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3A2377" w14:textId="77777777" w:rsidR="00393262" w:rsidRPr="003847DB" w:rsidRDefault="00393262" w:rsidP="003847DB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b w:val="0"/>
          <w:sz w:val="20"/>
          <w:szCs w:val="20"/>
        </w:rPr>
        <w:tab/>
      </w:r>
      <w:r w:rsidRPr="003847DB">
        <w:rPr>
          <w:rFonts w:ascii="Verdana" w:hAnsi="Verdana"/>
          <w:b w:val="0"/>
          <w:sz w:val="20"/>
          <w:szCs w:val="20"/>
        </w:rPr>
        <w:tab/>
      </w:r>
      <w:r w:rsidRPr="003847DB">
        <w:rPr>
          <w:rFonts w:ascii="Verdana" w:hAnsi="Verdana"/>
          <w:b w:val="0"/>
          <w:sz w:val="20"/>
          <w:szCs w:val="20"/>
        </w:rPr>
        <w:tab/>
      </w:r>
      <w:r w:rsidRPr="003847DB">
        <w:rPr>
          <w:rFonts w:ascii="Verdana" w:hAnsi="Verdana"/>
          <w:b w:val="0"/>
          <w:sz w:val="20"/>
          <w:szCs w:val="20"/>
        </w:rPr>
        <w:tab/>
      </w:r>
      <w:r w:rsidRPr="003847DB">
        <w:rPr>
          <w:rFonts w:ascii="Verdana" w:hAnsi="Verdana"/>
          <w:b w:val="0"/>
          <w:sz w:val="20"/>
          <w:szCs w:val="20"/>
        </w:rPr>
        <w:tab/>
      </w:r>
      <w:r w:rsidRPr="003847DB">
        <w:rPr>
          <w:rFonts w:ascii="Verdana" w:hAnsi="Verdana"/>
          <w:b w:val="0"/>
          <w:sz w:val="20"/>
          <w:szCs w:val="20"/>
        </w:rPr>
        <w:tab/>
      </w:r>
      <w:r w:rsidRPr="003847DB">
        <w:rPr>
          <w:rFonts w:ascii="Verdana" w:hAnsi="Verdana"/>
          <w:b w:val="0"/>
          <w:sz w:val="20"/>
          <w:szCs w:val="20"/>
        </w:rPr>
        <w:tab/>
      </w:r>
      <w:r w:rsidRPr="003847DB">
        <w:rPr>
          <w:rFonts w:ascii="Verdana" w:hAnsi="Verdana"/>
          <w:sz w:val="20"/>
          <w:szCs w:val="20"/>
        </w:rPr>
        <w:t>Załącznik nr 1</w:t>
      </w:r>
    </w:p>
    <w:p w14:paraId="416F4FAB" w14:textId="77777777" w:rsidR="00393262" w:rsidRPr="003847DB" w:rsidRDefault="00393262" w:rsidP="003847D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65018E1" w14:textId="77777777" w:rsidR="00393262" w:rsidRPr="003847DB" w:rsidRDefault="00393262" w:rsidP="003847D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>FORMULARZ OFERTY</w:t>
      </w:r>
    </w:p>
    <w:p w14:paraId="29D74DB3" w14:textId="77777777" w:rsidR="00393262" w:rsidRPr="003847DB" w:rsidRDefault="00393262" w:rsidP="003847D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3CC9D53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BBC5611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233E86A5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0C031D2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84422E0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847DB">
        <w:rPr>
          <w:rFonts w:ascii="Verdana" w:hAnsi="Verdana"/>
          <w:sz w:val="20"/>
          <w:szCs w:val="20"/>
          <w:lang w:val="de-DE"/>
        </w:rPr>
        <w:t>TEL.</w:t>
      </w:r>
      <w:r w:rsidRPr="003847D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8FAC032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847DB">
        <w:rPr>
          <w:rFonts w:ascii="Verdana" w:hAnsi="Verdana"/>
          <w:sz w:val="20"/>
          <w:szCs w:val="20"/>
          <w:lang w:val="de-DE"/>
        </w:rPr>
        <w:t xml:space="preserve">FAX </w:t>
      </w:r>
      <w:r w:rsidRPr="003847D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6AC0951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847D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0EE4963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847D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0821016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8B013E1" w14:textId="77777777" w:rsidR="00393262" w:rsidRPr="003847DB" w:rsidRDefault="00393262" w:rsidP="003847DB">
      <w:pPr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Do: Nazwa i siedziba Zamawiającego:</w:t>
      </w:r>
    </w:p>
    <w:p w14:paraId="25F76A31" w14:textId="77777777" w:rsidR="00393262" w:rsidRPr="003847DB" w:rsidRDefault="00393262" w:rsidP="003847DB">
      <w:pPr>
        <w:ind w:right="-110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FB1B045" w14:textId="77777777" w:rsidR="00393262" w:rsidRPr="003847DB" w:rsidRDefault="00393262" w:rsidP="003847DB">
      <w:pPr>
        <w:ind w:right="-110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7EC41211" w14:textId="77777777" w:rsidR="00393262" w:rsidRPr="003847DB" w:rsidRDefault="00393262" w:rsidP="003847DB">
      <w:pPr>
        <w:ind w:right="-110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 xml:space="preserve">Al. Mickiewicza 30  30-059 Kraków,  </w:t>
      </w:r>
    </w:p>
    <w:p w14:paraId="42F60F8F" w14:textId="77777777" w:rsidR="00393262" w:rsidRPr="003847DB" w:rsidRDefault="00393262" w:rsidP="003847DB">
      <w:pPr>
        <w:ind w:firstLine="3969"/>
        <w:rPr>
          <w:rFonts w:ascii="Verdana" w:hAnsi="Verdana"/>
          <w:b/>
          <w:sz w:val="20"/>
          <w:szCs w:val="20"/>
        </w:rPr>
      </w:pPr>
    </w:p>
    <w:p w14:paraId="74BFC4AD" w14:textId="511F7D79" w:rsidR="00393262" w:rsidRPr="003847DB" w:rsidRDefault="00393262" w:rsidP="003847D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229A9" w:rsidRPr="003847DB">
        <w:rPr>
          <w:rFonts w:ascii="Verdana" w:hAnsi="Verdana"/>
          <w:b/>
          <w:sz w:val="20"/>
          <w:szCs w:val="20"/>
        </w:rPr>
        <w:t>Dostawa programowalnego dwukierunkowego źródła zasilania AC o mocy 30kVA - 1 sztuka - DE-dzp.272-554/24</w:t>
      </w:r>
      <w:r w:rsidRPr="003847DB">
        <w:rPr>
          <w:rFonts w:ascii="Verdana" w:hAnsi="Verdana"/>
          <w:b/>
          <w:sz w:val="20"/>
          <w:szCs w:val="20"/>
        </w:rPr>
        <w:t xml:space="preserve">, </w:t>
      </w:r>
      <w:r w:rsidRPr="003847D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BE917FB" w14:textId="77777777" w:rsidR="00393262" w:rsidRPr="003847DB" w:rsidRDefault="00393262" w:rsidP="003847D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849F132" w14:textId="77777777" w:rsidR="00393262" w:rsidRPr="003847DB" w:rsidRDefault="00393262" w:rsidP="003847DB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07B6CC21" w14:textId="77777777" w:rsidR="00393262" w:rsidRPr="003847DB" w:rsidRDefault="00393262" w:rsidP="003847DB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0AC1D3FA" w14:textId="77777777" w:rsidR="00393262" w:rsidRPr="003847DB" w:rsidRDefault="00393262" w:rsidP="003847DB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8EDC3F5" w14:textId="77777777" w:rsidR="00393262" w:rsidRPr="003847DB" w:rsidRDefault="00393262" w:rsidP="003847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483794D" w14:textId="594CC0D6" w:rsidR="00393262" w:rsidRPr="003847DB" w:rsidRDefault="00393262" w:rsidP="003847D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Słownie brutto :................................................................................</w:t>
      </w:r>
    </w:p>
    <w:p w14:paraId="22D15D03" w14:textId="77777777" w:rsidR="00393262" w:rsidRPr="003847DB" w:rsidRDefault="00393262" w:rsidP="003847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4E9EDFE" w14:textId="2375D0B8" w:rsidR="00393262" w:rsidRPr="003847DB" w:rsidRDefault="00393262" w:rsidP="003847DB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Powyższa cena zawiera podatek VAT w wysokości .......... % tj.………………</w:t>
      </w:r>
      <w:r w:rsidR="003847DB">
        <w:rPr>
          <w:rFonts w:ascii="Verdana" w:hAnsi="Verdana"/>
          <w:sz w:val="20"/>
          <w:szCs w:val="20"/>
        </w:rPr>
        <w:t xml:space="preserve"> </w:t>
      </w:r>
      <w:r w:rsidRPr="003847DB">
        <w:rPr>
          <w:rFonts w:ascii="Verdana" w:hAnsi="Verdana"/>
          <w:sz w:val="20"/>
          <w:szCs w:val="20"/>
        </w:rPr>
        <w:t>PLN</w:t>
      </w:r>
    </w:p>
    <w:p w14:paraId="2C202A55" w14:textId="77777777" w:rsidR="00083D92" w:rsidRDefault="00083D92" w:rsidP="003847DB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2D5C0211" w14:textId="4EA09785" w:rsidR="00393262" w:rsidRPr="003847DB" w:rsidRDefault="00393262" w:rsidP="003847DB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 xml:space="preserve">Producent/model zaoferowanego </w:t>
      </w:r>
      <w:r w:rsidR="00083D92">
        <w:rPr>
          <w:rFonts w:ascii="Verdana" w:hAnsi="Verdana"/>
          <w:sz w:val="20"/>
          <w:szCs w:val="20"/>
        </w:rPr>
        <w:t>sprzętu</w:t>
      </w:r>
      <w:r w:rsidRPr="003847DB">
        <w:rPr>
          <w:rFonts w:ascii="Verdana" w:hAnsi="Verdana"/>
          <w:sz w:val="20"/>
          <w:szCs w:val="20"/>
        </w:rPr>
        <w:t xml:space="preserve"> </w:t>
      </w:r>
      <w:r w:rsidRPr="003847DB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45B8D4DD" w14:textId="77777777" w:rsidR="00083D92" w:rsidRDefault="00083D92" w:rsidP="003847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DC80305" w14:textId="401D7907" w:rsidR="00393262" w:rsidRPr="003847DB" w:rsidRDefault="00393262" w:rsidP="003847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 xml:space="preserve">Termin realizacji umowy: </w:t>
      </w:r>
      <w:r w:rsidRPr="003847DB">
        <w:rPr>
          <w:rFonts w:ascii="Verdana" w:hAnsi="Verdana"/>
          <w:b/>
          <w:bCs/>
          <w:sz w:val="20"/>
          <w:szCs w:val="20"/>
        </w:rPr>
        <w:t xml:space="preserve">do ………. dni od daty </w:t>
      </w:r>
      <w:r w:rsidR="003847DB">
        <w:rPr>
          <w:rFonts w:ascii="Verdana" w:hAnsi="Verdana"/>
          <w:b/>
          <w:bCs/>
          <w:sz w:val="20"/>
          <w:szCs w:val="20"/>
        </w:rPr>
        <w:t>podpisania umowy</w:t>
      </w:r>
      <w:r w:rsidRPr="003847DB">
        <w:rPr>
          <w:rFonts w:ascii="Verdana" w:hAnsi="Verdana"/>
          <w:i/>
          <w:sz w:val="20"/>
          <w:szCs w:val="20"/>
        </w:rPr>
        <w:t>.</w:t>
      </w:r>
    </w:p>
    <w:p w14:paraId="3D289D2D" w14:textId="77777777" w:rsidR="00393262" w:rsidRPr="003847DB" w:rsidRDefault="00393262" w:rsidP="003847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A229054" w14:textId="7F978E55" w:rsidR="00393262" w:rsidRPr="003847DB" w:rsidRDefault="00393262" w:rsidP="003847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>Okres udzielonej gwarancji na zaoferowane urządzenie wynosi:</w:t>
      </w:r>
      <w:r w:rsidRPr="003847DB">
        <w:rPr>
          <w:rFonts w:ascii="Verdana" w:hAnsi="Verdana"/>
          <w:sz w:val="20"/>
          <w:szCs w:val="20"/>
        </w:rPr>
        <w:t xml:space="preserve"> </w:t>
      </w:r>
      <w:r w:rsidRPr="003847DB">
        <w:rPr>
          <w:rFonts w:ascii="Verdana" w:hAnsi="Verdana"/>
          <w:b/>
          <w:bCs/>
          <w:sz w:val="20"/>
          <w:szCs w:val="20"/>
        </w:rPr>
        <w:t>……… miesięcy</w:t>
      </w:r>
      <w:r w:rsidRPr="003847DB">
        <w:rPr>
          <w:rFonts w:ascii="Verdana" w:hAnsi="Verdana"/>
          <w:sz w:val="20"/>
          <w:szCs w:val="20"/>
        </w:rPr>
        <w:t xml:space="preserve"> </w:t>
      </w:r>
      <w:r w:rsidRPr="003847DB">
        <w:rPr>
          <w:rFonts w:ascii="Verdana" w:hAnsi="Verdana"/>
          <w:sz w:val="20"/>
          <w:szCs w:val="20"/>
          <w:highlight w:val="yellow"/>
        </w:rPr>
        <w:t>(</w:t>
      </w:r>
      <w:r w:rsidRPr="003847DB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Pr="003847DB">
        <w:rPr>
          <w:rFonts w:ascii="Verdana" w:hAnsi="Verdana"/>
          <w:i/>
          <w:sz w:val="20"/>
          <w:szCs w:val="20"/>
        </w:rPr>
        <w:t>.</w:t>
      </w:r>
      <w:r w:rsidR="003847DB">
        <w:rPr>
          <w:rFonts w:ascii="Verdana" w:hAnsi="Verdana"/>
          <w:i/>
          <w:sz w:val="20"/>
          <w:szCs w:val="20"/>
        </w:rPr>
        <w:t>*</w:t>
      </w:r>
    </w:p>
    <w:p w14:paraId="7B07BD34" w14:textId="1EF5D36B" w:rsidR="00393262" w:rsidRPr="003847DB" w:rsidRDefault="003847DB" w:rsidP="003847DB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3847DB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gwarancji.</w:t>
      </w:r>
    </w:p>
    <w:p w14:paraId="72F27A29" w14:textId="77777777" w:rsidR="00393262" w:rsidRPr="003847DB" w:rsidRDefault="00393262" w:rsidP="003847D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B4563EA" w14:textId="77777777" w:rsidR="00393262" w:rsidRPr="003847DB" w:rsidRDefault="00393262" w:rsidP="003847D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3847DB">
        <w:rPr>
          <w:rFonts w:ascii="Verdana" w:hAnsi="Verdana"/>
          <w:b/>
          <w:sz w:val="20"/>
          <w:szCs w:val="20"/>
        </w:rPr>
        <w:t xml:space="preserve"> TAK/NIE</w:t>
      </w:r>
    </w:p>
    <w:p w14:paraId="1016ECF1" w14:textId="77777777" w:rsidR="00393262" w:rsidRPr="003847DB" w:rsidRDefault="00393262" w:rsidP="003847D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A8C805D" w14:textId="77777777" w:rsidR="00393262" w:rsidRPr="003847DB" w:rsidRDefault="00393262" w:rsidP="003847D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b/>
          <w:sz w:val="20"/>
          <w:szCs w:val="20"/>
        </w:rPr>
        <w:t xml:space="preserve">Termin płatności: </w:t>
      </w:r>
      <w:r w:rsidRPr="003847DB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254D12" w14:textId="77777777" w:rsidR="00393262" w:rsidRPr="003847DB" w:rsidRDefault="00393262" w:rsidP="003847D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10A8AD9" w14:textId="77777777" w:rsidR="00393262" w:rsidRPr="003847DB" w:rsidRDefault="00393262" w:rsidP="003847DB">
      <w:pPr>
        <w:rPr>
          <w:rFonts w:ascii="Verdana" w:hAnsi="Verdana"/>
          <w:b/>
          <w:sz w:val="20"/>
          <w:szCs w:val="20"/>
          <w:u w:val="single"/>
        </w:rPr>
      </w:pPr>
    </w:p>
    <w:p w14:paraId="4C7D8278" w14:textId="77777777" w:rsidR="00393262" w:rsidRPr="003847DB" w:rsidRDefault="00393262" w:rsidP="003847DB">
      <w:pPr>
        <w:rPr>
          <w:rFonts w:ascii="Verdana" w:hAnsi="Verdana"/>
          <w:b/>
          <w:sz w:val="20"/>
          <w:szCs w:val="20"/>
          <w:u w:val="single"/>
        </w:rPr>
      </w:pPr>
      <w:r w:rsidRPr="003847D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603150E" w14:textId="77777777" w:rsidR="00393262" w:rsidRPr="003847DB" w:rsidRDefault="00393262" w:rsidP="003847D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3847D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ACA0F15" w14:textId="77777777" w:rsidR="00B86DCB" w:rsidRDefault="00393262" w:rsidP="000A1A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3847D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3847D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CC0867C" w14:textId="2E6E5BF2" w:rsidR="00B86DCB" w:rsidRPr="00B86DCB" w:rsidRDefault="00DA287E" w:rsidP="000A1A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B86DCB">
        <w:rPr>
          <w:rFonts w:ascii="Verdana" w:hAnsi="Verdana"/>
          <w:color w:val="000000" w:themeColor="text1"/>
          <w:sz w:val="20"/>
          <w:szCs w:val="20"/>
        </w:rPr>
        <w:t xml:space="preserve">Oświadczamy, że zaoferowane </w:t>
      </w:r>
      <w:r w:rsidR="000A1A4B" w:rsidRPr="00B86DCB">
        <w:rPr>
          <w:rFonts w:ascii="Verdana" w:hAnsi="Verdana"/>
          <w:color w:val="000000" w:themeColor="text1"/>
          <w:sz w:val="20"/>
          <w:szCs w:val="20"/>
        </w:rPr>
        <w:t>elementy</w:t>
      </w:r>
      <w:r w:rsidRPr="00B86DCB">
        <w:rPr>
          <w:rFonts w:ascii="Verdana" w:hAnsi="Verdana"/>
          <w:color w:val="000000" w:themeColor="text1"/>
          <w:sz w:val="20"/>
          <w:szCs w:val="20"/>
        </w:rPr>
        <w:t xml:space="preserve"> spełniają następujące normy lub równoważne</w:t>
      </w:r>
      <w:r w:rsidR="000A1A4B" w:rsidRPr="00B86DCB">
        <w:rPr>
          <w:rFonts w:ascii="Verdana" w:hAnsi="Verdana"/>
          <w:color w:val="000000" w:themeColor="text1"/>
          <w:sz w:val="20"/>
          <w:szCs w:val="20"/>
        </w:rPr>
        <w:t xml:space="preserve"> zgodnie z odpowiednimi zapisami w SWZ w pkt. 4.1</w:t>
      </w:r>
      <w:r w:rsidRPr="00B86DCB">
        <w:rPr>
          <w:rFonts w:ascii="Verdana" w:hAnsi="Verdana"/>
          <w:color w:val="000000" w:themeColor="text1"/>
          <w:sz w:val="20"/>
          <w:szCs w:val="20"/>
        </w:rPr>
        <w:t>:</w:t>
      </w:r>
      <w:r w:rsidR="000A1A4B" w:rsidRPr="00B86DCB">
        <w:rPr>
          <w:rFonts w:ascii="Verdana" w:hAnsi="Verdana"/>
          <w:color w:val="000000" w:themeColor="text1"/>
          <w:sz w:val="20"/>
          <w:szCs w:val="20"/>
        </w:rPr>
        <w:t xml:space="preserve"> EN 60529, IP 20, </w:t>
      </w:r>
      <w:r w:rsidR="000A1A4B" w:rsidRPr="00B86DCB">
        <w:rPr>
          <w:rFonts w:ascii="Verdana" w:hAnsi="Verdana"/>
          <w:color w:val="000000" w:themeColor="text1"/>
          <w:sz w:val="20"/>
          <w:szCs w:val="20"/>
        </w:rPr>
        <w:lastRenderedPageBreak/>
        <w:t xml:space="preserve">IP 541, </w:t>
      </w:r>
      <w:r w:rsidR="000A1A4B" w:rsidRPr="00B86DCB">
        <w:rPr>
          <w:rFonts w:ascii="Verdana" w:hAnsi="Verdana"/>
          <w:sz w:val="20"/>
          <w:szCs w:val="20"/>
        </w:rPr>
        <w:t>ISO 13849-1:2015, Dyrektywa niskonapięciowa 2014/35/UE EN 62477-1:2012 + A11 :2014 + A1 :2017 + A12 :2021, Dyrektywa EMC 2014/30/UE Odporność EMC (przemysłowa) EN 61000-6-2:2005, Emisja EMC (przemysłowa) EN 61000-6-4:2007 + A1:2011</w:t>
      </w:r>
    </w:p>
    <w:p w14:paraId="3C91D38C" w14:textId="77777777" w:rsidR="00DA287E" w:rsidRPr="003847DB" w:rsidRDefault="00DA287E" w:rsidP="00DA287E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20"/>
          <w:szCs w:val="20"/>
        </w:rPr>
      </w:pPr>
    </w:p>
    <w:p w14:paraId="4288A9FE" w14:textId="77777777" w:rsidR="00393262" w:rsidRPr="003847DB" w:rsidRDefault="00393262" w:rsidP="003847D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EE5CC1" w14:textId="77777777" w:rsidR="00393262" w:rsidRPr="00083D92" w:rsidRDefault="00393262" w:rsidP="003847D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83D92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6905AB" w14:textId="77777777" w:rsidR="00393262" w:rsidRPr="00083D92" w:rsidRDefault="00393262" w:rsidP="003847D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83D92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60B5BBE" w14:textId="77777777" w:rsidR="00393262" w:rsidRPr="003847DB" w:rsidRDefault="00393262" w:rsidP="003847D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3262" w:rsidRPr="003847DB" w14:paraId="438B8DCA" w14:textId="77777777" w:rsidTr="0039326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B7412" w14:textId="77777777" w:rsidR="00393262" w:rsidRPr="003847DB" w:rsidRDefault="00393262" w:rsidP="003847D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7D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0AD87" w14:textId="77777777" w:rsidR="00393262" w:rsidRPr="003847DB" w:rsidRDefault="00393262" w:rsidP="003847D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7D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A7E0FD3" w14:textId="77777777" w:rsidR="00393262" w:rsidRPr="003847DB" w:rsidRDefault="00393262" w:rsidP="003847D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7D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1EE31" w14:textId="77777777" w:rsidR="00393262" w:rsidRPr="003847DB" w:rsidRDefault="00393262" w:rsidP="003847D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7DB">
              <w:rPr>
                <w:rFonts w:ascii="Verdana" w:hAnsi="Verdana"/>
                <w:sz w:val="20"/>
                <w:szCs w:val="20"/>
              </w:rPr>
              <w:t>Nazwa podwykonawcy</w:t>
            </w:r>
            <w:r w:rsidRPr="003847D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393262" w:rsidRPr="003847DB" w14:paraId="2D88E949" w14:textId="77777777" w:rsidTr="003932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B5CDE" w14:textId="77777777" w:rsidR="00393262" w:rsidRPr="003847DB" w:rsidRDefault="00393262" w:rsidP="003847D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68C5D" w14:textId="77777777" w:rsidR="00393262" w:rsidRPr="003847DB" w:rsidRDefault="00393262" w:rsidP="003847D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38BDA" w14:textId="77777777" w:rsidR="00393262" w:rsidRPr="003847DB" w:rsidRDefault="00393262" w:rsidP="003847D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93262" w:rsidRPr="003847DB" w14:paraId="0D23E251" w14:textId="77777777" w:rsidTr="003932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A6D1C" w14:textId="77777777" w:rsidR="00393262" w:rsidRPr="003847DB" w:rsidRDefault="00393262" w:rsidP="003847D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8B1FA" w14:textId="77777777" w:rsidR="00393262" w:rsidRPr="003847DB" w:rsidRDefault="00393262" w:rsidP="003847D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07F63" w14:textId="77777777" w:rsidR="00393262" w:rsidRPr="003847DB" w:rsidRDefault="00393262" w:rsidP="003847D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4ADFFE3" w14:textId="77777777" w:rsidR="00393262" w:rsidRPr="003847DB" w:rsidRDefault="00393262" w:rsidP="003847D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23E85BA" w14:textId="77777777" w:rsidR="00393262" w:rsidRPr="003847DB" w:rsidRDefault="00393262" w:rsidP="003847DB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3847DB">
        <w:rPr>
          <w:rFonts w:ascii="Verdana" w:hAnsi="Verdana" w:cs="Times New Roman"/>
          <w:sz w:val="20"/>
          <w:szCs w:val="20"/>
        </w:rPr>
        <w:tab/>
        <w:t>Imię i Nazwisko</w:t>
      </w:r>
      <w:r w:rsidRPr="003847DB">
        <w:rPr>
          <w:rFonts w:ascii="Verdana" w:hAnsi="Verdana" w:cs="Times New Roman"/>
          <w:sz w:val="20"/>
          <w:szCs w:val="20"/>
        </w:rPr>
        <w:tab/>
      </w:r>
      <w:r w:rsidRPr="003847DB">
        <w:rPr>
          <w:rFonts w:ascii="Verdana" w:hAnsi="Verdana" w:cs="Times New Roman"/>
          <w:sz w:val="20"/>
          <w:szCs w:val="20"/>
        </w:rPr>
        <w:tab/>
      </w:r>
      <w:r w:rsidRPr="003847DB">
        <w:rPr>
          <w:rFonts w:ascii="Verdana" w:hAnsi="Verdana" w:cs="Times New Roman"/>
          <w:sz w:val="20"/>
          <w:szCs w:val="20"/>
        </w:rPr>
        <w:tab/>
      </w:r>
      <w:r w:rsidRPr="003847DB">
        <w:rPr>
          <w:rFonts w:ascii="Verdana" w:hAnsi="Verdana" w:cs="Times New Roman"/>
          <w:sz w:val="20"/>
          <w:szCs w:val="20"/>
        </w:rPr>
        <w:tab/>
      </w:r>
      <w:r w:rsidRPr="003847DB">
        <w:rPr>
          <w:rFonts w:ascii="Verdana" w:hAnsi="Verdana" w:cs="Times New Roman"/>
          <w:sz w:val="20"/>
          <w:szCs w:val="20"/>
        </w:rPr>
        <w:tab/>
      </w:r>
      <w:r w:rsidRPr="003847DB">
        <w:rPr>
          <w:rFonts w:ascii="Verdana" w:hAnsi="Verdana" w:cs="Times New Roman"/>
          <w:sz w:val="20"/>
          <w:szCs w:val="20"/>
        </w:rPr>
        <w:tab/>
      </w:r>
      <w:r w:rsidRPr="003847DB">
        <w:rPr>
          <w:rFonts w:ascii="Verdana" w:hAnsi="Verdana" w:cs="Times New Roman"/>
          <w:sz w:val="20"/>
          <w:szCs w:val="20"/>
        </w:rPr>
        <w:tab/>
      </w:r>
    </w:p>
    <w:p w14:paraId="039CF762" w14:textId="77777777" w:rsidR="00393262" w:rsidRPr="003847DB" w:rsidRDefault="00393262" w:rsidP="003847D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3847DB">
        <w:rPr>
          <w:rFonts w:ascii="Verdana" w:hAnsi="Verdana"/>
          <w:sz w:val="20"/>
          <w:szCs w:val="20"/>
        </w:rPr>
        <w:tab/>
      </w:r>
      <w:r w:rsidRPr="003847DB">
        <w:rPr>
          <w:rFonts w:ascii="Verdana" w:hAnsi="Verdana"/>
          <w:sz w:val="20"/>
          <w:szCs w:val="20"/>
        </w:rPr>
        <w:tab/>
        <w:t xml:space="preserve"> </w:t>
      </w:r>
    </w:p>
    <w:p w14:paraId="37CB10AA" w14:textId="77777777" w:rsidR="00393262" w:rsidRPr="003847DB" w:rsidRDefault="00393262" w:rsidP="003847D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044B2E17" w14:textId="77777777" w:rsidR="00393262" w:rsidRPr="003847DB" w:rsidRDefault="00393262" w:rsidP="003847DB">
      <w:p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333E426" w14:textId="77777777" w:rsidR="00393262" w:rsidRPr="003847DB" w:rsidRDefault="00393262" w:rsidP="003847D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załącznikami do niniejszej oferty są:</w:t>
      </w:r>
    </w:p>
    <w:p w14:paraId="08C45DB3" w14:textId="77777777" w:rsidR="00393262" w:rsidRPr="003847DB" w:rsidRDefault="00393262" w:rsidP="003847D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04B51F9" w14:textId="77777777" w:rsidR="00393262" w:rsidRPr="003847DB" w:rsidRDefault="00393262" w:rsidP="003847D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494B545" w14:textId="77777777" w:rsidR="00393262" w:rsidRPr="003847DB" w:rsidRDefault="00393262" w:rsidP="003847D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7FADCA1" w14:textId="77777777" w:rsidR="00393262" w:rsidRPr="003847DB" w:rsidRDefault="00393262" w:rsidP="003847D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DEEC7AE" w14:textId="77777777" w:rsidR="00393262" w:rsidRPr="003847DB" w:rsidRDefault="00393262" w:rsidP="003847D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C6F4B15" w14:textId="77777777" w:rsidR="00393262" w:rsidRPr="003847DB" w:rsidRDefault="00393262" w:rsidP="003847DB">
      <w:pPr>
        <w:ind w:left="1440"/>
        <w:jc w:val="both"/>
        <w:rPr>
          <w:rFonts w:ascii="Verdana" w:hAnsi="Verdana"/>
          <w:sz w:val="20"/>
          <w:szCs w:val="20"/>
        </w:rPr>
      </w:pPr>
    </w:p>
    <w:p w14:paraId="44A03B8C" w14:textId="77777777" w:rsidR="00393262" w:rsidRPr="003847DB" w:rsidRDefault="00393262" w:rsidP="003847D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3847DB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3847DB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3847DB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3847DB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3847DB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3847DB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3847DB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847DB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5219384F" w14:textId="77777777" w:rsidR="00393262" w:rsidRPr="003847DB" w:rsidRDefault="00393262" w:rsidP="003847DB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2C920F5C" w14:textId="77777777" w:rsidR="00393262" w:rsidRPr="003847DB" w:rsidRDefault="00393262" w:rsidP="003847DB">
      <w:pPr>
        <w:jc w:val="right"/>
        <w:rPr>
          <w:rFonts w:ascii="Verdana" w:hAnsi="Verdana"/>
          <w:sz w:val="20"/>
          <w:szCs w:val="20"/>
        </w:rPr>
      </w:pPr>
    </w:p>
    <w:p w14:paraId="32001308" w14:textId="77777777" w:rsidR="00FE545C" w:rsidRPr="003847DB" w:rsidRDefault="00FE545C" w:rsidP="003847DB">
      <w:pPr>
        <w:rPr>
          <w:rFonts w:ascii="Verdana" w:hAnsi="Verdana"/>
          <w:sz w:val="20"/>
          <w:szCs w:val="20"/>
        </w:rPr>
      </w:pPr>
    </w:p>
    <w:sectPr w:rsidR="00FE545C" w:rsidRPr="003847DB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C1D70" w14:textId="77777777" w:rsidR="00E41558" w:rsidRDefault="00E41558">
      <w:r>
        <w:separator/>
      </w:r>
    </w:p>
  </w:endnote>
  <w:endnote w:type="continuationSeparator" w:id="0">
    <w:p w14:paraId="3A7639AF" w14:textId="77777777" w:rsidR="00E41558" w:rsidRDefault="00E41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4FBA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50377" w14:textId="77777777" w:rsidR="00E41558" w:rsidRDefault="00E41558">
      <w:r>
        <w:separator/>
      </w:r>
    </w:p>
  </w:footnote>
  <w:footnote w:type="continuationSeparator" w:id="0">
    <w:p w14:paraId="603F0CC4" w14:textId="77777777" w:rsidR="00E41558" w:rsidRDefault="00E41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927C4D3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57224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31562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6246891">
    <w:abstractNumId w:val="1"/>
  </w:num>
  <w:num w:numId="4" w16cid:durableId="821196092">
    <w:abstractNumId w:val="3"/>
  </w:num>
  <w:num w:numId="5" w16cid:durableId="2143765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558"/>
    <w:rsid w:val="00012286"/>
    <w:rsid w:val="000704FC"/>
    <w:rsid w:val="00071CCC"/>
    <w:rsid w:val="00083D92"/>
    <w:rsid w:val="000A1A4B"/>
    <w:rsid w:val="000B731D"/>
    <w:rsid w:val="000D6134"/>
    <w:rsid w:val="000E09C7"/>
    <w:rsid w:val="000F6589"/>
    <w:rsid w:val="00106636"/>
    <w:rsid w:val="00116EC6"/>
    <w:rsid w:val="001801DD"/>
    <w:rsid w:val="00193DDB"/>
    <w:rsid w:val="001D4612"/>
    <w:rsid w:val="00207E98"/>
    <w:rsid w:val="002723B0"/>
    <w:rsid w:val="00315A4A"/>
    <w:rsid w:val="003847DB"/>
    <w:rsid w:val="0039326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5A50"/>
    <w:rsid w:val="00756F0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29A9"/>
    <w:rsid w:val="00B774DC"/>
    <w:rsid w:val="00B86DCB"/>
    <w:rsid w:val="00C969A6"/>
    <w:rsid w:val="00CA7D36"/>
    <w:rsid w:val="00CF3542"/>
    <w:rsid w:val="00D24208"/>
    <w:rsid w:val="00D60C38"/>
    <w:rsid w:val="00D66893"/>
    <w:rsid w:val="00D90ACB"/>
    <w:rsid w:val="00DA287E"/>
    <w:rsid w:val="00DC1500"/>
    <w:rsid w:val="00E41558"/>
    <w:rsid w:val="00E44371"/>
    <w:rsid w:val="00E831E6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11F6E"/>
  <w15:chartTrackingRefBased/>
  <w15:docId w15:val="{A9CFFB39-0748-4DA5-9869-5C97DFCA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26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qFormat/>
    <w:rsid w:val="000A1A4B"/>
    <w:pPr>
      <w:keepNext/>
      <w:numPr>
        <w:ilvl w:val="3"/>
        <w:numId w:val="5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A1A4B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A1A4B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A1A4B"/>
    <w:pPr>
      <w:numPr>
        <w:ilvl w:val="6"/>
        <w:numId w:val="5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0A1A4B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0A1A4B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0A1A4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0A1A4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0A1A4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0A1A4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A1A4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A1A4B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544</Words>
  <Characters>4341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2024-10-08T10:13:00Z</dcterms:created>
  <dcterms:modified xsi:type="dcterms:W3CDTF">2024-10-11T09:13:00Z</dcterms:modified>
</cp:coreProperties>
</file>