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3C78E" w14:textId="7406E46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DA5DCB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33EC20C7" w14:textId="77777777" w:rsidTr="00D62E6E">
        <w:tc>
          <w:tcPr>
            <w:tcW w:w="2800" w:type="dxa"/>
            <w:shd w:val="clear" w:color="auto" w:fill="auto"/>
          </w:tcPr>
          <w:p w14:paraId="581B86CC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30F35D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990A0D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7732FE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21E80B0B" w14:textId="77777777" w:rsidTr="00D62E6E">
        <w:tc>
          <w:tcPr>
            <w:tcW w:w="2800" w:type="dxa"/>
            <w:shd w:val="clear" w:color="auto" w:fill="auto"/>
          </w:tcPr>
          <w:p w14:paraId="04B2385B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428A82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6C83A6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7692BC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DFC692E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11547" w:rsidRPr="00C14101" w14:paraId="1D45012A" w14:textId="77777777" w:rsidTr="00FA439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75BEECA" w14:textId="77777777" w:rsidR="00011547" w:rsidRPr="00C14101" w:rsidRDefault="00011547" w:rsidP="00FA439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CE4967F" w14:textId="77777777" w:rsidR="00011547" w:rsidRPr="00C14101" w:rsidRDefault="00011547" w:rsidP="00FA4394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11547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486E5B2E" w14:textId="77777777" w:rsidR="00011547" w:rsidRPr="00C14101" w:rsidRDefault="00011547" w:rsidP="00FA43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CACD3C5" w14:textId="77777777" w:rsidR="00011547" w:rsidRPr="00C14101" w:rsidRDefault="00011547" w:rsidP="00FA43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B4A5E81" w14:textId="77777777" w:rsidR="00BC121E" w:rsidRPr="00C14101" w:rsidRDefault="00011547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C4A5DB8" w14:textId="77777777" w:rsidTr="00D62E6E">
        <w:tc>
          <w:tcPr>
            <w:tcW w:w="2269" w:type="dxa"/>
            <w:shd w:val="clear" w:color="auto" w:fill="auto"/>
          </w:tcPr>
          <w:p w14:paraId="6F18682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661AD84" w14:textId="77777777" w:rsidR="00D62E6E" w:rsidRPr="00D62E6E" w:rsidRDefault="0001154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15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jednorazowego sterylnego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11547" w:rsidRPr="00D62E6E" w14:paraId="6D37AAE4" w14:textId="77777777" w:rsidTr="00FA4394">
        <w:tc>
          <w:tcPr>
            <w:tcW w:w="2269" w:type="dxa"/>
            <w:shd w:val="clear" w:color="auto" w:fill="auto"/>
          </w:tcPr>
          <w:p w14:paraId="0BFA419A" w14:textId="77777777" w:rsidR="00011547" w:rsidRPr="00D62E6E" w:rsidRDefault="00011547" w:rsidP="00FA439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B357B0" w14:textId="77777777" w:rsidR="00011547" w:rsidRPr="00D62E6E" w:rsidRDefault="00011547" w:rsidP="00FA439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15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SZP-271-31/24</w:t>
            </w:r>
          </w:p>
        </w:tc>
      </w:tr>
    </w:tbl>
    <w:p w14:paraId="0BA3D043" w14:textId="77777777" w:rsidR="00BC121E" w:rsidRDefault="00011547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011547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26794F51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9436D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6E49A04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4AC3EDA5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AF538C9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141974B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04CB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CC0B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9B5A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745C8CA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0910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800D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653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EA6DEB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DDFE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81F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29B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2BA44DC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EF05882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358029A0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0C9B406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94C67A3" w14:textId="77777777" w:rsidTr="00620E37">
        <w:tc>
          <w:tcPr>
            <w:tcW w:w="2660" w:type="dxa"/>
            <w:shd w:val="clear" w:color="auto" w:fill="auto"/>
          </w:tcPr>
          <w:p w14:paraId="250BF5F1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6E6D506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087230A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B582B00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7655EC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6CB1E0B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11547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3309150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EBC5A" w14:textId="77777777" w:rsidR="00397974" w:rsidRDefault="00397974">
      <w:r>
        <w:separator/>
      </w:r>
    </w:p>
  </w:endnote>
  <w:endnote w:type="continuationSeparator" w:id="0">
    <w:p w14:paraId="124D40C9" w14:textId="77777777" w:rsidR="00397974" w:rsidRDefault="00397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8F5C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29A2C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881A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722F149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DBBE97B">
        <v:line id="_x0000_s1025" style="position:absolute;left:0;text-align:left;z-index:251657728" from="-3.85pt,8.7pt" to="455.15pt,8.7pt"/>
      </w:pict>
    </w:r>
  </w:p>
  <w:p w14:paraId="528F3C8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376B5" w14:textId="77777777" w:rsidR="00011547" w:rsidRDefault="000115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52AED" w14:textId="77777777" w:rsidR="00397974" w:rsidRDefault="00397974">
      <w:r>
        <w:separator/>
      </w:r>
    </w:p>
  </w:footnote>
  <w:footnote w:type="continuationSeparator" w:id="0">
    <w:p w14:paraId="12931D10" w14:textId="77777777" w:rsidR="00397974" w:rsidRDefault="00397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18F51" w14:textId="77777777" w:rsidR="00011547" w:rsidRDefault="000115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CEE09" w14:textId="77777777" w:rsidR="00011547" w:rsidRDefault="000115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AFB40" w14:textId="77777777" w:rsidR="00011547" w:rsidRDefault="000115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40708719">
    <w:abstractNumId w:val="13"/>
  </w:num>
  <w:num w:numId="2" w16cid:durableId="440227469">
    <w:abstractNumId w:val="0"/>
  </w:num>
  <w:num w:numId="3" w16cid:durableId="949971221">
    <w:abstractNumId w:val="11"/>
  </w:num>
  <w:num w:numId="4" w16cid:durableId="497811477">
    <w:abstractNumId w:val="8"/>
  </w:num>
  <w:num w:numId="5" w16cid:durableId="1713505048">
    <w:abstractNumId w:val="7"/>
  </w:num>
  <w:num w:numId="6" w16cid:durableId="1456635601">
    <w:abstractNumId w:val="1"/>
  </w:num>
  <w:num w:numId="7" w16cid:durableId="1737629109">
    <w:abstractNumId w:val="6"/>
  </w:num>
  <w:num w:numId="8" w16cid:durableId="1928808215">
    <w:abstractNumId w:val="3"/>
  </w:num>
  <w:num w:numId="9" w16cid:durableId="296568215">
    <w:abstractNumId w:val="2"/>
  </w:num>
  <w:num w:numId="10" w16cid:durableId="2123331652">
    <w:abstractNumId w:val="5"/>
  </w:num>
  <w:num w:numId="11" w16cid:durableId="574901388">
    <w:abstractNumId w:val="10"/>
  </w:num>
  <w:num w:numId="12" w16cid:durableId="1651210797">
    <w:abstractNumId w:val="4"/>
  </w:num>
  <w:num w:numId="13" w16cid:durableId="1446997672">
    <w:abstractNumId w:val="9"/>
  </w:num>
  <w:num w:numId="14" w16cid:durableId="161632749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7974"/>
    <w:rsid w:val="0000184A"/>
    <w:rsid w:val="00007C1C"/>
    <w:rsid w:val="00011547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97974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732E8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A5DCB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8EAA67"/>
  <w15:chartTrackingRefBased/>
  <w15:docId w15:val="{56CCDCB1-4317-4C92-92C0-A66E344B9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216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2010-01-07T09:39:00Z</cp:lastPrinted>
  <dcterms:created xsi:type="dcterms:W3CDTF">2024-09-10T11:20:00Z</dcterms:created>
  <dcterms:modified xsi:type="dcterms:W3CDTF">2024-09-10T11:20:00Z</dcterms:modified>
</cp:coreProperties>
</file>