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0A1C0" w14:textId="5BB69410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D7165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EFA1CF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C35FDE1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2004D" w:rsidRPr="00B2004D">
        <w:rPr>
          <w:rFonts w:ascii="Arial" w:hAnsi="Arial" w:cs="Arial"/>
          <w:b/>
          <w:sz w:val="24"/>
          <w:szCs w:val="24"/>
        </w:rPr>
        <w:t>SZP-271-31/24</w:t>
      </w:r>
    </w:p>
    <w:p w14:paraId="4E598BE3" w14:textId="48CE4AE1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585390" w14:textId="065B1D22" w:rsidR="006676AE" w:rsidRPr="0012157F" w:rsidRDefault="00B2004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B2004D">
        <w:rPr>
          <w:rFonts w:ascii="Arial" w:hAnsi="Arial" w:cs="Arial"/>
        </w:rPr>
        <w:t>Szpital Specjalistyczny im. Stefana Żeromskiego SPZOZ w Krakowie</w:t>
      </w:r>
    </w:p>
    <w:p w14:paraId="438A9BD2" w14:textId="7079435E" w:rsidR="006676AE" w:rsidRPr="0012157F" w:rsidRDefault="00B2004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2004D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B2004D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7889F55" w14:textId="771A58D1" w:rsidR="00F90CD1" w:rsidRDefault="00B2004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2004D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B2004D">
        <w:rPr>
          <w:rFonts w:ascii="Arial" w:hAnsi="Arial" w:cs="Arial"/>
        </w:rPr>
        <w:t>Kraków</w:t>
      </w:r>
    </w:p>
    <w:p w14:paraId="0F5543C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5157F6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4C5A461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D3FF0C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90516C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34890C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1E65DF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DAF670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D106E6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004D" w:rsidRPr="0012157F" w14:paraId="44D31697" w14:textId="77777777" w:rsidTr="008543D2">
        <w:tc>
          <w:tcPr>
            <w:tcW w:w="9104" w:type="dxa"/>
            <w:shd w:val="clear" w:color="auto" w:fill="D9D9D9"/>
          </w:tcPr>
          <w:p w14:paraId="6A675C39" w14:textId="77777777" w:rsidR="00B2004D" w:rsidRPr="0012157F" w:rsidRDefault="00B2004D" w:rsidP="008543D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A49E082" w14:textId="77777777" w:rsidR="00B2004D" w:rsidRDefault="00B2004D" w:rsidP="008543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2004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F36A0FD" w14:textId="77777777" w:rsidR="00B2004D" w:rsidRPr="00C86421" w:rsidRDefault="00B2004D" w:rsidP="008543D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DCAC183" w14:textId="77777777" w:rsidR="00B2004D" w:rsidRDefault="00B2004D" w:rsidP="008543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66E6986" w14:textId="77777777" w:rsidR="00B2004D" w:rsidRPr="00C86421" w:rsidRDefault="00B2004D" w:rsidP="008543D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11681A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77A06D2" w14:textId="77777777" w:rsidR="00E50194" w:rsidRDefault="00B2004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2004D">
        <w:rPr>
          <w:rFonts w:ascii="Arial" w:hAnsi="Arial" w:cs="Arial"/>
          <w:b/>
          <w:sz w:val="24"/>
          <w:szCs w:val="24"/>
        </w:rPr>
        <w:t>Dostawa sprzętu jednorazowego sterylnego</w:t>
      </w:r>
    </w:p>
    <w:p w14:paraId="6F645DA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2004D" w:rsidRPr="00B2004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56E3E3B" w14:textId="77777777" w:rsidTr="00650D6C">
        <w:tc>
          <w:tcPr>
            <w:tcW w:w="9104" w:type="dxa"/>
            <w:shd w:val="clear" w:color="auto" w:fill="D9D9D9"/>
          </w:tcPr>
          <w:p w14:paraId="7869FF2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15626CA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11AE68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928135B" w14:textId="77777777" w:rsidTr="00CD4DD1">
        <w:tc>
          <w:tcPr>
            <w:tcW w:w="9104" w:type="dxa"/>
            <w:shd w:val="clear" w:color="auto" w:fill="D9D9D9"/>
          </w:tcPr>
          <w:p w14:paraId="200BA0E4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17B83AC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A770978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8B36C2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0BF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F1EF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42D0EF5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800A2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D2E1A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EE80D2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47B1B4C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1D3170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A26B73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A4F8CC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8D77E9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E201C5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0EC9D0F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0A7B9CBD" w14:textId="77777777" w:rsidTr="0061040C">
        <w:tc>
          <w:tcPr>
            <w:tcW w:w="9104" w:type="dxa"/>
            <w:shd w:val="clear" w:color="auto" w:fill="D9D9D9"/>
          </w:tcPr>
          <w:p w14:paraId="205225AA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338B80E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1F9D02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7B3EEB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CD9CE4D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ACC486B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8B4E9AF" w14:textId="77777777" w:rsidTr="0061040C">
        <w:tc>
          <w:tcPr>
            <w:tcW w:w="9104" w:type="dxa"/>
            <w:shd w:val="clear" w:color="auto" w:fill="D9D9D9"/>
          </w:tcPr>
          <w:p w14:paraId="0A03392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F75A7DB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FB548C3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8B53043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A0968DC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60896B1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A504876" w14:textId="77777777" w:rsidTr="00CD4DD1">
        <w:tc>
          <w:tcPr>
            <w:tcW w:w="9104" w:type="dxa"/>
            <w:shd w:val="clear" w:color="auto" w:fill="D9D9D9"/>
          </w:tcPr>
          <w:p w14:paraId="6289C4D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4F8BC18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166CB5F" w14:textId="77777777" w:rsidTr="00847232">
        <w:tc>
          <w:tcPr>
            <w:tcW w:w="9104" w:type="dxa"/>
            <w:shd w:val="clear" w:color="auto" w:fill="D9D9D9"/>
          </w:tcPr>
          <w:p w14:paraId="6554CDC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5F94B5F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715458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61A3DD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C23D9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1C27CD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D3BFE8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A134C7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7269C5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0507C3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ABB150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62370A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8A4D9A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6B8B4" w14:textId="77777777" w:rsidR="001466B5" w:rsidRDefault="001466B5" w:rsidP="0038231F">
      <w:pPr>
        <w:spacing w:after="0" w:line="240" w:lineRule="auto"/>
      </w:pPr>
      <w:r>
        <w:separator/>
      </w:r>
    </w:p>
  </w:endnote>
  <w:endnote w:type="continuationSeparator" w:id="0">
    <w:p w14:paraId="0FDA931E" w14:textId="77777777" w:rsidR="001466B5" w:rsidRDefault="001466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F766C" w14:textId="77777777" w:rsidR="00B2004D" w:rsidRDefault="00B200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F36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EDC5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8E254" w14:textId="77777777" w:rsidR="00B2004D" w:rsidRDefault="00B200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8E744" w14:textId="77777777" w:rsidR="001466B5" w:rsidRDefault="001466B5" w:rsidP="0038231F">
      <w:pPr>
        <w:spacing w:after="0" w:line="240" w:lineRule="auto"/>
      </w:pPr>
      <w:r>
        <w:separator/>
      </w:r>
    </w:p>
  </w:footnote>
  <w:footnote w:type="continuationSeparator" w:id="0">
    <w:p w14:paraId="07C04DEA" w14:textId="77777777" w:rsidR="001466B5" w:rsidRDefault="001466B5" w:rsidP="0038231F">
      <w:pPr>
        <w:spacing w:after="0" w:line="240" w:lineRule="auto"/>
      </w:pPr>
      <w:r>
        <w:continuationSeparator/>
      </w:r>
    </w:p>
  </w:footnote>
  <w:footnote w:id="1">
    <w:p w14:paraId="4594C98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8052BD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96EEBF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5EF9B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99F722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4EACEE8" w14:textId="77777777" w:rsidR="0032618A" w:rsidRDefault="0032618A" w:rsidP="0032618A">
      <w:pPr>
        <w:pStyle w:val="Tekstprzypisudolnego"/>
      </w:pPr>
    </w:p>
  </w:footnote>
  <w:footnote w:id="2">
    <w:p w14:paraId="5F106F7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9162F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8DF6F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494BA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FB5E3" w14:textId="77777777" w:rsidR="00B2004D" w:rsidRDefault="00B200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4D960" w14:textId="77777777" w:rsidR="00B2004D" w:rsidRDefault="00B200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39938" w14:textId="77777777" w:rsidR="00B2004D" w:rsidRDefault="00B200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185778">
    <w:abstractNumId w:val="11"/>
  </w:num>
  <w:num w:numId="2" w16cid:durableId="412824163">
    <w:abstractNumId w:val="0"/>
  </w:num>
  <w:num w:numId="3" w16cid:durableId="1105541709">
    <w:abstractNumId w:val="10"/>
  </w:num>
  <w:num w:numId="4" w16cid:durableId="1453553601">
    <w:abstractNumId w:val="13"/>
  </w:num>
  <w:num w:numId="5" w16cid:durableId="189296699">
    <w:abstractNumId w:val="12"/>
  </w:num>
  <w:num w:numId="6" w16cid:durableId="1635063519">
    <w:abstractNumId w:val="9"/>
  </w:num>
  <w:num w:numId="7" w16cid:durableId="244262333">
    <w:abstractNumId w:val="1"/>
  </w:num>
  <w:num w:numId="8" w16cid:durableId="204223604">
    <w:abstractNumId w:val="6"/>
  </w:num>
  <w:num w:numId="9" w16cid:durableId="236598409">
    <w:abstractNumId w:val="4"/>
  </w:num>
  <w:num w:numId="10" w16cid:durableId="512230573">
    <w:abstractNumId w:val="7"/>
  </w:num>
  <w:num w:numId="11" w16cid:durableId="32078490">
    <w:abstractNumId w:val="5"/>
  </w:num>
  <w:num w:numId="12" w16cid:durableId="1210726229">
    <w:abstractNumId w:val="8"/>
  </w:num>
  <w:num w:numId="13" w16cid:durableId="95642263">
    <w:abstractNumId w:val="3"/>
  </w:num>
  <w:num w:numId="14" w16cid:durableId="2006862172">
    <w:abstractNumId w:val="2"/>
  </w:num>
  <w:num w:numId="15" w16cid:durableId="5892356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6B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466B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165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004D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C05B3"/>
  <w15:docId w15:val="{24F779B0-6F78-492D-883D-AE568AE61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850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2024-09-10T11:15:00Z</dcterms:created>
  <dcterms:modified xsi:type="dcterms:W3CDTF">2024-09-10T11:15:00Z</dcterms:modified>
</cp:coreProperties>
</file>