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31E07A" w14:textId="77777777" w:rsidR="009900E7" w:rsidRPr="002A16E2" w:rsidRDefault="009900E7" w:rsidP="009900E7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647D549A" w14:textId="77777777" w:rsidR="009900E7" w:rsidRPr="002A16E2" w:rsidRDefault="009900E7" w:rsidP="009900E7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7237F33" w14:textId="77777777" w:rsidR="009900E7" w:rsidRPr="002A16E2" w:rsidRDefault="009900E7" w:rsidP="009900E7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67D3868A" w14:textId="77777777" w:rsidR="009900E7" w:rsidRPr="002A16E2" w:rsidRDefault="009900E7" w:rsidP="009900E7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38DD531F" w14:textId="77777777" w:rsidR="009900E7" w:rsidRPr="002A16E2" w:rsidRDefault="009900E7" w:rsidP="009900E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1DCA90D3" w14:textId="77777777" w:rsidR="009900E7" w:rsidRPr="00FA50AF" w:rsidRDefault="009900E7" w:rsidP="009900E7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7F22A9D8" w14:textId="77777777" w:rsidR="009900E7" w:rsidRPr="002A16E2" w:rsidRDefault="009900E7" w:rsidP="009900E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6FDAB056" w14:textId="77777777" w:rsidR="009900E7" w:rsidRPr="002A16E2" w:rsidRDefault="009900E7" w:rsidP="009900E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33ABD099" w14:textId="77777777" w:rsidR="009900E7" w:rsidRPr="002A16E2" w:rsidRDefault="009900E7" w:rsidP="009900E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616E5313" w14:textId="77777777" w:rsidR="009900E7" w:rsidRPr="002A16E2" w:rsidRDefault="009900E7" w:rsidP="009900E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6075E368" w14:textId="77777777" w:rsidR="009900E7" w:rsidRPr="002A16E2" w:rsidRDefault="009900E7" w:rsidP="009900E7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25A1EF04" w14:textId="77777777" w:rsidR="009900E7" w:rsidRPr="002A16E2" w:rsidRDefault="009900E7" w:rsidP="009900E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505B24F3" w14:textId="77777777" w:rsidR="009900E7" w:rsidRPr="002A16E2" w:rsidRDefault="009900E7" w:rsidP="009900E7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53A55678" w14:textId="77777777" w:rsidR="009900E7" w:rsidRPr="002A16E2" w:rsidRDefault="009900E7" w:rsidP="009900E7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08F30B6B" w14:textId="77777777" w:rsidR="009900E7" w:rsidRPr="002A16E2" w:rsidRDefault="009900E7" w:rsidP="009900E7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6F09C8D5" w14:textId="77777777" w:rsidR="009900E7" w:rsidRPr="002A16E2" w:rsidRDefault="009900E7" w:rsidP="009900E7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656A7FB9" w14:textId="77777777" w:rsidR="009900E7" w:rsidRPr="002A16E2" w:rsidRDefault="009900E7" w:rsidP="009900E7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41B2CF39" w14:textId="77777777" w:rsidR="009900E7" w:rsidRPr="002A16E2" w:rsidRDefault="009900E7" w:rsidP="009900E7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03C49095" w14:textId="77777777" w:rsidR="009900E7" w:rsidRPr="002A16E2" w:rsidRDefault="009900E7" w:rsidP="009900E7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26EB538F" w14:textId="77777777" w:rsidR="009900E7" w:rsidRPr="002A16E2" w:rsidRDefault="009900E7" w:rsidP="009900E7">
      <w:pPr>
        <w:ind w:firstLine="3969"/>
        <w:rPr>
          <w:b/>
          <w:sz w:val="22"/>
          <w:szCs w:val="22"/>
        </w:rPr>
      </w:pPr>
    </w:p>
    <w:p w14:paraId="2CF16DF7" w14:textId="60A9F1FF" w:rsidR="009900E7" w:rsidRPr="00AE73CA" w:rsidRDefault="009900E7" w:rsidP="009900E7">
      <w:pPr>
        <w:widowControl w:val="0"/>
        <w:ind w:right="1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 w:rsidR="00C03EEB" w:rsidRPr="00C03EEB">
        <w:rPr>
          <w:b/>
          <w:bCs/>
          <w:sz w:val="22"/>
          <w:szCs w:val="22"/>
        </w:rPr>
        <w:t>Dostawa komputera stacjonarnego - stacji roboczej na potrzeby</w:t>
      </w:r>
      <w:r w:rsidR="00B1576D">
        <w:rPr>
          <w:b/>
          <w:bCs/>
          <w:sz w:val="22"/>
          <w:szCs w:val="22"/>
        </w:rPr>
        <w:t xml:space="preserve"> WGGiIŚ</w:t>
      </w:r>
      <w:r>
        <w:rPr>
          <w:b/>
          <w:sz w:val="22"/>
          <w:szCs w:val="22"/>
        </w:rPr>
        <w:t>, nr sprawy: DE</w:t>
      </w:r>
      <w:r w:rsidRPr="002A16E2">
        <w:rPr>
          <w:b/>
          <w:sz w:val="22"/>
          <w:szCs w:val="22"/>
        </w:rPr>
        <w:t>-</w:t>
      </w:r>
      <w:r>
        <w:rPr>
          <w:b/>
          <w:sz w:val="22"/>
          <w:szCs w:val="22"/>
        </w:rPr>
        <w:t>d</w:t>
      </w:r>
      <w:r w:rsidRPr="002A16E2">
        <w:rPr>
          <w:b/>
          <w:sz w:val="22"/>
          <w:szCs w:val="22"/>
        </w:rPr>
        <w:t>zp.272-</w:t>
      </w:r>
      <w:r w:rsidR="00C03EEB">
        <w:rPr>
          <w:b/>
          <w:sz w:val="22"/>
          <w:szCs w:val="22"/>
        </w:rPr>
        <w:t>559</w:t>
      </w:r>
      <w:r>
        <w:rPr>
          <w:b/>
          <w:sz w:val="22"/>
          <w:szCs w:val="22"/>
        </w:rPr>
        <w:t>/</w:t>
      </w:r>
      <w:r w:rsidRPr="002A16E2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4</w:t>
      </w:r>
      <w:r w:rsidRPr="002A16E2">
        <w:rPr>
          <w:b/>
          <w:sz w:val="22"/>
          <w:szCs w:val="22"/>
        </w:rPr>
        <w:t xml:space="preserve">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9900E7" w:rsidRPr="002A16E2" w14:paraId="6A15894B" w14:textId="77777777" w:rsidTr="00C836DB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5146E7A" w14:textId="77777777" w:rsidR="009900E7" w:rsidRPr="002A16E2" w:rsidRDefault="009900E7" w:rsidP="00C836DB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BDF1EAE" w14:textId="77777777" w:rsidR="009900E7" w:rsidRPr="008A2B7D" w:rsidRDefault="009900E7" w:rsidP="00C836D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</w:p>
          <w:p w14:paraId="79A8C350" w14:textId="77777777" w:rsidR="009900E7" w:rsidRPr="008A2B7D" w:rsidRDefault="009900E7" w:rsidP="00C836D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A59C68D" w14:textId="77777777" w:rsidR="009900E7" w:rsidRPr="008A2B7D" w:rsidRDefault="009900E7" w:rsidP="00C836D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Nazwa producenta/model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122FE0B" w14:textId="77777777" w:rsidR="009900E7" w:rsidRPr="008A2B7D" w:rsidRDefault="009900E7" w:rsidP="00C836D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7678B845" w14:textId="77777777" w:rsidR="009900E7" w:rsidRPr="008A2B7D" w:rsidRDefault="009900E7" w:rsidP="00C836D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422BD3" w14:textId="77777777" w:rsidR="009900E7" w:rsidRPr="008A2B7D" w:rsidRDefault="009900E7" w:rsidP="00C836D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59801C3" w14:textId="77777777" w:rsidR="009900E7" w:rsidRPr="008A2B7D" w:rsidRDefault="009900E7" w:rsidP="00C836D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438873F3" w14:textId="77777777" w:rsidR="009900E7" w:rsidRPr="008A2B7D" w:rsidRDefault="009900E7" w:rsidP="00C836D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4D51082" w14:textId="77777777" w:rsidR="009900E7" w:rsidRPr="008A2B7D" w:rsidRDefault="009900E7" w:rsidP="00C836D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5CE74642" w14:textId="77777777" w:rsidR="009900E7" w:rsidRPr="008A2B7D" w:rsidRDefault="009900E7" w:rsidP="00C836D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2F7F358F" w14:textId="77777777" w:rsidR="009900E7" w:rsidRPr="008A2B7D" w:rsidRDefault="009900E7" w:rsidP="00C836D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E3671C9" w14:textId="77777777" w:rsidR="009900E7" w:rsidRPr="008A2B7D" w:rsidRDefault="009900E7" w:rsidP="00C836D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49B806C2" w14:textId="77777777" w:rsidR="009900E7" w:rsidRPr="008A2B7D" w:rsidRDefault="009900E7" w:rsidP="00C836DB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33E8190B" w14:textId="77777777" w:rsidR="009900E7" w:rsidRPr="008A2B7D" w:rsidRDefault="009900E7" w:rsidP="00C836DB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9900E7" w:rsidRPr="002A16E2" w14:paraId="7BED6D22" w14:textId="77777777" w:rsidTr="00C836DB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740FB54" w14:textId="77777777" w:rsidR="009900E7" w:rsidRPr="002A16E2" w:rsidRDefault="009900E7" w:rsidP="00C836D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2F6B3BB" w14:textId="77777777" w:rsidR="009900E7" w:rsidRPr="002A16E2" w:rsidRDefault="009900E7" w:rsidP="00C836D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D5A148D" w14:textId="77777777" w:rsidR="009900E7" w:rsidRPr="002A16E2" w:rsidRDefault="009900E7" w:rsidP="00C836D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3D35CBD" w14:textId="77777777" w:rsidR="009900E7" w:rsidRPr="002A16E2" w:rsidRDefault="009900E7" w:rsidP="00C836D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E996758" w14:textId="77777777" w:rsidR="009900E7" w:rsidRPr="002A16E2" w:rsidRDefault="009900E7" w:rsidP="00C836D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E1E8D03" w14:textId="77777777" w:rsidR="009900E7" w:rsidRPr="002A16E2" w:rsidRDefault="009900E7" w:rsidP="00C836D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514711A" w14:textId="77777777" w:rsidR="009900E7" w:rsidRPr="002A16E2" w:rsidRDefault="009900E7" w:rsidP="00C836D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43B115" w14:textId="77777777" w:rsidR="009900E7" w:rsidRPr="002A16E2" w:rsidRDefault="009900E7" w:rsidP="00C836DB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9900E7" w:rsidRPr="002A16E2" w14:paraId="66C7E8ED" w14:textId="77777777" w:rsidTr="00C836DB">
        <w:trPr>
          <w:trHeight w:val="2232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E80B0F4" w14:textId="77777777" w:rsidR="009900E7" w:rsidRPr="002A16E2" w:rsidRDefault="009900E7" w:rsidP="00C836D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1675F" w14:textId="77777777" w:rsidR="009900E7" w:rsidRDefault="009900E7" w:rsidP="00C836DB">
            <w:pPr>
              <w:suppressAutoHyphens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Stacja robocza</w:t>
            </w:r>
          </w:p>
          <w:p w14:paraId="58B75C1C" w14:textId="77777777" w:rsidR="009900E7" w:rsidRPr="00897BDE" w:rsidRDefault="009900E7" w:rsidP="00C836DB">
            <w:pPr>
              <w:suppressAutoHyphens/>
              <w:rPr>
                <w:b/>
                <w:bCs/>
                <w:sz w:val="16"/>
                <w:szCs w:val="16"/>
                <w:lang w:eastAsia="zh-CN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58BA5" w14:textId="77777777" w:rsidR="009900E7" w:rsidRDefault="009900E7" w:rsidP="00C836D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- Procesor</w:t>
            </w:r>
            <w:r>
              <w:rPr>
                <w:b/>
                <w:sz w:val="16"/>
                <w:szCs w:val="16"/>
                <w:lang w:eastAsia="zh-CN"/>
              </w:rPr>
              <w:t xml:space="preserve"> </w:t>
            </w:r>
            <w:r w:rsidRPr="00A47B30">
              <w:rPr>
                <w:b/>
                <w:sz w:val="16"/>
                <w:szCs w:val="16"/>
                <w:lang w:eastAsia="zh-CN"/>
              </w:rPr>
              <w:t>: ………………</w:t>
            </w:r>
          </w:p>
          <w:p w14:paraId="25DAFAE1" w14:textId="77777777" w:rsidR="009900E7" w:rsidRPr="00A47B30" w:rsidRDefault="009900E7" w:rsidP="00C836D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Chłodzenie procesora:</w:t>
            </w:r>
          </w:p>
          <w:p w14:paraId="5CD75D95" w14:textId="77777777" w:rsidR="009900E7" w:rsidRDefault="009900E7" w:rsidP="00C836D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</w:t>
            </w:r>
            <w:r>
              <w:rPr>
                <w:b/>
                <w:sz w:val="16"/>
                <w:szCs w:val="16"/>
                <w:lang w:eastAsia="zh-CN"/>
              </w:rPr>
              <w:t>…..</w:t>
            </w:r>
          </w:p>
          <w:p w14:paraId="4D2E00C8" w14:textId="77777777" w:rsidR="009900E7" w:rsidRDefault="009900E7" w:rsidP="00C836D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Pamięć RAM:</w:t>
            </w:r>
          </w:p>
          <w:p w14:paraId="78E0E8D2" w14:textId="77777777" w:rsidR="009900E7" w:rsidRDefault="009900E7" w:rsidP="00C836D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6750BD44" w14:textId="77777777" w:rsidR="009900E7" w:rsidRPr="00A47B30" w:rsidRDefault="009900E7" w:rsidP="00C836D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Płyta główna</w:t>
            </w:r>
            <w:r w:rsidRPr="00A47B30">
              <w:rPr>
                <w:b/>
                <w:sz w:val="16"/>
                <w:szCs w:val="16"/>
                <w:lang w:eastAsia="zh-CN"/>
              </w:rPr>
              <w:t>:</w:t>
            </w:r>
          </w:p>
          <w:p w14:paraId="1F79D902" w14:textId="77777777" w:rsidR="009900E7" w:rsidRDefault="009900E7" w:rsidP="00C836D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1B92D9A2" w14:textId="107A7DBF" w:rsidR="00C03EEB" w:rsidRDefault="00C03EEB" w:rsidP="00C03EE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Dyski SSD (3 szt.):</w:t>
            </w:r>
          </w:p>
          <w:p w14:paraId="6BB3E5BB" w14:textId="77777777" w:rsidR="00C03EEB" w:rsidRDefault="00C03EEB" w:rsidP="00C03EE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6F811484" w14:textId="77777777" w:rsidR="00C03EEB" w:rsidRDefault="00C03EEB" w:rsidP="00C03EE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…………………..</w:t>
            </w:r>
          </w:p>
          <w:p w14:paraId="45FD0736" w14:textId="193476A7" w:rsidR="00C03EEB" w:rsidRDefault="00C03EEB" w:rsidP="00C03EE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Dyski HDD 4 TB (2 szt.):</w:t>
            </w:r>
          </w:p>
          <w:p w14:paraId="170A74D1" w14:textId="77777777" w:rsidR="00C03EEB" w:rsidRDefault="00C03EEB" w:rsidP="00C03EE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0730335F" w14:textId="77777777" w:rsidR="00C03EEB" w:rsidRDefault="00C03EEB" w:rsidP="00C03EE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lastRenderedPageBreak/>
              <w:t>…………………..</w:t>
            </w:r>
          </w:p>
          <w:p w14:paraId="5BCF3A59" w14:textId="2CD3E6A9" w:rsidR="00C03EEB" w:rsidRDefault="00C03EEB" w:rsidP="00C03EE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Dyski HDD 10 TB (2 szt.):</w:t>
            </w:r>
          </w:p>
          <w:p w14:paraId="34CF4F06" w14:textId="77777777" w:rsidR="00C03EEB" w:rsidRDefault="00C03EEB" w:rsidP="00C03EE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…………………..</w:t>
            </w:r>
          </w:p>
          <w:p w14:paraId="07712B32" w14:textId="77777777" w:rsidR="00C03EEB" w:rsidRDefault="00C03EEB" w:rsidP="00C836D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6E238073" w14:textId="77777777" w:rsidR="00C03EEB" w:rsidRDefault="00C03EEB" w:rsidP="00C03EE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 xml:space="preserve">- Karta graficzna </w:t>
            </w:r>
          </w:p>
          <w:p w14:paraId="6303A919" w14:textId="77777777" w:rsidR="00C03EEB" w:rsidRDefault="00C03EEB" w:rsidP="00C03EE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………………….</w:t>
            </w:r>
          </w:p>
          <w:p w14:paraId="732BF557" w14:textId="77777777" w:rsidR="009900E7" w:rsidRDefault="009900E7" w:rsidP="00C836D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Obudowa:</w:t>
            </w:r>
          </w:p>
          <w:p w14:paraId="786FFAB2" w14:textId="77777777" w:rsidR="009900E7" w:rsidRDefault="009900E7" w:rsidP="00C836D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>……………….</w:t>
            </w:r>
          </w:p>
          <w:p w14:paraId="7AF174AC" w14:textId="77777777" w:rsidR="009900E7" w:rsidRDefault="009900E7" w:rsidP="00C836D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Zasilacz:</w:t>
            </w:r>
          </w:p>
          <w:p w14:paraId="1C15EDFC" w14:textId="77777777" w:rsidR="009900E7" w:rsidRDefault="009900E7" w:rsidP="00C836D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</w:t>
            </w:r>
          </w:p>
          <w:p w14:paraId="1057ADFF" w14:textId="77777777" w:rsidR="009900E7" w:rsidRDefault="009900E7" w:rsidP="00C836D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3DC4D9D0" w14:textId="49AC8C8B" w:rsidR="00C03EEB" w:rsidRDefault="00C03EEB" w:rsidP="00C03EE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Klawiatura:</w:t>
            </w:r>
          </w:p>
          <w:p w14:paraId="43E4D9A7" w14:textId="77777777" w:rsidR="00C03EEB" w:rsidRDefault="00C03EEB" w:rsidP="00C03EE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</w:t>
            </w:r>
          </w:p>
          <w:p w14:paraId="7B989FFC" w14:textId="77318174" w:rsidR="00C03EEB" w:rsidRDefault="00C03EEB" w:rsidP="00C03EE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- Mysz:</w:t>
            </w:r>
          </w:p>
          <w:p w14:paraId="293E918A" w14:textId="77777777" w:rsidR="00C03EEB" w:rsidRDefault="00C03EEB" w:rsidP="00C03EE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>
              <w:rPr>
                <w:b/>
                <w:sz w:val="16"/>
                <w:szCs w:val="16"/>
                <w:lang w:eastAsia="zh-CN"/>
              </w:rPr>
              <w:t>…………………</w:t>
            </w:r>
          </w:p>
          <w:p w14:paraId="21D3D132" w14:textId="77777777" w:rsidR="009900E7" w:rsidRDefault="009900E7" w:rsidP="00C836D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  <w:p w14:paraId="780F0923" w14:textId="77777777" w:rsidR="009900E7" w:rsidRPr="00A47B30" w:rsidRDefault="009900E7" w:rsidP="00C03EEB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E7754" w14:textId="77777777" w:rsidR="009900E7" w:rsidRPr="00A352F2" w:rsidRDefault="009900E7" w:rsidP="00C836D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1</w:t>
            </w:r>
            <w:r w:rsidRPr="00A352F2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4B5D8" w14:textId="77777777" w:rsidR="009900E7" w:rsidRPr="002A16E2" w:rsidRDefault="009900E7" w:rsidP="00C836DB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101B3" w14:textId="77777777" w:rsidR="009900E7" w:rsidRPr="002A16E2" w:rsidRDefault="009900E7" w:rsidP="00C836DB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37B0EE2" w14:textId="77777777" w:rsidR="009900E7" w:rsidRPr="002A16E2" w:rsidRDefault="009900E7" w:rsidP="00C836D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2F6F2A8" w14:textId="77777777" w:rsidR="009900E7" w:rsidRPr="002A16E2" w:rsidRDefault="009900E7" w:rsidP="00C836DB">
            <w:pPr>
              <w:ind w:right="425"/>
              <w:rPr>
                <w:sz w:val="22"/>
                <w:szCs w:val="22"/>
              </w:rPr>
            </w:pPr>
          </w:p>
        </w:tc>
      </w:tr>
      <w:tr w:rsidR="009900E7" w:rsidRPr="002A16E2" w14:paraId="6395AF2B" w14:textId="77777777" w:rsidTr="00C836DB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E3FBA65" w14:textId="77777777" w:rsidR="009900E7" w:rsidRDefault="009900E7" w:rsidP="00C836DB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0DDE768F" w14:textId="77777777" w:rsidR="009900E7" w:rsidRDefault="009900E7" w:rsidP="00C836DB">
            <w:pPr>
              <w:ind w:right="425"/>
              <w:rPr>
                <w:sz w:val="22"/>
                <w:szCs w:val="22"/>
              </w:rPr>
            </w:pPr>
          </w:p>
          <w:p w14:paraId="2A76F277" w14:textId="77777777" w:rsidR="009900E7" w:rsidRPr="002A16E2" w:rsidRDefault="009900E7" w:rsidP="00C836DB">
            <w:pPr>
              <w:ind w:right="425"/>
              <w:rPr>
                <w:sz w:val="22"/>
                <w:szCs w:val="22"/>
              </w:rPr>
            </w:pPr>
          </w:p>
          <w:p w14:paraId="304080A5" w14:textId="77777777" w:rsidR="009900E7" w:rsidRDefault="009900E7" w:rsidP="00C836DB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3594035F" w14:textId="77777777" w:rsidR="009900E7" w:rsidRPr="002A16E2" w:rsidRDefault="009900E7" w:rsidP="00C836DB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22DA7" w14:textId="77777777" w:rsidR="009900E7" w:rsidRPr="002A16E2" w:rsidRDefault="009900E7" w:rsidP="00C836D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DAE26DA" w14:textId="77777777" w:rsidR="009900E7" w:rsidRPr="002A16E2" w:rsidRDefault="009900E7" w:rsidP="00C836D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D154219" w14:textId="77777777" w:rsidR="009900E7" w:rsidRPr="002A16E2" w:rsidRDefault="009900E7" w:rsidP="00C836DB">
            <w:pPr>
              <w:ind w:right="425"/>
              <w:rPr>
                <w:sz w:val="22"/>
                <w:szCs w:val="22"/>
              </w:rPr>
            </w:pPr>
          </w:p>
        </w:tc>
      </w:tr>
      <w:tr w:rsidR="009900E7" w:rsidRPr="002A16E2" w14:paraId="7C820CB6" w14:textId="77777777" w:rsidTr="00C836DB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06DE8A8" w14:textId="77777777" w:rsidR="009900E7" w:rsidRPr="002A16E2" w:rsidRDefault="009900E7" w:rsidP="00C836DB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138314F4" w14:textId="77777777" w:rsidR="009900E7" w:rsidRPr="002A16E2" w:rsidRDefault="009900E7" w:rsidP="00C836DB">
            <w:pPr>
              <w:rPr>
                <w:sz w:val="22"/>
                <w:szCs w:val="22"/>
              </w:rPr>
            </w:pPr>
          </w:p>
          <w:p w14:paraId="26C796A8" w14:textId="77777777" w:rsidR="009900E7" w:rsidRPr="002A16E2" w:rsidRDefault="009900E7" w:rsidP="00C836DB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51EB6AFB" w14:textId="77777777" w:rsidR="009900E7" w:rsidRPr="002A16E2" w:rsidRDefault="009900E7" w:rsidP="00C836D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40D5D" w14:textId="77777777" w:rsidR="009900E7" w:rsidRPr="002A16E2" w:rsidRDefault="009900E7" w:rsidP="00C836D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23199C7" w14:textId="77777777" w:rsidR="009900E7" w:rsidRPr="002A16E2" w:rsidRDefault="009900E7" w:rsidP="00C836DB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E53DD6" w14:textId="77777777" w:rsidR="009900E7" w:rsidRPr="002A16E2" w:rsidRDefault="009900E7" w:rsidP="00C836DB">
            <w:pPr>
              <w:ind w:right="425"/>
              <w:rPr>
                <w:sz w:val="22"/>
                <w:szCs w:val="22"/>
              </w:rPr>
            </w:pPr>
          </w:p>
        </w:tc>
      </w:tr>
    </w:tbl>
    <w:p w14:paraId="242E9762" w14:textId="08005844" w:rsidR="009900E7" w:rsidRPr="002A16E2" w:rsidRDefault="009900E7" w:rsidP="00C03EEB">
      <w:pPr>
        <w:jc w:val="both"/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</w:t>
      </w:r>
      <w:r w:rsidR="00C03EEB">
        <w:rPr>
          <w:i/>
          <w:iCs/>
          <w:sz w:val="22"/>
          <w:szCs w:val="22"/>
        </w:rPr>
        <w:br/>
      </w:r>
      <w:r w:rsidRPr="002A16E2">
        <w:rPr>
          <w:i/>
          <w:iCs/>
          <w:sz w:val="22"/>
          <w:szCs w:val="22"/>
        </w:rPr>
        <w:t xml:space="preserve">w wysokości 0% </w:t>
      </w:r>
      <w:r w:rsidRPr="00BC14BB">
        <w:rPr>
          <w:b/>
          <w:bCs/>
          <w:i/>
          <w:iCs/>
          <w:sz w:val="22"/>
          <w:szCs w:val="22"/>
        </w:rPr>
        <w:t xml:space="preserve">na </w:t>
      </w:r>
      <w:r w:rsidR="00C03EEB">
        <w:rPr>
          <w:b/>
          <w:bCs/>
          <w:i/>
          <w:iCs/>
          <w:sz w:val="22"/>
          <w:szCs w:val="22"/>
        </w:rPr>
        <w:t>komputer stacjonarny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y</w:t>
      </w:r>
      <w:r w:rsidRPr="002A16E2">
        <w:rPr>
          <w:i/>
          <w:iCs/>
          <w:sz w:val="22"/>
          <w:szCs w:val="22"/>
        </w:rPr>
        <w:t xml:space="preserve"> w zakres niniejsze</w:t>
      </w:r>
      <w:r>
        <w:rPr>
          <w:i/>
          <w:iCs/>
          <w:sz w:val="22"/>
          <w:szCs w:val="22"/>
        </w:rPr>
        <w:t>go</w:t>
      </w:r>
      <w:r w:rsidRPr="002A16E2">
        <w:rPr>
          <w:i/>
          <w:iCs/>
          <w:sz w:val="22"/>
          <w:szCs w:val="22"/>
        </w:rPr>
        <w:t xml:space="preserve"> </w:t>
      </w:r>
      <w:r>
        <w:rPr>
          <w:i/>
          <w:iCs/>
          <w:sz w:val="22"/>
          <w:szCs w:val="22"/>
        </w:rPr>
        <w:t>zamówienia</w:t>
      </w:r>
      <w:r w:rsidRPr="002A16E2">
        <w:rPr>
          <w:i/>
          <w:iCs/>
          <w:sz w:val="22"/>
          <w:szCs w:val="22"/>
        </w:rPr>
        <w:t xml:space="preserve">. Po przedstawieniu przez Zamawiającego zamówienia potwierdzonego przez organ nadzorujący Zamawiającego Wykonawca uwzględni w wystawionej fakturze 0% stawkę podatku VAT.  </w:t>
      </w:r>
    </w:p>
    <w:p w14:paraId="2A72486B" w14:textId="77777777" w:rsidR="009900E7" w:rsidRPr="002A16E2" w:rsidRDefault="009900E7" w:rsidP="00C03EEB">
      <w:pPr>
        <w:tabs>
          <w:tab w:val="right" w:pos="9000"/>
        </w:tabs>
        <w:jc w:val="both"/>
        <w:rPr>
          <w:sz w:val="22"/>
          <w:szCs w:val="22"/>
        </w:rPr>
      </w:pPr>
    </w:p>
    <w:p w14:paraId="7D510516" w14:textId="77777777" w:rsidR="009900E7" w:rsidRPr="005B5A90" w:rsidRDefault="009900E7" w:rsidP="009900E7">
      <w:pPr>
        <w:widowControl w:val="0"/>
      </w:pPr>
      <w:r w:rsidRPr="002A16E2">
        <w:rPr>
          <w:b/>
          <w:sz w:val="22"/>
          <w:szCs w:val="22"/>
        </w:rPr>
        <w:t xml:space="preserve">Termin realizacji </w:t>
      </w:r>
      <w:r>
        <w:rPr>
          <w:b/>
          <w:sz w:val="22"/>
          <w:szCs w:val="22"/>
        </w:rPr>
        <w:t>zamówienia</w:t>
      </w:r>
      <w:r w:rsidRPr="002A16E2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 xml:space="preserve">………………….. </w:t>
      </w:r>
      <w:r w:rsidRPr="002A16E2">
        <w:rPr>
          <w:b/>
          <w:bCs/>
          <w:sz w:val="22"/>
          <w:szCs w:val="22"/>
        </w:rPr>
        <w:t>dni od daty otrzymania zamówienia potwierdzonego przez M</w:t>
      </w:r>
      <w:r>
        <w:rPr>
          <w:b/>
          <w:bCs/>
          <w:sz w:val="22"/>
          <w:szCs w:val="22"/>
        </w:rPr>
        <w:t>Ei</w:t>
      </w:r>
      <w:r w:rsidRPr="002A16E2">
        <w:rPr>
          <w:b/>
          <w:bCs/>
          <w:sz w:val="22"/>
          <w:szCs w:val="22"/>
        </w:rPr>
        <w:t>N</w:t>
      </w:r>
      <w:r>
        <w:rPr>
          <w:b/>
          <w:bCs/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283D237E" w14:textId="77777777" w:rsidR="009900E7" w:rsidRDefault="009900E7" w:rsidP="009900E7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</w:p>
    <w:p w14:paraId="4C874E0C" w14:textId="77777777" w:rsidR="009900E7" w:rsidRPr="002A16E2" w:rsidRDefault="009900E7" w:rsidP="009900E7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7DCA01D1" w14:textId="53623A72" w:rsidR="009900E7" w:rsidRPr="005B5A90" w:rsidRDefault="009900E7" w:rsidP="009900E7">
      <w:pPr>
        <w:widowControl w:val="0"/>
      </w:pPr>
      <w:r w:rsidRPr="002A16E2">
        <w:rPr>
          <w:b/>
          <w:sz w:val="22"/>
          <w:szCs w:val="22"/>
        </w:rPr>
        <w:t>Okres udzielonej gwarancji wynosi:</w:t>
      </w:r>
      <w:r w:rsidRPr="002A16E2">
        <w:rPr>
          <w:sz w:val="22"/>
          <w:szCs w:val="22"/>
        </w:rPr>
        <w:t xml:space="preserve"> </w:t>
      </w:r>
      <w:r w:rsidR="00C03EEB">
        <w:rPr>
          <w:b/>
          <w:bCs/>
          <w:sz w:val="22"/>
          <w:szCs w:val="22"/>
        </w:rPr>
        <w:t>36</w:t>
      </w:r>
      <w:r w:rsidRPr="009B4BB5">
        <w:rPr>
          <w:b/>
          <w:bCs/>
          <w:sz w:val="22"/>
          <w:szCs w:val="22"/>
        </w:rPr>
        <w:t xml:space="preserve"> miesięcy</w:t>
      </w:r>
    </w:p>
    <w:p w14:paraId="49B49880" w14:textId="77777777" w:rsidR="009900E7" w:rsidRDefault="009900E7" w:rsidP="009900E7">
      <w:pPr>
        <w:widowControl w:val="0"/>
        <w:spacing w:line="360" w:lineRule="auto"/>
        <w:ind w:right="1"/>
        <w:jc w:val="both"/>
        <w:rPr>
          <w:sz w:val="22"/>
          <w:szCs w:val="22"/>
        </w:rPr>
      </w:pPr>
    </w:p>
    <w:p w14:paraId="304B3DCB" w14:textId="77777777" w:rsidR="009900E7" w:rsidRPr="002A16E2" w:rsidRDefault="009900E7" w:rsidP="009900E7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518E5FAC" w14:textId="77777777" w:rsidR="009900E7" w:rsidRPr="00E63BA7" w:rsidRDefault="009900E7" w:rsidP="009900E7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DF93BE6" w14:textId="77777777" w:rsidR="009900E7" w:rsidRPr="002A16E2" w:rsidRDefault="009900E7" w:rsidP="009900E7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3D7BCE68" w14:textId="77777777" w:rsidR="009900E7" w:rsidRPr="002A16E2" w:rsidRDefault="009900E7" w:rsidP="009900E7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51AA3C2E" w14:textId="77777777" w:rsidR="009900E7" w:rsidRPr="002A16E2" w:rsidRDefault="009900E7" w:rsidP="009900E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do</w:t>
      </w:r>
      <w:r w:rsidRPr="002A16E2">
        <w:rPr>
          <w:color w:val="000000"/>
          <w:sz w:val="22"/>
          <w:szCs w:val="22"/>
          <w:lang w:eastAsia="ar-SA"/>
        </w:rPr>
        <w:t xml:space="preserve"> upływu terminu </w:t>
      </w:r>
      <w:r>
        <w:rPr>
          <w:color w:val="000000"/>
          <w:sz w:val="22"/>
          <w:szCs w:val="22"/>
          <w:lang w:eastAsia="ar-SA"/>
        </w:rPr>
        <w:t>wskazanego w SWZ</w:t>
      </w:r>
      <w:r w:rsidRPr="002A16E2">
        <w:rPr>
          <w:color w:val="000000"/>
          <w:sz w:val="22"/>
          <w:szCs w:val="22"/>
          <w:lang w:eastAsia="ar-SA"/>
        </w:rPr>
        <w:t>.</w:t>
      </w:r>
    </w:p>
    <w:p w14:paraId="0AD386BB" w14:textId="77777777" w:rsidR="009900E7" w:rsidRDefault="009900E7" w:rsidP="009900E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6FE47B7D" w14:textId="77777777" w:rsidR="009900E7" w:rsidRDefault="009900E7" w:rsidP="009900E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2B625629" w14:textId="420CF713" w:rsidR="009900E7" w:rsidRPr="002A16E2" w:rsidRDefault="009900E7" w:rsidP="009900E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późn.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 xml:space="preserve">na </w:t>
      </w:r>
      <w:r w:rsidR="00C03EEB">
        <w:rPr>
          <w:b/>
          <w:color w:val="000000"/>
          <w:sz w:val="22"/>
          <w:szCs w:val="22"/>
          <w:lang w:eastAsia="ar-SA"/>
        </w:rPr>
        <w:t>komputer stacjonarny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r>
        <w:rPr>
          <w:b/>
          <w:color w:val="000000"/>
          <w:sz w:val="22"/>
          <w:szCs w:val="22"/>
          <w:lang w:eastAsia="ar-SA"/>
        </w:rPr>
        <w:br/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76901E29" w14:textId="355772AA" w:rsidR="009900E7" w:rsidRPr="002A16E2" w:rsidRDefault="009900E7" w:rsidP="009900E7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="00C03EEB">
        <w:rPr>
          <w:b/>
          <w:bCs/>
          <w:color w:val="000000"/>
          <w:sz w:val="22"/>
          <w:szCs w:val="22"/>
          <w:lang w:eastAsia="ar-SA"/>
        </w:rPr>
        <w:t>komputera stacjonarnego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C428BA">
        <w:rPr>
          <w:bCs/>
          <w:i/>
          <w:iCs/>
          <w:color w:val="000000"/>
          <w:sz w:val="22"/>
          <w:szCs w:val="22"/>
          <w:lang w:eastAsia="ar-SA"/>
        </w:rPr>
        <w:t xml:space="preserve">zgodnie </w:t>
      </w:r>
      <w:r w:rsidR="00C03EEB">
        <w:rPr>
          <w:bCs/>
          <w:i/>
          <w:iCs/>
          <w:color w:val="000000"/>
          <w:sz w:val="22"/>
          <w:szCs w:val="22"/>
          <w:lang w:eastAsia="ar-SA"/>
        </w:rPr>
        <w:br/>
      </w:r>
      <w:r w:rsidRPr="00C428BA">
        <w:rPr>
          <w:bCs/>
          <w:i/>
          <w:iCs/>
          <w:color w:val="000000"/>
          <w:sz w:val="22"/>
          <w:szCs w:val="22"/>
          <w:lang w:eastAsia="ar-SA"/>
        </w:rPr>
        <w:t>z u</w:t>
      </w:r>
      <w:r w:rsidRPr="00C428BA">
        <w:rPr>
          <w:bCs/>
          <w:i/>
          <w:iCs/>
          <w:sz w:val="22"/>
          <w:szCs w:val="22"/>
        </w:rPr>
        <w:t>stawą</w:t>
      </w:r>
      <w:r w:rsidRPr="002A16E2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2A16E2">
        <w:rPr>
          <w:sz w:val="22"/>
          <w:szCs w:val="22"/>
        </w:rPr>
        <w:t>o podatku od towarów i usług (t. j. Dz. U. 2011 Nr 177 poz. 1054 z późn. zm.)</w:t>
      </w:r>
    </w:p>
    <w:p w14:paraId="11E1FEBD" w14:textId="77777777" w:rsidR="009900E7" w:rsidRPr="002A16E2" w:rsidRDefault="009900E7" w:rsidP="009900E7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5F6453F" w14:textId="77777777" w:rsidR="009900E7" w:rsidRPr="002A16E2" w:rsidRDefault="009900E7" w:rsidP="009900E7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3CB3848" w14:textId="77777777" w:rsidR="009900E7" w:rsidRPr="002A16E2" w:rsidRDefault="009900E7" w:rsidP="009900E7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63B1D6A" w14:textId="77777777" w:rsidR="009900E7" w:rsidRPr="002A16E2" w:rsidRDefault="009900E7" w:rsidP="009900E7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900E7" w:rsidRPr="002A16E2" w14:paraId="3221EBDF" w14:textId="77777777" w:rsidTr="00C836D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4E43DB5" w14:textId="77777777" w:rsidR="009900E7" w:rsidRPr="002A16E2" w:rsidRDefault="009900E7" w:rsidP="00C836D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200632" w14:textId="77777777" w:rsidR="009900E7" w:rsidRPr="002A16E2" w:rsidRDefault="009900E7" w:rsidP="00C836D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6E9A83E7" w14:textId="77777777" w:rsidR="009900E7" w:rsidRPr="002A16E2" w:rsidRDefault="009900E7" w:rsidP="00C836D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C329A8" w14:textId="77777777" w:rsidR="009900E7" w:rsidRPr="002A16E2" w:rsidRDefault="009900E7" w:rsidP="00C836D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9900E7" w:rsidRPr="002A16E2" w14:paraId="074C98C3" w14:textId="77777777" w:rsidTr="00C836D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629BAF" w14:textId="77777777" w:rsidR="009900E7" w:rsidRPr="002A16E2" w:rsidRDefault="009900E7" w:rsidP="00C836DB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FB61F7" w14:textId="77777777" w:rsidR="009900E7" w:rsidRPr="002A16E2" w:rsidRDefault="009900E7" w:rsidP="00C836D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EA0EF5" w14:textId="77777777" w:rsidR="009900E7" w:rsidRPr="002A16E2" w:rsidRDefault="009900E7" w:rsidP="00C836DB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208D1675" w14:textId="77777777" w:rsidR="009900E7" w:rsidRPr="002A16E2" w:rsidRDefault="009900E7" w:rsidP="009900E7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5FA34105" w14:textId="77777777" w:rsidR="009900E7" w:rsidRPr="002A16E2" w:rsidRDefault="009900E7" w:rsidP="009900E7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150257B4" w14:textId="77777777" w:rsidR="009900E7" w:rsidRPr="002A16E2" w:rsidRDefault="009900E7" w:rsidP="009900E7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15EB43AC" w14:textId="77777777" w:rsidR="009900E7" w:rsidRPr="002A16E2" w:rsidRDefault="009900E7" w:rsidP="009900E7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7D8FE88F" w14:textId="77777777" w:rsidR="009900E7" w:rsidRPr="002A16E2" w:rsidRDefault="009900E7" w:rsidP="009900E7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(ych) dokumentu(ów)</w:t>
      </w:r>
    </w:p>
    <w:p w14:paraId="14D9B64E" w14:textId="77777777" w:rsidR="009900E7" w:rsidRPr="002A16E2" w:rsidRDefault="009900E7" w:rsidP="009900E7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F3387A7" w14:textId="77777777" w:rsidR="009900E7" w:rsidRPr="002A16E2" w:rsidRDefault="009900E7" w:rsidP="009900E7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76E81025" w14:textId="77777777" w:rsidR="009900E7" w:rsidRPr="002A16E2" w:rsidRDefault="009900E7" w:rsidP="009900E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3FC04CA9" w14:textId="77777777" w:rsidR="009900E7" w:rsidRPr="002A16E2" w:rsidRDefault="009900E7" w:rsidP="009900E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20283104" w14:textId="0FF6BEBF" w:rsidR="00FE545C" w:rsidRPr="009900E7" w:rsidRDefault="009900E7" w:rsidP="00C03EEB">
      <w:pPr>
        <w:jc w:val="both"/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sectPr w:rsidR="00FE545C" w:rsidRPr="009900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0347854" w14:textId="77777777" w:rsidR="00C27997" w:rsidRDefault="00C27997">
      <w:r>
        <w:separator/>
      </w:r>
    </w:p>
  </w:endnote>
  <w:endnote w:type="continuationSeparator" w:id="0">
    <w:p w14:paraId="332D917F" w14:textId="77777777" w:rsidR="00C27997" w:rsidRDefault="00C27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76593F" w14:textId="77777777" w:rsidR="007833C7" w:rsidRDefault="007833C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888F2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5A798E" w14:textId="77777777" w:rsidR="007833C7" w:rsidRDefault="007833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85754C" w14:textId="77777777" w:rsidR="00C27997" w:rsidRDefault="00C27997">
      <w:r>
        <w:separator/>
      </w:r>
    </w:p>
  </w:footnote>
  <w:footnote w:type="continuationSeparator" w:id="0">
    <w:p w14:paraId="6766DE83" w14:textId="77777777" w:rsidR="00C27997" w:rsidRDefault="00C279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F2AAA6" w14:textId="77777777" w:rsidR="007833C7" w:rsidRDefault="007833C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EAE36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B88021" w14:textId="77777777" w:rsidR="007833C7" w:rsidRDefault="007833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1999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6708775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4271814">
    <w:abstractNumId w:val="0"/>
  </w:num>
  <w:num w:numId="4" w16cid:durableId="12454593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7997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4E23FD"/>
    <w:rsid w:val="00595C87"/>
    <w:rsid w:val="005D2C65"/>
    <w:rsid w:val="005E6D94"/>
    <w:rsid w:val="006154C6"/>
    <w:rsid w:val="0063384F"/>
    <w:rsid w:val="00643C6F"/>
    <w:rsid w:val="00646202"/>
    <w:rsid w:val="0065290F"/>
    <w:rsid w:val="006815F6"/>
    <w:rsid w:val="007748F0"/>
    <w:rsid w:val="007833C7"/>
    <w:rsid w:val="007A4321"/>
    <w:rsid w:val="00833933"/>
    <w:rsid w:val="00853083"/>
    <w:rsid w:val="008B2F0C"/>
    <w:rsid w:val="008B4928"/>
    <w:rsid w:val="008D2AB8"/>
    <w:rsid w:val="008F1C66"/>
    <w:rsid w:val="00970FE4"/>
    <w:rsid w:val="009900E7"/>
    <w:rsid w:val="00A0022B"/>
    <w:rsid w:val="00A346FE"/>
    <w:rsid w:val="00A47B4D"/>
    <w:rsid w:val="00A83018"/>
    <w:rsid w:val="00B1576D"/>
    <w:rsid w:val="00B774DC"/>
    <w:rsid w:val="00C03EEB"/>
    <w:rsid w:val="00C27997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163273"/>
  <w15:chartTrackingRefBased/>
  <w15:docId w15:val="{E6004EDC-C708-4278-A5A1-33DC73246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00E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818</Words>
  <Characters>5599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2024-10-03T11:13:00Z</cp:lastPrinted>
  <dcterms:created xsi:type="dcterms:W3CDTF">2024-10-03T11:14:00Z</dcterms:created>
  <dcterms:modified xsi:type="dcterms:W3CDTF">2024-10-03T11:19:00Z</dcterms:modified>
</cp:coreProperties>
</file>