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AB7F4" w14:textId="77777777" w:rsidR="00817DB0" w:rsidRDefault="00817DB0" w:rsidP="00817DB0">
      <w:pPr>
        <w:pStyle w:val="Nagwek"/>
        <w:rPr>
          <w:rFonts w:ascii="Times New Roman" w:hAnsi="Times New Roman"/>
        </w:rPr>
      </w:pPr>
    </w:p>
    <w:p w14:paraId="37800181" w14:textId="7F0553FC" w:rsidR="00817DB0" w:rsidRPr="00DC7E52" w:rsidRDefault="00817DB0" w:rsidP="00817DB0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559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44C68110" w14:textId="77777777" w:rsidR="00817DB0" w:rsidRPr="00DC7E52" w:rsidRDefault="00817DB0" w:rsidP="00817DB0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E521C6E" w14:textId="77777777" w:rsidR="00817DB0" w:rsidRPr="00DC7E52" w:rsidRDefault="00817DB0" w:rsidP="00817DB0">
      <w:pPr>
        <w:jc w:val="center"/>
        <w:rPr>
          <w:rFonts w:ascii="Times New Roman" w:hAnsi="Times New Roman"/>
          <w:b/>
        </w:rPr>
      </w:pPr>
    </w:p>
    <w:p w14:paraId="7F1964B9" w14:textId="77777777" w:rsidR="00817DB0" w:rsidRPr="00DC7E52" w:rsidRDefault="00817DB0" w:rsidP="00817DB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C3A1954" w14:textId="77777777" w:rsidR="00817DB0" w:rsidRPr="00DC7E52" w:rsidRDefault="00817DB0" w:rsidP="00817DB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BEA5268" w14:textId="77777777" w:rsidR="00817DB0" w:rsidRPr="00DC7E52" w:rsidRDefault="00817DB0" w:rsidP="00817DB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7681DAC" w14:textId="77777777" w:rsidR="00817DB0" w:rsidRPr="00DC7E52" w:rsidRDefault="00817DB0" w:rsidP="00817DB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0472AAC" w14:textId="3C9F9465" w:rsidR="00817DB0" w:rsidRPr="00DC7E52" w:rsidRDefault="00B817CE" w:rsidP="00817DB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C03EEB">
        <w:rPr>
          <w:b/>
          <w:bCs/>
        </w:rPr>
        <w:t>Dostaw</w:t>
      </w:r>
      <w:r>
        <w:rPr>
          <w:b/>
          <w:bCs/>
        </w:rPr>
        <w:t>ę</w:t>
      </w:r>
      <w:r w:rsidRPr="00C03EEB">
        <w:rPr>
          <w:b/>
          <w:bCs/>
        </w:rPr>
        <w:t xml:space="preserve"> komputera stacjonarnego - stacji roboczej na potrzeby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WGGiIŚ</w:t>
      </w:r>
      <w:proofErr w:type="spellEnd"/>
      <w:r w:rsidR="00817DB0" w:rsidRPr="00DC7E52">
        <w:rPr>
          <w:rFonts w:ascii="Times New Roman" w:hAnsi="Times New Roman"/>
          <w:b/>
        </w:rPr>
        <w:t xml:space="preserve">, nr sprawy: </w:t>
      </w:r>
      <w:r w:rsidR="00817DB0">
        <w:rPr>
          <w:rFonts w:ascii="Times New Roman" w:hAnsi="Times New Roman"/>
          <w:b/>
        </w:rPr>
        <w:t>DE</w:t>
      </w:r>
      <w:r w:rsidR="00817DB0" w:rsidRPr="00DC7E52">
        <w:rPr>
          <w:rFonts w:ascii="Times New Roman" w:hAnsi="Times New Roman"/>
          <w:b/>
        </w:rPr>
        <w:t>-</w:t>
      </w:r>
      <w:r w:rsidR="00817DB0">
        <w:rPr>
          <w:rFonts w:ascii="Times New Roman" w:hAnsi="Times New Roman"/>
          <w:b/>
        </w:rPr>
        <w:t>d</w:t>
      </w:r>
      <w:r w:rsidR="00817DB0"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559</w:t>
      </w:r>
      <w:r w:rsidR="00817DB0" w:rsidRPr="00DC7E52">
        <w:rPr>
          <w:rFonts w:ascii="Times New Roman" w:hAnsi="Times New Roman"/>
          <w:b/>
        </w:rPr>
        <w:t>/2</w:t>
      </w:r>
      <w:r w:rsidR="00817DB0">
        <w:rPr>
          <w:rFonts w:ascii="Times New Roman" w:hAnsi="Times New Roman"/>
          <w:b/>
        </w:rPr>
        <w:t>4</w:t>
      </w:r>
      <w:r w:rsidR="00817DB0" w:rsidRPr="00DC7E52">
        <w:rPr>
          <w:rFonts w:ascii="Times New Roman" w:hAnsi="Times New Roman"/>
          <w:b/>
          <w:bCs/>
          <w:iCs/>
        </w:rPr>
        <w:t xml:space="preserve">, </w:t>
      </w:r>
      <w:r w:rsidR="00817DB0" w:rsidRPr="00DC7E52">
        <w:rPr>
          <w:rFonts w:ascii="Times New Roman" w:hAnsi="Times New Roman"/>
        </w:rPr>
        <w:t xml:space="preserve">prowadzonego przez Akademię Górniczo-Hutniczą w Krakowie, </w:t>
      </w:r>
    </w:p>
    <w:p w14:paraId="553CE47F" w14:textId="77777777" w:rsidR="00817DB0" w:rsidRPr="00DC7E52" w:rsidRDefault="00817DB0" w:rsidP="00817DB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C16B814" w14:textId="77777777" w:rsidR="00817DB0" w:rsidRPr="00DC7E52" w:rsidRDefault="00817DB0" w:rsidP="00817DB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2EA085DF" w14:textId="77777777" w:rsidR="00817DB0" w:rsidRPr="00DC7E52" w:rsidRDefault="00817DB0" w:rsidP="00817DB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5F3C951A" w14:textId="77777777" w:rsidR="00817DB0" w:rsidRPr="00DC7E52" w:rsidRDefault="00817DB0" w:rsidP="00817DB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230DF29" w14:textId="77777777" w:rsidR="00817DB0" w:rsidRPr="00DC7E52" w:rsidRDefault="00817DB0" w:rsidP="00817DB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7EE0422" w14:textId="77777777" w:rsidR="00817DB0" w:rsidRPr="00DC7E52" w:rsidRDefault="00817DB0" w:rsidP="00817DB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17DB0" w:rsidRPr="00DC7E52" w14:paraId="75F148FD" w14:textId="77777777" w:rsidTr="00C836D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156D5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F1FD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2AC2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817DB0" w:rsidRPr="00DC7E52" w14:paraId="12B60920" w14:textId="77777777" w:rsidTr="00C836D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FD0F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F8B2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31C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17DB0" w:rsidRPr="00DC7E52" w14:paraId="6793DC4F" w14:textId="77777777" w:rsidTr="00C836D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BCD5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17A9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97F9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17DB0" w:rsidRPr="00DC7E52" w14:paraId="042206E8" w14:textId="77777777" w:rsidTr="00C836D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7AD06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8F5A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572B" w14:textId="77777777" w:rsidR="00817DB0" w:rsidRPr="00DC7E52" w:rsidRDefault="00817DB0" w:rsidP="00C836D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86FB68B" w14:textId="77777777" w:rsidR="00817DB0" w:rsidRPr="00DC7E52" w:rsidRDefault="00817DB0" w:rsidP="00817DB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0BAB82E" w14:textId="77777777" w:rsidR="00817DB0" w:rsidRPr="00DC7E52" w:rsidRDefault="00817DB0" w:rsidP="00817DB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763893B3" w14:textId="77777777" w:rsidR="00817DB0" w:rsidRPr="00DC7E52" w:rsidRDefault="00817DB0" w:rsidP="00817DB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38735CE" w14:textId="77777777" w:rsidR="00817DB0" w:rsidRPr="00DC7E52" w:rsidRDefault="00817DB0" w:rsidP="00817DB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52822BD" w14:textId="77777777" w:rsidR="00817DB0" w:rsidRPr="00DC7E52" w:rsidRDefault="00817DB0" w:rsidP="00817DB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FC96CBA" w14:textId="77777777" w:rsidR="00817DB0" w:rsidRPr="00DC7E52" w:rsidRDefault="00817DB0" w:rsidP="00817DB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D5CDAA9" w14:textId="77777777" w:rsidR="00817DB0" w:rsidRPr="00DC7E52" w:rsidRDefault="00817DB0" w:rsidP="00817DB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E3D5CFD" w14:textId="77777777" w:rsidR="00817DB0" w:rsidRPr="00DC7E52" w:rsidRDefault="00817DB0" w:rsidP="00817DB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325165A" w14:textId="77777777" w:rsidR="00817DB0" w:rsidRPr="00DC7E52" w:rsidRDefault="00817DB0" w:rsidP="00817DB0">
      <w:pPr>
        <w:rPr>
          <w:rFonts w:ascii="Times New Roman" w:hAnsi="Times New Roman"/>
        </w:rPr>
      </w:pPr>
    </w:p>
    <w:p w14:paraId="40D73643" w14:textId="77777777" w:rsidR="00817DB0" w:rsidRPr="00DC7E52" w:rsidRDefault="00817DB0" w:rsidP="00817DB0">
      <w:pPr>
        <w:rPr>
          <w:rFonts w:ascii="Times New Roman" w:hAnsi="Times New Roman"/>
        </w:rPr>
      </w:pPr>
    </w:p>
    <w:p w14:paraId="1B4991B2" w14:textId="77777777" w:rsidR="00817DB0" w:rsidRPr="009508B4" w:rsidRDefault="00817DB0" w:rsidP="00817DB0"/>
    <w:p w14:paraId="70670C9D" w14:textId="77777777" w:rsidR="00817DB0" w:rsidRPr="006B41DD" w:rsidRDefault="00817DB0" w:rsidP="00817DB0"/>
    <w:p w14:paraId="3C5BD0A8" w14:textId="77777777" w:rsidR="00817DB0" w:rsidRPr="009B4FF9" w:rsidRDefault="00817DB0" w:rsidP="00817DB0"/>
    <w:p w14:paraId="29608CFB" w14:textId="77777777" w:rsidR="00817DB0" w:rsidRPr="009F485C" w:rsidRDefault="00817DB0" w:rsidP="00817DB0"/>
    <w:p w14:paraId="780D4BC0" w14:textId="77777777" w:rsidR="00817DB0" w:rsidRPr="00DC67FD" w:rsidRDefault="00817DB0" w:rsidP="00817DB0"/>
    <w:p w14:paraId="31200B66" w14:textId="77777777" w:rsidR="00817DB0" w:rsidRPr="00980A9E" w:rsidRDefault="00817DB0" w:rsidP="00817DB0"/>
    <w:p w14:paraId="35620B44" w14:textId="77777777" w:rsidR="00817DB0" w:rsidRPr="004362D4" w:rsidRDefault="00817DB0" w:rsidP="00817DB0"/>
    <w:p w14:paraId="0D5706EC" w14:textId="77777777" w:rsidR="00817DB0" w:rsidRPr="00EA0D6C" w:rsidRDefault="00817DB0" w:rsidP="00817DB0"/>
    <w:p w14:paraId="5EB14FB1" w14:textId="77777777" w:rsidR="00817DB0" w:rsidRPr="004A1DE6" w:rsidRDefault="00817DB0" w:rsidP="00817DB0"/>
    <w:p w14:paraId="534B2FD6" w14:textId="77777777" w:rsidR="00817DB0" w:rsidRPr="003F16EA" w:rsidRDefault="00817DB0" w:rsidP="00817DB0"/>
    <w:p w14:paraId="06770C39" w14:textId="77777777" w:rsidR="00817DB0" w:rsidRPr="00255C82" w:rsidRDefault="00817DB0" w:rsidP="00817DB0"/>
    <w:p w14:paraId="40D5B320" w14:textId="71571F87" w:rsidR="00106AC7" w:rsidRPr="00817DB0" w:rsidRDefault="00106AC7" w:rsidP="00817DB0"/>
    <w:sectPr w:rsidR="00106AC7" w:rsidRPr="00817DB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DCE03" w14:textId="77777777" w:rsidR="000B6250" w:rsidRDefault="000B6250">
      <w:r>
        <w:separator/>
      </w:r>
    </w:p>
  </w:endnote>
  <w:endnote w:type="continuationSeparator" w:id="0">
    <w:p w14:paraId="0CDA739F" w14:textId="77777777" w:rsidR="000B6250" w:rsidRDefault="000B6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D7A7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4FE23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B430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F983D69" w14:textId="77777777" w:rsidR="00336EEB" w:rsidRDefault="00B817CE" w:rsidP="00336EEB">
    <w:pPr>
      <w:pStyle w:val="Stopka"/>
      <w:tabs>
        <w:tab w:val="clear" w:pos="4536"/>
      </w:tabs>
      <w:jc w:val="center"/>
    </w:pPr>
    <w:r>
      <w:rPr>
        <w:noProof/>
      </w:rPr>
      <w:pict w14:anchorId="6B42BC20">
        <v:line id="_x0000_s1025" style="position:absolute;left:0;text-align:left;z-index:251657728" from="-3.85pt,8.7pt" to="455.15pt,8.7pt"/>
      </w:pict>
    </w:r>
  </w:p>
  <w:p w14:paraId="1E78D05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2CC0B" w14:textId="77777777" w:rsidR="00FD3E68" w:rsidRDefault="00FD3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36556" w14:textId="77777777" w:rsidR="000B6250" w:rsidRDefault="000B6250">
      <w:r>
        <w:separator/>
      </w:r>
    </w:p>
  </w:footnote>
  <w:footnote w:type="continuationSeparator" w:id="0">
    <w:p w14:paraId="2513295E" w14:textId="77777777" w:rsidR="000B6250" w:rsidRDefault="000B6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36C05" w14:textId="77777777" w:rsidR="00FD3E68" w:rsidRDefault="00FD3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7CAC" w14:textId="77777777" w:rsidR="00FD3E68" w:rsidRDefault="00FD3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6835E" w14:textId="77777777" w:rsidR="00FD3E68" w:rsidRDefault="00FD3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3823763">
    <w:abstractNumId w:val="14"/>
  </w:num>
  <w:num w:numId="2" w16cid:durableId="378936455">
    <w:abstractNumId w:val="0"/>
  </w:num>
  <w:num w:numId="3" w16cid:durableId="389039165">
    <w:abstractNumId w:val="12"/>
  </w:num>
  <w:num w:numId="4" w16cid:durableId="393352777">
    <w:abstractNumId w:val="8"/>
  </w:num>
  <w:num w:numId="5" w16cid:durableId="510266257">
    <w:abstractNumId w:val="7"/>
  </w:num>
  <w:num w:numId="6" w16cid:durableId="1680040827">
    <w:abstractNumId w:val="1"/>
  </w:num>
  <w:num w:numId="7" w16cid:durableId="909774181">
    <w:abstractNumId w:val="6"/>
  </w:num>
  <w:num w:numId="8" w16cid:durableId="3015337">
    <w:abstractNumId w:val="3"/>
  </w:num>
  <w:num w:numId="9" w16cid:durableId="825126790">
    <w:abstractNumId w:val="2"/>
  </w:num>
  <w:num w:numId="10" w16cid:durableId="869218417">
    <w:abstractNumId w:val="5"/>
  </w:num>
  <w:num w:numId="11" w16cid:durableId="140050726">
    <w:abstractNumId w:val="11"/>
  </w:num>
  <w:num w:numId="12" w16cid:durableId="1010182901">
    <w:abstractNumId w:val="4"/>
  </w:num>
  <w:num w:numId="13" w16cid:durableId="846941883">
    <w:abstractNumId w:val="10"/>
  </w:num>
  <w:num w:numId="14" w16cid:durableId="409082593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250"/>
    <w:rsid w:val="0000184A"/>
    <w:rsid w:val="00012997"/>
    <w:rsid w:val="000621A2"/>
    <w:rsid w:val="00075CEC"/>
    <w:rsid w:val="000B6250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702DB"/>
    <w:rsid w:val="005A5013"/>
    <w:rsid w:val="005C0D5A"/>
    <w:rsid w:val="005C3627"/>
    <w:rsid w:val="006154C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DB0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817C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5C433"/>
  <w15:chartTrackingRefBased/>
  <w15:docId w15:val="{23332A76-2673-4DCD-A168-C221B3144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17DB0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817DB0"/>
  </w:style>
  <w:style w:type="paragraph" w:styleId="Akapitzlist">
    <w:name w:val="List Paragraph"/>
    <w:basedOn w:val="Normalny"/>
    <w:uiPriority w:val="34"/>
    <w:qFormat/>
    <w:rsid w:val="00817DB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2024-10-03T11:19:00Z</cp:lastPrinted>
  <dcterms:created xsi:type="dcterms:W3CDTF">2024-10-03T11:19:00Z</dcterms:created>
  <dcterms:modified xsi:type="dcterms:W3CDTF">2024-10-03T11:19:00Z</dcterms:modified>
</cp:coreProperties>
</file>