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B73ECE" w14:textId="77777777" w:rsidR="00FB7F50" w:rsidRPr="002245BE" w:rsidRDefault="00C6527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6527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6527D">
        <w:rPr>
          <w:sz w:val="22"/>
          <w:szCs w:val="22"/>
        </w:rPr>
        <w:t>2024-10-11</w:t>
      </w:r>
    </w:p>
    <w:p w14:paraId="13F13E1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8E7458E" w14:textId="77777777" w:rsidR="00C6527D" w:rsidRPr="00C6527D" w:rsidRDefault="00C6527D" w:rsidP="00FB7F50">
      <w:pPr>
        <w:spacing w:after="40"/>
        <w:rPr>
          <w:b/>
          <w:bCs/>
          <w:sz w:val="22"/>
          <w:szCs w:val="22"/>
        </w:rPr>
      </w:pPr>
      <w:r w:rsidRPr="00C6527D">
        <w:rPr>
          <w:b/>
          <w:bCs/>
          <w:sz w:val="22"/>
          <w:szCs w:val="22"/>
        </w:rPr>
        <w:t>Akademia Górniczo - Hutnicza</w:t>
      </w:r>
    </w:p>
    <w:p w14:paraId="4B642C95" w14:textId="77777777" w:rsidR="00C6527D" w:rsidRPr="00C6527D" w:rsidRDefault="00C6527D" w:rsidP="00FB7F50">
      <w:pPr>
        <w:spacing w:after="40"/>
        <w:rPr>
          <w:b/>
          <w:bCs/>
          <w:sz w:val="22"/>
          <w:szCs w:val="22"/>
        </w:rPr>
      </w:pPr>
      <w:r w:rsidRPr="00C6527D">
        <w:rPr>
          <w:b/>
          <w:bCs/>
          <w:sz w:val="22"/>
          <w:szCs w:val="22"/>
        </w:rPr>
        <w:t>im. Stanisława Staszica w Krakowie</w:t>
      </w:r>
    </w:p>
    <w:p w14:paraId="5D0F1B5B" w14:textId="77777777" w:rsidR="00FB7F50" w:rsidRPr="002245BE" w:rsidRDefault="00C6527D" w:rsidP="00FB7F50">
      <w:pPr>
        <w:spacing w:after="40"/>
        <w:rPr>
          <w:b/>
          <w:bCs/>
          <w:sz w:val="22"/>
          <w:szCs w:val="22"/>
        </w:rPr>
      </w:pPr>
      <w:r w:rsidRPr="00C6527D">
        <w:rPr>
          <w:b/>
          <w:bCs/>
          <w:sz w:val="22"/>
          <w:szCs w:val="22"/>
        </w:rPr>
        <w:t>Dział Zamówień Publicznych</w:t>
      </w:r>
    </w:p>
    <w:p w14:paraId="279959FC" w14:textId="77777777" w:rsidR="00FB7F50" w:rsidRPr="002245BE" w:rsidRDefault="00C6527D" w:rsidP="00FB7F50">
      <w:pPr>
        <w:rPr>
          <w:sz w:val="22"/>
          <w:szCs w:val="22"/>
        </w:rPr>
      </w:pPr>
      <w:r w:rsidRPr="00C6527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6527D">
        <w:rPr>
          <w:sz w:val="22"/>
          <w:szCs w:val="22"/>
        </w:rPr>
        <w:t>30</w:t>
      </w:r>
    </w:p>
    <w:p w14:paraId="411DEFEA" w14:textId="77777777" w:rsidR="00FB7F50" w:rsidRPr="002245BE" w:rsidRDefault="00C6527D" w:rsidP="00FB7F50">
      <w:pPr>
        <w:rPr>
          <w:sz w:val="22"/>
          <w:szCs w:val="22"/>
        </w:rPr>
      </w:pPr>
      <w:r w:rsidRPr="00C6527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6527D">
        <w:rPr>
          <w:sz w:val="22"/>
          <w:szCs w:val="22"/>
        </w:rPr>
        <w:t>Kraków</w:t>
      </w:r>
    </w:p>
    <w:p w14:paraId="3489B5E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2144D3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6527D" w:rsidRPr="00607F9B" w14:paraId="31316EE5" w14:textId="77777777" w:rsidTr="000E666B">
        <w:trPr>
          <w:trHeight w:val="638"/>
        </w:trPr>
        <w:tc>
          <w:tcPr>
            <w:tcW w:w="959" w:type="dxa"/>
            <w:shd w:val="clear" w:color="auto" w:fill="auto"/>
          </w:tcPr>
          <w:p w14:paraId="7FE2F8D7" w14:textId="77777777" w:rsidR="00C6527D" w:rsidRPr="00607F9B" w:rsidRDefault="00C6527D" w:rsidP="000E66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1714358" w14:textId="6EF13511" w:rsidR="00C6527D" w:rsidRPr="00607F9B" w:rsidRDefault="00C6527D" w:rsidP="000E66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6527D">
              <w:rPr>
                <w:sz w:val="22"/>
                <w:szCs w:val="22"/>
              </w:rPr>
              <w:t>podstawowy</w:t>
            </w:r>
            <w:r w:rsidR="00240196">
              <w:rPr>
                <w:sz w:val="22"/>
                <w:szCs w:val="22"/>
              </w:rPr>
              <w:t>m</w:t>
            </w:r>
            <w:r w:rsidRPr="00C6527D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C6527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6527D">
              <w:rPr>
                <w:b/>
                <w:bCs/>
                <w:sz w:val="22"/>
                <w:szCs w:val="22"/>
              </w:rPr>
              <w:t xml:space="preserve">Dostawa urządzeń typu firewall wraz z licencjami - sztuk 4 (z opcją dokupienia 2 szt. w ramach posiadanych środków) do laboratorium 1.04 </w:t>
            </w:r>
            <w:proofErr w:type="spellStart"/>
            <w:r w:rsidRPr="00C6527D">
              <w:rPr>
                <w:b/>
                <w:bCs/>
                <w:sz w:val="22"/>
                <w:szCs w:val="22"/>
              </w:rPr>
              <w:t>LabSec</w:t>
            </w:r>
            <w:proofErr w:type="spellEnd"/>
            <w:r w:rsidRPr="00C6527D">
              <w:rPr>
                <w:b/>
                <w:bCs/>
                <w:sz w:val="22"/>
                <w:szCs w:val="22"/>
              </w:rPr>
              <w:t xml:space="preserve"> w budynku B9 na potrzeby Instytutu Telekomunikacji </w:t>
            </w:r>
            <w:proofErr w:type="spellStart"/>
            <w:r w:rsidRPr="00C6527D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6527D">
              <w:rPr>
                <w:b/>
                <w:sz w:val="22"/>
                <w:szCs w:val="22"/>
              </w:rPr>
              <w:t>DE-dzp.272-454/24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0781E8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984CD1" w:rsidRPr="00984CD1" w14:paraId="7AF98DDF" w14:textId="77777777" w:rsidTr="00984CD1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D40AC" w14:textId="77777777" w:rsidR="00984CD1" w:rsidRPr="00984CD1" w:rsidRDefault="00984CD1" w:rsidP="00984CD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984CD1">
              <w:rPr>
                <w:b/>
                <w:sz w:val="22"/>
                <w:szCs w:val="22"/>
              </w:rPr>
              <w:t>Storio</w:t>
            </w:r>
            <w:proofErr w:type="spellEnd"/>
            <w:r w:rsidRPr="00984CD1">
              <w:rPr>
                <w:b/>
                <w:sz w:val="22"/>
                <w:szCs w:val="22"/>
              </w:rPr>
              <w:t xml:space="preserve"> Sp. z o.o. sp.k.</w:t>
            </w:r>
          </w:p>
          <w:p w14:paraId="2486DFCD" w14:textId="77777777" w:rsidR="00984CD1" w:rsidRPr="00984CD1" w:rsidRDefault="00984CD1" w:rsidP="00984CD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84CD1">
              <w:rPr>
                <w:bCs/>
                <w:sz w:val="22"/>
                <w:szCs w:val="22"/>
              </w:rPr>
              <w:t xml:space="preserve">Reformacka 25 </w:t>
            </w:r>
          </w:p>
          <w:p w14:paraId="654482BA" w14:textId="77777777" w:rsidR="00984CD1" w:rsidRPr="00984CD1" w:rsidRDefault="00984CD1" w:rsidP="00984CD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84CD1">
              <w:rPr>
                <w:bCs/>
                <w:sz w:val="22"/>
                <w:szCs w:val="22"/>
              </w:rPr>
              <w:t>32-020 Wieliczka</w:t>
            </w:r>
          </w:p>
          <w:p w14:paraId="10580FCF" w14:textId="77777777" w:rsidR="00984CD1" w:rsidRPr="00984CD1" w:rsidRDefault="00984CD1" w:rsidP="00984CD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84CD1">
              <w:rPr>
                <w:sz w:val="22"/>
                <w:szCs w:val="22"/>
              </w:rPr>
              <w:t>na:</w:t>
            </w:r>
          </w:p>
          <w:p w14:paraId="1D6343CE" w14:textId="77777777" w:rsidR="00984CD1" w:rsidRPr="00984CD1" w:rsidRDefault="00984CD1" w:rsidP="00984CD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984CD1">
              <w:rPr>
                <w:sz w:val="22"/>
                <w:szCs w:val="22"/>
              </w:rPr>
              <w:t xml:space="preserve">Dostawę urządzeń typu firewall wraz z licencjami - sztuk 4 (z opcją dokupienia 2 szt. w ramach posiadanych środków) do laboratorium 1.04 </w:t>
            </w:r>
            <w:proofErr w:type="spellStart"/>
            <w:r w:rsidRPr="00984CD1">
              <w:rPr>
                <w:sz w:val="22"/>
                <w:szCs w:val="22"/>
              </w:rPr>
              <w:t>LabSec</w:t>
            </w:r>
            <w:proofErr w:type="spellEnd"/>
            <w:r w:rsidRPr="00984CD1">
              <w:rPr>
                <w:sz w:val="22"/>
                <w:szCs w:val="22"/>
              </w:rPr>
              <w:t xml:space="preserve"> w budynku B9 na potrzeby Instytutu Telekomunikacji </w:t>
            </w:r>
            <w:proofErr w:type="spellStart"/>
            <w:r w:rsidRPr="00984CD1">
              <w:rPr>
                <w:sz w:val="22"/>
                <w:szCs w:val="22"/>
              </w:rPr>
              <w:t>WIEiT</w:t>
            </w:r>
            <w:proofErr w:type="spellEnd"/>
            <w:r w:rsidRPr="00984CD1">
              <w:rPr>
                <w:sz w:val="22"/>
                <w:szCs w:val="22"/>
              </w:rPr>
              <w:t xml:space="preserve"> za cenę brutto </w:t>
            </w:r>
            <w:r w:rsidRPr="00984CD1">
              <w:rPr>
                <w:b/>
                <w:sz w:val="22"/>
                <w:szCs w:val="22"/>
              </w:rPr>
              <w:t>52 317.48 zł</w:t>
            </w:r>
            <w:r w:rsidRPr="00984CD1">
              <w:rPr>
                <w:bCs/>
                <w:sz w:val="22"/>
                <w:szCs w:val="22"/>
              </w:rPr>
              <w:t>.</w:t>
            </w:r>
          </w:p>
          <w:p w14:paraId="042CF3E1" w14:textId="77777777" w:rsidR="00984CD1" w:rsidRPr="00984CD1" w:rsidRDefault="00984CD1" w:rsidP="00984CD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84CD1">
              <w:rPr>
                <w:sz w:val="22"/>
                <w:szCs w:val="22"/>
              </w:rPr>
              <w:t xml:space="preserve">Uzasadnienie wyboru: Oferta najkorzystniejsza zgodnie z kryterium oceny ofert. </w:t>
            </w:r>
          </w:p>
          <w:p w14:paraId="74A33FF7" w14:textId="77777777" w:rsidR="00984CD1" w:rsidRDefault="00984CD1" w:rsidP="00984CD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14:paraId="4B94C180" w14:textId="3B818CDB" w:rsidR="00984CD1" w:rsidRPr="00984CD1" w:rsidRDefault="00984CD1" w:rsidP="00984CD1">
            <w:pPr>
              <w:spacing w:line="276" w:lineRule="auto"/>
              <w:jc w:val="both"/>
              <w:rPr>
                <w:bCs/>
                <w:sz w:val="22"/>
                <w:szCs w:val="22"/>
                <w:u w:val="single"/>
              </w:rPr>
            </w:pPr>
            <w:r w:rsidRPr="00984CD1">
              <w:rPr>
                <w:bCs/>
                <w:sz w:val="22"/>
                <w:szCs w:val="22"/>
              </w:rPr>
              <w:t xml:space="preserve">Zamawiający zabezpieczył środki finansowe na realizację zamówienia podstawowego, tj. 4 szt. urządzeń typu firewall wraz z licencjami w kwocie </w:t>
            </w:r>
            <w:r w:rsidRPr="00984CD1">
              <w:rPr>
                <w:bCs/>
                <w:sz w:val="22"/>
                <w:szCs w:val="22"/>
                <w:u w:val="single"/>
              </w:rPr>
              <w:t>42 900,33 zł</w:t>
            </w:r>
          </w:p>
          <w:p w14:paraId="24D01F46" w14:textId="740592A2" w:rsidR="00984CD1" w:rsidRPr="00984CD1" w:rsidRDefault="00984CD1" w:rsidP="00984CD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84CD1">
              <w:rPr>
                <w:bCs/>
                <w:sz w:val="22"/>
                <w:szCs w:val="22"/>
              </w:rPr>
              <w:t xml:space="preserve">Zgodnie z warunkami niniejszego postepowania nie skorzystanie przez Zamawiającego z  zamówienia dodatkowego (2 szt. urządzeń objętych prawem opcji) nie uprawnia wykonawcy do jakichkolwiek roszczeń </w:t>
            </w:r>
            <w:r>
              <w:rPr>
                <w:bCs/>
                <w:sz w:val="22"/>
                <w:szCs w:val="22"/>
              </w:rPr>
              <w:br/>
            </w:r>
            <w:r w:rsidRPr="00984CD1">
              <w:rPr>
                <w:bCs/>
                <w:sz w:val="22"/>
                <w:szCs w:val="22"/>
              </w:rPr>
              <w:t>z tego tytułu.</w:t>
            </w:r>
          </w:p>
          <w:p w14:paraId="5F4C76C0" w14:textId="77777777" w:rsidR="00984CD1" w:rsidRPr="00984CD1" w:rsidRDefault="00984CD1" w:rsidP="00984CD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  <w:p w14:paraId="1374980B" w14:textId="77777777" w:rsidR="00984CD1" w:rsidRPr="00984CD1" w:rsidRDefault="00984CD1" w:rsidP="00984CD1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52C4A6D6" w14:textId="77777777" w:rsidR="00984CD1" w:rsidRPr="00984CD1" w:rsidRDefault="00984CD1" w:rsidP="00984CD1">
      <w:pPr>
        <w:spacing w:line="276" w:lineRule="auto"/>
        <w:jc w:val="both"/>
        <w:rPr>
          <w:sz w:val="22"/>
          <w:szCs w:val="22"/>
        </w:rPr>
      </w:pPr>
      <w:r w:rsidRPr="00984CD1">
        <w:rPr>
          <w:sz w:val="22"/>
          <w:szCs w:val="22"/>
        </w:rPr>
        <w:t>Punktacja przyznana ofertom w poszczególnych kryteriach oceny ofert wraz z łączną liczbą punktów:</w:t>
      </w: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126"/>
        <w:gridCol w:w="1133"/>
        <w:gridCol w:w="1133"/>
        <w:gridCol w:w="1133"/>
        <w:gridCol w:w="1133"/>
        <w:gridCol w:w="1133"/>
        <w:gridCol w:w="849"/>
        <w:gridCol w:w="850"/>
      </w:tblGrid>
      <w:tr w:rsidR="00984CD1" w:rsidRPr="00984CD1" w14:paraId="732DFEB4" w14:textId="77777777" w:rsidTr="00984CD1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13F46" w14:textId="77777777" w:rsidR="00984CD1" w:rsidRPr="00984CD1" w:rsidRDefault="00984CD1" w:rsidP="00984CD1">
            <w:pPr>
              <w:spacing w:line="276" w:lineRule="auto"/>
              <w:jc w:val="both"/>
              <w:rPr>
                <w:sz w:val="22"/>
                <w:szCs w:val="22"/>
              </w:rPr>
            </w:pPr>
            <w:bookmarkStart w:id="1" w:name="_Hlk53517864"/>
            <w:r w:rsidRPr="00984CD1">
              <w:rPr>
                <w:sz w:val="22"/>
                <w:szCs w:val="22"/>
              </w:rPr>
              <w:t>Nr oferty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550F9" w14:textId="77777777" w:rsidR="00984CD1" w:rsidRPr="00984CD1" w:rsidRDefault="00984CD1" w:rsidP="00984CD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84CD1">
              <w:rPr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0338D" w14:textId="77777777" w:rsidR="00984CD1" w:rsidRPr="00984CD1" w:rsidRDefault="00984CD1" w:rsidP="00984CD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84CD1">
              <w:rPr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692ED" w14:textId="77777777" w:rsidR="00984CD1" w:rsidRPr="00984CD1" w:rsidRDefault="00984CD1" w:rsidP="00984CD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84CD1">
              <w:rPr>
                <w:bCs/>
                <w:sz w:val="22"/>
                <w:szCs w:val="22"/>
              </w:rPr>
              <w:t>Okres gwarancji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3462" w14:textId="77777777" w:rsidR="00984CD1" w:rsidRPr="00984CD1" w:rsidRDefault="00984CD1" w:rsidP="00984CD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98CD7" w14:textId="77777777" w:rsidR="00984CD1" w:rsidRPr="00984CD1" w:rsidRDefault="00984CD1" w:rsidP="00984CD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CC3AF" w14:textId="77777777" w:rsidR="00984CD1" w:rsidRPr="00984CD1" w:rsidRDefault="00984CD1" w:rsidP="00984CD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BF787" w14:textId="77777777" w:rsidR="00984CD1" w:rsidRPr="00984CD1" w:rsidRDefault="00984CD1" w:rsidP="00984CD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3BFB3" w14:textId="77777777" w:rsidR="00984CD1" w:rsidRPr="00984CD1" w:rsidRDefault="00984CD1" w:rsidP="00984CD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84CD1">
              <w:rPr>
                <w:sz w:val="22"/>
                <w:szCs w:val="22"/>
              </w:rPr>
              <w:t>Łączna liczba punktów</w:t>
            </w:r>
          </w:p>
        </w:tc>
        <w:bookmarkEnd w:id="1"/>
      </w:tr>
      <w:tr w:rsidR="00984CD1" w:rsidRPr="00984CD1" w14:paraId="6557F576" w14:textId="77777777" w:rsidTr="00984C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146F0" w14:textId="77777777" w:rsidR="00984CD1" w:rsidRPr="00984CD1" w:rsidRDefault="00984CD1" w:rsidP="00984CD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84CD1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B2F4B" w14:textId="77777777" w:rsidR="00984CD1" w:rsidRPr="00984CD1" w:rsidRDefault="00984CD1" w:rsidP="00984CD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984CD1">
              <w:rPr>
                <w:b/>
                <w:sz w:val="22"/>
                <w:szCs w:val="22"/>
              </w:rPr>
              <w:t>Storio</w:t>
            </w:r>
            <w:proofErr w:type="spellEnd"/>
            <w:r w:rsidRPr="00984CD1">
              <w:rPr>
                <w:b/>
                <w:sz w:val="22"/>
                <w:szCs w:val="22"/>
              </w:rPr>
              <w:t xml:space="preserve"> Sp. z o.o. </w:t>
            </w:r>
            <w:r w:rsidRPr="00984CD1">
              <w:rPr>
                <w:b/>
                <w:sz w:val="22"/>
                <w:szCs w:val="22"/>
              </w:rPr>
              <w:lastRenderedPageBreak/>
              <w:t>sp.k.</w:t>
            </w:r>
          </w:p>
          <w:p w14:paraId="1B321C60" w14:textId="77777777" w:rsidR="00984CD1" w:rsidRPr="00984CD1" w:rsidRDefault="00984CD1" w:rsidP="00984CD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84CD1">
              <w:rPr>
                <w:bCs/>
                <w:sz w:val="22"/>
                <w:szCs w:val="22"/>
              </w:rPr>
              <w:t xml:space="preserve">Reformacka 25 </w:t>
            </w:r>
          </w:p>
          <w:p w14:paraId="6C775754" w14:textId="77777777" w:rsidR="00984CD1" w:rsidRPr="00984CD1" w:rsidRDefault="00984CD1" w:rsidP="00984CD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84CD1">
              <w:rPr>
                <w:bCs/>
                <w:sz w:val="22"/>
                <w:szCs w:val="22"/>
              </w:rPr>
              <w:t>32-020 Wieliczka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E2428" w14:textId="77777777" w:rsidR="00984CD1" w:rsidRPr="00984CD1" w:rsidRDefault="00984CD1" w:rsidP="00984CD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84CD1">
              <w:rPr>
                <w:sz w:val="22"/>
                <w:szCs w:val="22"/>
              </w:rPr>
              <w:lastRenderedPageBreak/>
              <w:t xml:space="preserve">  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DE912" w14:textId="77777777" w:rsidR="00984CD1" w:rsidRPr="00984CD1" w:rsidRDefault="00984CD1" w:rsidP="00984CD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84CD1">
              <w:rPr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34FE0" w14:textId="77777777" w:rsidR="00984CD1" w:rsidRPr="00984CD1" w:rsidRDefault="00984CD1" w:rsidP="00984CD1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C136D" w14:textId="77777777" w:rsidR="00984CD1" w:rsidRPr="00984CD1" w:rsidRDefault="00984CD1" w:rsidP="00984CD1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20847" w14:textId="77777777" w:rsidR="00984CD1" w:rsidRPr="00984CD1" w:rsidRDefault="00984CD1" w:rsidP="00984CD1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50CD" w14:textId="77777777" w:rsidR="00984CD1" w:rsidRPr="00984CD1" w:rsidRDefault="00984CD1" w:rsidP="00984CD1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AD7A" w14:textId="77777777" w:rsidR="00984CD1" w:rsidRPr="00984CD1" w:rsidRDefault="00984CD1" w:rsidP="00984CD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84CD1">
              <w:rPr>
                <w:sz w:val="22"/>
                <w:szCs w:val="22"/>
              </w:rPr>
              <w:t xml:space="preserve">  60,00</w:t>
            </w:r>
          </w:p>
        </w:tc>
      </w:tr>
    </w:tbl>
    <w:p w14:paraId="7A70AF64" w14:textId="77777777" w:rsidR="00984CD1" w:rsidRPr="00984CD1" w:rsidRDefault="00984CD1" w:rsidP="00984CD1">
      <w:pPr>
        <w:spacing w:line="276" w:lineRule="auto"/>
        <w:jc w:val="both"/>
        <w:rPr>
          <w:sz w:val="22"/>
          <w:szCs w:val="22"/>
        </w:rPr>
      </w:pPr>
    </w:p>
    <w:p w14:paraId="50059560" w14:textId="77777777" w:rsidR="00984CD1" w:rsidRPr="00984CD1" w:rsidRDefault="00984CD1" w:rsidP="00984CD1">
      <w:pPr>
        <w:spacing w:line="276" w:lineRule="auto"/>
        <w:jc w:val="both"/>
        <w:rPr>
          <w:sz w:val="22"/>
          <w:szCs w:val="22"/>
        </w:rPr>
      </w:pPr>
      <w:r w:rsidRPr="00984CD1">
        <w:rPr>
          <w:sz w:val="22"/>
          <w:szCs w:val="22"/>
        </w:rPr>
        <w:t>Informacja o wykonawcach, których oferty zostały odrzucone:</w:t>
      </w:r>
    </w:p>
    <w:tbl>
      <w:tblPr>
        <w:tblW w:w="1015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0"/>
        <w:gridCol w:w="2959"/>
        <w:gridCol w:w="6416"/>
      </w:tblGrid>
      <w:tr w:rsidR="00984CD1" w:rsidRPr="00984CD1" w14:paraId="2EEC2F37" w14:textId="77777777" w:rsidTr="00984CD1">
        <w:tc>
          <w:tcPr>
            <w:tcW w:w="7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1405C12" w14:textId="77777777" w:rsidR="00984CD1" w:rsidRPr="00984CD1" w:rsidRDefault="00984CD1" w:rsidP="00984CD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84CD1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D18CA00" w14:textId="77777777" w:rsidR="00984CD1" w:rsidRPr="00984CD1" w:rsidRDefault="00984CD1" w:rsidP="00984CD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84CD1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B0A22F6" w14:textId="77777777" w:rsidR="00984CD1" w:rsidRPr="00984CD1" w:rsidRDefault="00984CD1" w:rsidP="00984CD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84CD1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984CD1" w:rsidRPr="00984CD1" w14:paraId="3D40FA53" w14:textId="77777777" w:rsidTr="00984CD1">
        <w:tc>
          <w:tcPr>
            <w:tcW w:w="7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DC2C18" w14:textId="77777777" w:rsidR="00984CD1" w:rsidRPr="00984CD1" w:rsidRDefault="00984CD1" w:rsidP="00984CD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84CD1">
              <w:rPr>
                <w:sz w:val="22"/>
                <w:szCs w:val="22"/>
              </w:rPr>
              <w:t>1</w:t>
            </w:r>
          </w:p>
          <w:p w14:paraId="5A9469C3" w14:textId="77777777" w:rsidR="00984CD1" w:rsidRPr="00984CD1" w:rsidRDefault="00984CD1" w:rsidP="00984CD1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9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AAA3DE7" w14:textId="77777777" w:rsidR="00984CD1" w:rsidRPr="00984CD1" w:rsidRDefault="00984CD1" w:rsidP="00984CD1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984CD1">
              <w:rPr>
                <w:b/>
                <w:bCs/>
                <w:sz w:val="22"/>
                <w:szCs w:val="22"/>
                <w:lang w:val="en-US"/>
              </w:rPr>
              <w:t xml:space="preserve">ISS IT Security System </w:t>
            </w:r>
            <w:proofErr w:type="spellStart"/>
            <w:r w:rsidRPr="00984CD1">
              <w:rPr>
                <w:b/>
                <w:bCs/>
                <w:sz w:val="22"/>
                <w:szCs w:val="22"/>
                <w:lang w:val="en-US"/>
              </w:rPr>
              <w:t>s.c.</w:t>
            </w:r>
            <w:proofErr w:type="spellEnd"/>
          </w:p>
          <w:p w14:paraId="40157526" w14:textId="77777777" w:rsidR="00984CD1" w:rsidRPr="00984CD1" w:rsidRDefault="00984CD1" w:rsidP="00984CD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84CD1">
              <w:rPr>
                <w:sz w:val="22"/>
                <w:szCs w:val="22"/>
              </w:rPr>
              <w:t>Warszawska 40 /2A</w:t>
            </w:r>
          </w:p>
          <w:p w14:paraId="123C0F6B" w14:textId="77777777" w:rsidR="00984CD1" w:rsidRPr="00984CD1" w:rsidRDefault="00984CD1" w:rsidP="00984CD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84CD1">
              <w:rPr>
                <w:sz w:val="22"/>
                <w:szCs w:val="22"/>
              </w:rPr>
              <w:t>40-008 Katowice</w:t>
            </w:r>
          </w:p>
        </w:tc>
        <w:tc>
          <w:tcPr>
            <w:tcW w:w="6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52842D5" w14:textId="77777777" w:rsidR="00984CD1" w:rsidRPr="00984CD1" w:rsidRDefault="00984CD1" w:rsidP="00984CD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84CD1">
              <w:rPr>
                <w:sz w:val="22"/>
                <w:szCs w:val="22"/>
              </w:rPr>
              <w:t>Art. 226 ust. 1 pkt 2 lit. c</w:t>
            </w:r>
          </w:p>
          <w:p w14:paraId="14989962" w14:textId="77777777" w:rsidR="00984CD1" w:rsidRPr="00984CD1" w:rsidRDefault="00984CD1" w:rsidP="00984CD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84CD1">
              <w:rPr>
                <w:sz w:val="22"/>
                <w:szCs w:val="22"/>
              </w:rPr>
              <w:t xml:space="preserve">Oferta została odrzucona na podstawie art. 226 ust. 1 pkt 2 lit. c, ponieważ jeden z wspólników spółki cywilnej ubiegającej się o niniejsze zamówienie nie złożył oświadczenia, o który mowa w art. 125 ust. 1 ustawy </w:t>
            </w:r>
            <w:proofErr w:type="spellStart"/>
            <w:r w:rsidRPr="00984CD1">
              <w:rPr>
                <w:sz w:val="22"/>
                <w:szCs w:val="22"/>
              </w:rPr>
              <w:t>Pzp</w:t>
            </w:r>
            <w:proofErr w:type="spellEnd"/>
            <w:r w:rsidRPr="00984CD1">
              <w:rPr>
                <w:sz w:val="22"/>
                <w:szCs w:val="22"/>
              </w:rPr>
              <w:t>, ani nie uzupełnił go w terminie wyznaczonym w wezwaniu Zamawiającego z dnia 24.09.2024 r.. Ponadto oferta podlega odrzuceniu na podstawie art. 226 ust. 1 pkt 5, ponieważ Wykonawca nie przedstawił opisu technicznego w języku polskim, ani nie uzupełnił przedmiotowego dokumenty w terminie wyznaczonym przez Zamawiającego w wezwaniu z dnia 24.09.2024 r.</w:t>
            </w:r>
          </w:p>
        </w:tc>
      </w:tr>
    </w:tbl>
    <w:p w14:paraId="00D02510" w14:textId="77777777" w:rsidR="00984CD1" w:rsidRPr="00984CD1" w:rsidRDefault="00984CD1" w:rsidP="00984CD1">
      <w:pPr>
        <w:spacing w:line="276" w:lineRule="auto"/>
        <w:jc w:val="both"/>
        <w:rPr>
          <w:sz w:val="22"/>
          <w:szCs w:val="22"/>
        </w:rPr>
      </w:pPr>
    </w:p>
    <w:p w14:paraId="7F1CDF8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1B7A18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8739C3" w14:textId="77777777" w:rsidR="0049368A" w:rsidRDefault="0049368A">
      <w:r>
        <w:separator/>
      </w:r>
    </w:p>
  </w:endnote>
  <w:endnote w:type="continuationSeparator" w:id="0">
    <w:p w14:paraId="18E09572" w14:textId="77777777" w:rsidR="0049368A" w:rsidRDefault="0049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F4853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C70F1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99B281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05DFDC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41935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96F994" w14:textId="77777777" w:rsidR="0049368A" w:rsidRDefault="0049368A">
      <w:r>
        <w:separator/>
      </w:r>
    </w:p>
  </w:footnote>
  <w:footnote w:type="continuationSeparator" w:id="0">
    <w:p w14:paraId="4070DF05" w14:textId="77777777" w:rsidR="0049368A" w:rsidRDefault="004936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4994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A53BF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1EA37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368A"/>
    <w:rsid w:val="00005838"/>
    <w:rsid w:val="00022322"/>
    <w:rsid w:val="00042497"/>
    <w:rsid w:val="000C1E6F"/>
    <w:rsid w:val="000E4E56"/>
    <w:rsid w:val="001A1468"/>
    <w:rsid w:val="001B7815"/>
    <w:rsid w:val="001C31ED"/>
    <w:rsid w:val="00240196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9368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23B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4CD1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27D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6ECF2"/>
  <w15:chartTrackingRefBased/>
  <w15:docId w15:val="{902ED495-8EE5-4E7E-B88C-5CEA849D9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396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2024-10-11T12:09:00Z</cp:lastPrinted>
  <dcterms:created xsi:type="dcterms:W3CDTF">2024-10-11T12:10:00Z</dcterms:created>
  <dcterms:modified xsi:type="dcterms:W3CDTF">2024-10-11T12:10:00Z</dcterms:modified>
</cp:coreProperties>
</file>