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Pr="00EF04EC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sz w:val="18"/>
          <w:szCs w:val="18"/>
        </w:rPr>
        <w:t xml:space="preserve">Załącznik nr </w:t>
      </w:r>
      <w:r w:rsidR="00012286" w:rsidRPr="00EF04EC">
        <w:rPr>
          <w:rFonts w:ascii="Verdana" w:hAnsi="Verdana"/>
          <w:sz w:val="18"/>
          <w:szCs w:val="18"/>
        </w:rPr>
        <w:t>1</w:t>
      </w:r>
    </w:p>
    <w:p w14:paraId="6E61A690" w14:textId="77777777" w:rsidR="00B00728" w:rsidRPr="00EF04EC" w:rsidRDefault="00B00728" w:rsidP="00B00728">
      <w:pPr>
        <w:rPr>
          <w:rFonts w:ascii="Verdana" w:hAnsi="Verdana"/>
          <w:sz w:val="20"/>
          <w:szCs w:val="20"/>
        </w:rPr>
      </w:pPr>
    </w:p>
    <w:p w14:paraId="675F8DEF" w14:textId="04549EA3" w:rsidR="008D2AB8" w:rsidRPr="00EF04EC" w:rsidRDefault="008D2AB8" w:rsidP="00B00728">
      <w:pPr>
        <w:tabs>
          <w:tab w:val="left" w:pos="694"/>
          <w:tab w:val="right" w:pos="9000"/>
        </w:tabs>
        <w:jc w:val="center"/>
        <w:rPr>
          <w:rFonts w:ascii="Verdana" w:hAnsi="Verdana"/>
          <w:b/>
        </w:rPr>
      </w:pPr>
      <w:r w:rsidRPr="00EF04EC">
        <w:rPr>
          <w:rFonts w:ascii="Verdana" w:hAnsi="Verdana"/>
          <w:b/>
        </w:rPr>
        <w:t>FORMULARZ OFERTY</w:t>
      </w:r>
    </w:p>
    <w:p w14:paraId="4672DB1D" w14:textId="77777777" w:rsidR="00FC7F27" w:rsidRPr="00EF04EC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93DE53A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NAZWA WYKONAWCY</w:t>
      </w:r>
      <w:r w:rsidRPr="00EF04EC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EF04EC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RODZAJ WYKONAWCY</w:t>
      </w:r>
      <w:r w:rsidRPr="00EF04EC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WOJEWÓDZTWO …………………………….....</w:t>
      </w:r>
    </w:p>
    <w:p w14:paraId="754AE8A9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TEL.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FAX 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F04E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7D4EE60" w14:textId="60884ADE" w:rsidR="008D2AB8" w:rsidRPr="00EF04EC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EF04EC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492832" w14:textId="77777777" w:rsidR="008D2AB8" w:rsidRPr="00EF04EC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Do: Nazwa i siedziba Zamawiającego:</w:t>
      </w:r>
    </w:p>
    <w:p w14:paraId="7197EEB0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Akademia Górniczo - Hutnicza</w:t>
      </w:r>
    </w:p>
    <w:p w14:paraId="6CACBEAF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im. Stanisława Staszica w Krakowie</w:t>
      </w:r>
    </w:p>
    <w:p w14:paraId="3A1C3D61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Dział Zamówień Publicznych</w:t>
      </w:r>
      <w:r w:rsidR="008D2AB8" w:rsidRPr="00EF04EC">
        <w:rPr>
          <w:rFonts w:ascii="Verdana" w:hAnsi="Verdana"/>
          <w:b/>
          <w:sz w:val="20"/>
          <w:szCs w:val="20"/>
        </w:rPr>
        <w:t xml:space="preserve">  </w:t>
      </w:r>
    </w:p>
    <w:p w14:paraId="686B8B2D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Al. Mickiewicza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30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</w:p>
    <w:p w14:paraId="00C72E7E" w14:textId="77777777" w:rsidR="008D2AB8" w:rsidRPr="00EF04EC" w:rsidRDefault="00562324" w:rsidP="008D2AB8">
      <w:pPr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30-059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Kraków</w:t>
      </w:r>
      <w:r w:rsidR="008D2AB8" w:rsidRPr="00EF04EC">
        <w:rPr>
          <w:rFonts w:ascii="Verdana" w:hAnsi="Verdana"/>
          <w:b/>
          <w:sz w:val="20"/>
          <w:szCs w:val="20"/>
        </w:rPr>
        <w:t xml:space="preserve">,  </w:t>
      </w:r>
    </w:p>
    <w:p w14:paraId="229ED590" w14:textId="688D1545" w:rsidR="005D2404" w:rsidRPr="00EF04EC" w:rsidRDefault="008D2AB8" w:rsidP="00AB7D71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CA6924" w:rsidRPr="00EF04EC">
        <w:rPr>
          <w:rFonts w:ascii="Verdana" w:hAnsi="Verdana"/>
          <w:b/>
          <w:bCs/>
          <w:sz w:val="20"/>
          <w:szCs w:val="20"/>
        </w:rPr>
        <w:t xml:space="preserve">: </w:t>
      </w:r>
      <w:r w:rsidR="002525D6" w:rsidRPr="00EF04EC">
        <w:rPr>
          <w:rFonts w:ascii="Verdana" w:hAnsi="Verdana"/>
          <w:b/>
          <w:bCs/>
          <w:sz w:val="20"/>
          <w:szCs w:val="20"/>
        </w:rPr>
        <w:t xml:space="preserve">świadczenie usług cateringowych dla AGH -– </w:t>
      </w:r>
      <w:r w:rsidR="000159CA" w:rsidRPr="00EF04EC">
        <w:rPr>
          <w:rFonts w:ascii="Verdana" w:hAnsi="Verdana"/>
          <w:b/>
          <w:bCs/>
          <w:sz w:val="20"/>
          <w:szCs w:val="20"/>
        </w:rPr>
        <w:t>DE-dzp.272-543/24</w:t>
      </w:r>
      <w:r w:rsidRPr="00EF04EC">
        <w:rPr>
          <w:rFonts w:ascii="Verdana" w:hAnsi="Verdana"/>
          <w:sz w:val="20"/>
          <w:szCs w:val="20"/>
        </w:rPr>
        <w:t>,</w:t>
      </w:r>
      <w:r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oferuję r</w:t>
      </w:r>
      <w:r w:rsidR="0073659D" w:rsidRPr="00EF04EC">
        <w:rPr>
          <w:rFonts w:ascii="Verdana" w:hAnsi="Verdana"/>
          <w:sz w:val="20"/>
          <w:szCs w:val="20"/>
        </w:rPr>
        <w:t xml:space="preserve">ealizację przedmiotu zamówienia, </w:t>
      </w:r>
      <w:r w:rsidRPr="00EF04EC">
        <w:rPr>
          <w:rFonts w:ascii="Verdana" w:hAnsi="Verdana"/>
          <w:sz w:val="20"/>
          <w:szCs w:val="20"/>
        </w:rPr>
        <w:t>zgodnie z</w:t>
      </w:r>
      <w:r w:rsidR="006D107A" w:rsidRPr="00EF04EC">
        <w:rPr>
          <w:rFonts w:ascii="Verdana" w:hAnsi="Verdana"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zasadami określonymi w specyfikacji warunków zamówienia.</w:t>
      </w:r>
    </w:p>
    <w:p w14:paraId="27CA2D16" w14:textId="77777777" w:rsidR="000159CA" w:rsidRPr="00EF04EC" w:rsidRDefault="000159CA" w:rsidP="00AB7D71">
      <w:pPr>
        <w:jc w:val="both"/>
        <w:rPr>
          <w:rFonts w:ascii="Verdana" w:hAnsi="Verdana"/>
          <w:b/>
          <w:bCs/>
          <w:sz w:val="20"/>
          <w:szCs w:val="20"/>
        </w:rPr>
      </w:pPr>
    </w:p>
    <w:tbl>
      <w:tblPr>
        <w:tblStyle w:val="Tabela-Siatka"/>
        <w:tblW w:w="9541" w:type="dxa"/>
        <w:tblLook w:val="04A0" w:firstRow="1" w:lastRow="0" w:firstColumn="1" w:lastColumn="0" w:noHBand="0" w:noVBand="1"/>
      </w:tblPr>
      <w:tblGrid>
        <w:gridCol w:w="5098"/>
        <w:gridCol w:w="4443"/>
      </w:tblGrid>
      <w:tr w:rsidR="00D16E34" w:rsidRPr="00EF04EC" w14:paraId="219558B6" w14:textId="77777777" w:rsidTr="00D16E34">
        <w:trPr>
          <w:trHeight w:val="253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739C0F04" w14:textId="0775F14E" w:rsidR="00D16E34" w:rsidRPr="00EF04EC" w:rsidRDefault="00D16E34" w:rsidP="00D16E34">
            <w:pPr>
              <w:widowControl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D16E34" w:rsidRPr="00EF04EC" w14:paraId="6C6FF247" w14:textId="77777777" w:rsidTr="00C97600">
        <w:trPr>
          <w:trHeight w:val="521"/>
        </w:trPr>
        <w:tc>
          <w:tcPr>
            <w:tcW w:w="5098" w:type="dxa"/>
          </w:tcPr>
          <w:p w14:paraId="797902E6" w14:textId="7FA4B8F8" w:rsidR="00D16E34" w:rsidRPr="00EF04EC" w:rsidRDefault="00CF5B35" w:rsidP="004206FB">
            <w:pPr>
              <w:widowControl w:val="0"/>
              <w:rPr>
                <w:rFonts w:ascii="Verdana" w:hAnsi="Verdana"/>
                <w:b/>
                <w:sz w:val="20"/>
                <w:szCs w:val="20"/>
              </w:rPr>
            </w:pPr>
            <w:r w:rsidRPr="00EF04EC">
              <w:rPr>
                <w:rFonts w:ascii="Verdana" w:hAnsi="Verdana"/>
                <w:b/>
                <w:sz w:val="20"/>
                <w:szCs w:val="20"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157155EF" w14:textId="77777777" w:rsidR="00D16E34" w:rsidRPr="00EF04EC" w:rsidRDefault="00D16E34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</w:p>
          <w:p w14:paraId="32712804" w14:textId="5BECF1D2" w:rsidR="00D16E34" w:rsidRPr="00EF04EC" w:rsidRDefault="00D16E34" w:rsidP="004206FB">
            <w:pPr>
              <w:widowControl w:val="0"/>
              <w:rPr>
                <w:rFonts w:ascii="Verdana" w:hAnsi="Verdana"/>
                <w:b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……………………………….……….  PLN</w:t>
            </w:r>
          </w:p>
        </w:tc>
      </w:tr>
      <w:tr w:rsidR="00D16E34" w:rsidRPr="00EF04EC" w14:paraId="393B9CE9" w14:textId="77777777" w:rsidTr="00C97600">
        <w:trPr>
          <w:trHeight w:val="253"/>
        </w:trPr>
        <w:tc>
          <w:tcPr>
            <w:tcW w:w="5098" w:type="dxa"/>
          </w:tcPr>
          <w:p w14:paraId="1DAE73EC" w14:textId="3B2FCFD7" w:rsidR="00D16E34" w:rsidRPr="00EF04EC" w:rsidRDefault="00D16E34" w:rsidP="004206FB">
            <w:pPr>
              <w:widowControl w:val="0"/>
              <w:rPr>
                <w:rFonts w:ascii="Verdana" w:hAnsi="Verdana"/>
                <w:b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Słownie brutto</w:t>
            </w:r>
          </w:p>
        </w:tc>
        <w:tc>
          <w:tcPr>
            <w:tcW w:w="4443" w:type="dxa"/>
          </w:tcPr>
          <w:p w14:paraId="48A1EE64" w14:textId="77777777" w:rsidR="00D16E34" w:rsidRPr="00EF04EC" w:rsidRDefault="00D16E34" w:rsidP="004206FB">
            <w:pPr>
              <w:widowControl w:val="0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D16E34" w:rsidRPr="00EF04EC" w14:paraId="6FBAE4C1" w14:textId="77777777" w:rsidTr="00F23254">
        <w:trPr>
          <w:trHeight w:val="253"/>
        </w:trPr>
        <w:tc>
          <w:tcPr>
            <w:tcW w:w="9541" w:type="dxa"/>
            <w:gridSpan w:val="2"/>
          </w:tcPr>
          <w:p w14:paraId="5E61F9D9" w14:textId="06BBDFF7" w:rsidR="00D16E34" w:rsidRPr="00EF04EC" w:rsidRDefault="00D16E34" w:rsidP="00D16E34">
            <w:pPr>
              <w:pStyle w:val="Tekstpodstawowy"/>
              <w:rPr>
                <w:rFonts w:ascii="Verdana" w:hAnsi="Verdana"/>
                <w:b w:val="0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Powyższa cena zawiera  właściwą stawkę  podatku VAT.</w:t>
            </w:r>
          </w:p>
        </w:tc>
      </w:tr>
      <w:tr w:rsidR="00D16E34" w:rsidRPr="00EF04EC" w14:paraId="27438C76" w14:textId="77777777" w:rsidTr="00C97600">
        <w:trPr>
          <w:trHeight w:val="361"/>
        </w:trPr>
        <w:tc>
          <w:tcPr>
            <w:tcW w:w="5098" w:type="dxa"/>
          </w:tcPr>
          <w:p w14:paraId="7D90654E" w14:textId="77777777" w:rsidR="00D16E34" w:rsidRPr="00EF04EC" w:rsidRDefault="00D16E34" w:rsidP="00D16E3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Termin realizacji: </w:t>
            </w:r>
          </w:p>
          <w:p w14:paraId="7DEF1ADE" w14:textId="77777777" w:rsidR="00D16E34" w:rsidRPr="00EF04EC" w:rsidRDefault="00D16E34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43" w:type="dxa"/>
          </w:tcPr>
          <w:p w14:paraId="58E6BF3E" w14:textId="4621206B" w:rsidR="00D16E34" w:rsidRPr="00EF04EC" w:rsidRDefault="00D16E34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12 miesięcy od daty podpisania umowy</w:t>
            </w:r>
          </w:p>
        </w:tc>
      </w:tr>
      <w:tr w:rsidR="00712EC8" w:rsidRPr="00EF04EC" w14:paraId="13BB968F" w14:textId="77777777" w:rsidTr="00C97600">
        <w:trPr>
          <w:trHeight w:val="361"/>
        </w:trPr>
        <w:tc>
          <w:tcPr>
            <w:tcW w:w="5098" w:type="dxa"/>
          </w:tcPr>
          <w:p w14:paraId="403D9C56" w14:textId="3E3ECF41" w:rsidR="00712EC8" w:rsidRPr="00EF04EC" w:rsidRDefault="00712EC8" w:rsidP="00D16E3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Odległość w linii prostej bazy do przygotowywania posiłków od środka obszaru</w:t>
            </w:r>
            <w:r w:rsidR="000625A0">
              <w:rPr>
                <w:rFonts w:ascii="Verdana" w:hAnsi="Verdana"/>
                <w:sz w:val="20"/>
                <w:szCs w:val="20"/>
              </w:rPr>
              <w:t>(tj. bud. A-1)</w:t>
            </w:r>
            <w:r w:rsidRPr="00EF04EC">
              <w:rPr>
                <w:rFonts w:ascii="Verdana" w:hAnsi="Verdana"/>
                <w:sz w:val="20"/>
                <w:szCs w:val="20"/>
              </w:rPr>
              <w:t xml:space="preserve">  </w:t>
            </w:r>
            <w:r w:rsidRPr="00EF04EC">
              <w:rPr>
                <w:rFonts w:ascii="Verdana" w:hAnsi="Verdana"/>
                <w:b/>
                <w:color w:val="FF0000"/>
                <w:sz w:val="20"/>
                <w:szCs w:val="20"/>
              </w:rPr>
              <w:t>/kryterium oceny ofert/</w:t>
            </w:r>
          </w:p>
        </w:tc>
        <w:tc>
          <w:tcPr>
            <w:tcW w:w="4443" w:type="dxa"/>
          </w:tcPr>
          <w:p w14:paraId="5ED37E24" w14:textId="77777777" w:rsidR="00712EC8" w:rsidRPr="00EF04EC" w:rsidRDefault="00712EC8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</w:p>
          <w:p w14:paraId="16A359E0" w14:textId="2185606B" w:rsidR="00712EC8" w:rsidRPr="00EF04EC" w:rsidRDefault="00712EC8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………………… m</w:t>
            </w:r>
          </w:p>
        </w:tc>
      </w:tr>
      <w:tr w:rsidR="00712EC8" w:rsidRPr="00EF04EC" w14:paraId="5D28CCBF" w14:textId="77777777" w:rsidTr="00C97600">
        <w:trPr>
          <w:trHeight w:val="361"/>
        </w:trPr>
        <w:tc>
          <w:tcPr>
            <w:tcW w:w="5098" w:type="dxa"/>
          </w:tcPr>
          <w:p w14:paraId="2ADD4499" w14:textId="77777777" w:rsidR="00712EC8" w:rsidRDefault="00712EC8" w:rsidP="00D16E34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Miejsce przygotowywania posiłków – </w:t>
            </w:r>
            <w:r w:rsidRPr="00EF04EC">
              <w:rPr>
                <w:rFonts w:ascii="Verdana" w:hAnsi="Verdana"/>
                <w:b/>
                <w:sz w:val="20"/>
                <w:szCs w:val="20"/>
              </w:rPr>
              <w:t xml:space="preserve">proszę wpisać </w:t>
            </w:r>
            <w:r w:rsidR="000159CA" w:rsidRPr="00EF04EC">
              <w:rPr>
                <w:rFonts w:ascii="Verdana" w:hAnsi="Verdana"/>
                <w:b/>
                <w:sz w:val="20"/>
                <w:szCs w:val="20"/>
              </w:rPr>
              <w:t xml:space="preserve">dokładny </w:t>
            </w:r>
            <w:r w:rsidRPr="00EF04EC">
              <w:rPr>
                <w:rFonts w:ascii="Verdana" w:hAnsi="Verdana"/>
                <w:b/>
                <w:sz w:val="20"/>
                <w:szCs w:val="20"/>
              </w:rPr>
              <w:t>adres</w:t>
            </w:r>
          </w:p>
          <w:p w14:paraId="0A36B0CD" w14:textId="1A2E81A3" w:rsidR="000622BD" w:rsidRDefault="000622BD" w:rsidP="00D16E34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oraz</w:t>
            </w:r>
          </w:p>
          <w:p w14:paraId="3F1F1BAC" w14:textId="030AB7CE" w:rsidR="000622BD" w:rsidRPr="00EF04EC" w:rsidRDefault="000622BD" w:rsidP="00D16E3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E23CC">
              <w:rPr>
                <w:rFonts w:ascii="Verdana" w:hAnsi="Verdana"/>
                <w:b/>
                <w:sz w:val="20"/>
                <w:szCs w:val="20"/>
              </w:rPr>
              <w:t>podstawa prawna</w:t>
            </w:r>
            <w:r>
              <w:rPr>
                <w:rFonts w:ascii="Verdana" w:hAnsi="Verdana"/>
                <w:sz w:val="20"/>
                <w:szCs w:val="20"/>
              </w:rPr>
              <w:t xml:space="preserve"> korzystania z lokalu/realizowania zamówienia w lokalu (własność, najem, podwykonawstwo, jeśli inne - wpisać jakie)</w:t>
            </w:r>
          </w:p>
        </w:tc>
        <w:tc>
          <w:tcPr>
            <w:tcW w:w="4443" w:type="dxa"/>
          </w:tcPr>
          <w:p w14:paraId="158F3428" w14:textId="77777777" w:rsidR="001337A8" w:rsidRPr="00EF04EC" w:rsidRDefault="001337A8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</w:p>
          <w:p w14:paraId="27756177" w14:textId="4D3A0F8F" w:rsidR="000622BD" w:rsidRDefault="001337A8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………………………</w:t>
            </w:r>
            <w:r w:rsidR="000622BD">
              <w:rPr>
                <w:rFonts w:ascii="Verdana" w:hAnsi="Verdana"/>
                <w:sz w:val="20"/>
                <w:szCs w:val="20"/>
              </w:rPr>
              <w:t>……………………………….</w:t>
            </w:r>
            <w:r w:rsidRPr="00EF04EC">
              <w:rPr>
                <w:rFonts w:ascii="Verdana" w:hAnsi="Verdana"/>
                <w:sz w:val="20"/>
                <w:szCs w:val="20"/>
              </w:rPr>
              <w:t>….</w:t>
            </w:r>
          </w:p>
          <w:p w14:paraId="5209DC8B" w14:textId="77777777" w:rsidR="000622BD" w:rsidRPr="000622BD" w:rsidRDefault="000622BD" w:rsidP="000622BD">
            <w:pPr>
              <w:rPr>
                <w:rFonts w:ascii="Verdana" w:hAnsi="Verdana"/>
                <w:sz w:val="20"/>
                <w:szCs w:val="20"/>
              </w:rPr>
            </w:pPr>
          </w:p>
          <w:p w14:paraId="4773C3DB" w14:textId="5F5E9683" w:rsidR="000622BD" w:rsidRDefault="000622BD" w:rsidP="000622BD">
            <w:pPr>
              <w:rPr>
                <w:rFonts w:ascii="Verdana" w:hAnsi="Verdana"/>
                <w:sz w:val="20"/>
                <w:szCs w:val="20"/>
              </w:rPr>
            </w:pPr>
          </w:p>
          <w:p w14:paraId="57398641" w14:textId="77777777" w:rsidR="00712EC8" w:rsidRDefault="000622BD" w:rsidP="000622B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…………………………………………………..</w:t>
            </w:r>
          </w:p>
          <w:p w14:paraId="3B6D9DF5" w14:textId="77777777" w:rsidR="000622BD" w:rsidRDefault="000622BD" w:rsidP="000622BD">
            <w:pPr>
              <w:rPr>
                <w:rFonts w:ascii="Verdana" w:hAnsi="Verdana"/>
                <w:sz w:val="20"/>
                <w:szCs w:val="20"/>
              </w:rPr>
            </w:pPr>
          </w:p>
          <w:p w14:paraId="4AC10D82" w14:textId="68A1BFCA" w:rsidR="000622BD" w:rsidRPr="000622BD" w:rsidRDefault="000622BD" w:rsidP="000622B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</w:t>
            </w:r>
          </w:p>
        </w:tc>
      </w:tr>
    </w:tbl>
    <w:p w14:paraId="08576DBC" w14:textId="77777777" w:rsidR="002525D6" w:rsidRPr="00EF04EC" w:rsidRDefault="002525D6" w:rsidP="00776552">
      <w:pPr>
        <w:jc w:val="both"/>
        <w:rPr>
          <w:rFonts w:ascii="Verdana" w:hAnsi="Verdana"/>
          <w:sz w:val="20"/>
          <w:szCs w:val="20"/>
        </w:rPr>
      </w:pPr>
    </w:p>
    <w:p w14:paraId="290DDE79" w14:textId="651DD260" w:rsidR="008D2AB8" w:rsidRPr="00EF04EC" w:rsidRDefault="008D2AB8" w:rsidP="00CA692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 xml:space="preserve">Termin płatności: </w:t>
      </w:r>
      <w:r w:rsidR="002A48B7" w:rsidRPr="00EF04EC">
        <w:rPr>
          <w:rFonts w:ascii="Verdana" w:hAnsi="Verdana"/>
          <w:sz w:val="20"/>
          <w:szCs w:val="20"/>
        </w:rPr>
        <w:t xml:space="preserve">przelewem w terminie do 21 dni od daty otrzymania faktury </w:t>
      </w:r>
      <w:r w:rsidR="00D16E34" w:rsidRPr="00EF04EC">
        <w:rPr>
          <w:rFonts w:ascii="Verdana" w:hAnsi="Verdana"/>
          <w:sz w:val="20"/>
          <w:szCs w:val="20"/>
        </w:rPr>
        <w:t xml:space="preserve">częściowej </w:t>
      </w:r>
      <w:r w:rsidR="002A48B7" w:rsidRPr="00EF04EC">
        <w:rPr>
          <w:rFonts w:ascii="Verdana" w:hAnsi="Verdana"/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Pr="00EF04EC" w:rsidRDefault="002525D6" w:rsidP="00FE545C">
      <w:pPr>
        <w:rPr>
          <w:rFonts w:ascii="Verdana" w:hAnsi="Verdana"/>
          <w:b/>
          <w:sz w:val="20"/>
          <w:szCs w:val="20"/>
          <w:u w:val="single"/>
        </w:rPr>
      </w:pPr>
    </w:p>
    <w:p w14:paraId="19DE66C3" w14:textId="2B5D35F9" w:rsidR="00FE545C" w:rsidRPr="00EF04EC" w:rsidRDefault="00FE545C" w:rsidP="00FE545C">
      <w:pPr>
        <w:rPr>
          <w:rFonts w:ascii="Verdana" w:hAnsi="Verdana"/>
          <w:b/>
          <w:sz w:val="20"/>
          <w:szCs w:val="20"/>
          <w:u w:val="single"/>
        </w:rPr>
      </w:pPr>
      <w:r w:rsidRPr="00EF04E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Pr="00EF04E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EF04EC">
        <w:rPr>
          <w:rFonts w:ascii="Verdana" w:hAnsi="Verdana"/>
          <w:color w:val="000000"/>
          <w:sz w:val="20"/>
          <w:szCs w:val="20"/>
          <w:lang w:eastAsia="ar-SA"/>
        </w:rPr>
        <w:t>wskazany w SWZ.</w:t>
      </w:r>
    </w:p>
    <w:p w14:paraId="4D9B2359" w14:textId="72ED304B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EF04EC">
        <w:rPr>
          <w:rFonts w:ascii="Verdana" w:hAnsi="Verdana"/>
          <w:color w:val="000000"/>
          <w:sz w:val="20"/>
          <w:szCs w:val="20"/>
          <w:lang w:eastAsia="ar-SA"/>
        </w:rPr>
        <w:t>, akceptujemy je</w:t>
      </w: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EF04E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0629387" w14:textId="30C25346" w:rsidR="009D5D48" w:rsidRDefault="009D5D48" w:rsidP="009D5D48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</w:p>
    <w:p w14:paraId="2A0164DF" w14:textId="12877A95" w:rsidR="009D5D48" w:rsidRDefault="009D5D48" w:rsidP="009D5D48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</w:p>
    <w:p w14:paraId="7276691D" w14:textId="77777777" w:rsidR="009D5D48" w:rsidRPr="00EF04EC" w:rsidRDefault="009D5D48" w:rsidP="009D5D48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</w:p>
    <w:p w14:paraId="53A7E24D" w14:textId="4E54BB9D" w:rsidR="00FE545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1</w:t>
      </w:r>
      <w:r w:rsidRPr="00EF04EC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2</w:t>
      </w:r>
      <w:r w:rsidRPr="00EF04EC">
        <w:rPr>
          <w:rFonts w:ascii="Verdana" w:hAnsi="Verdana"/>
          <w:sz w:val="20"/>
          <w:szCs w:val="20"/>
        </w:rPr>
        <w:t xml:space="preserve"> </w:t>
      </w:r>
    </w:p>
    <w:p w14:paraId="6AA17D0F" w14:textId="5D7C9288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bookmarkStart w:id="0" w:name="_GoBack"/>
      <w:bookmarkEnd w:id="0"/>
      <w:r w:rsidRPr="00EF04EC">
        <w:rPr>
          <w:rFonts w:ascii="Verdana" w:hAnsi="Verdana"/>
          <w:i/>
          <w:sz w:val="20"/>
          <w:szCs w:val="20"/>
          <w:vertAlign w:val="superscript"/>
        </w:rPr>
        <w:t>1</w:t>
      </w:r>
      <w:r w:rsidR="00FE545C" w:rsidRPr="00EF04EC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EF04EC">
        <w:rPr>
          <w:rFonts w:ascii="Verdana" w:hAnsi="Verdana"/>
          <w:i/>
          <w:sz w:val="20"/>
          <w:szCs w:val="20"/>
          <w:vertAlign w:val="superscript"/>
        </w:rPr>
        <w:t>2</w:t>
      </w:r>
      <w:r w:rsidR="00FE545C" w:rsidRPr="00EF04EC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F04EC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Oświadczam/y, że zamierzam/y /nie zamierzam/y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 xml:space="preserve"> powierzyć realizację następujących części zamówienia podwykonawcom*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>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5690"/>
        <w:gridCol w:w="3260"/>
      </w:tblGrid>
      <w:tr w:rsidR="00FE545C" w:rsidRPr="00EF04EC" w14:paraId="3865EE3D" w14:textId="77777777" w:rsidTr="00EF04E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A39181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Nazwa podwykonawcy</w:t>
            </w:r>
            <w:r w:rsidRPr="00EF04E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E545C" w:rsidRPr="00EF04EC" w14:paraId="0743C53F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E545C" w:rsidRPr="00EF04EC" w14:paraId="7514E179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B38F5C1" w14:textId="77777777" w:rsidR="00825B41" w:rsidRPr="00EF04EC" w:rsidRDefault="00825B41" w:rsidP="00825B4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Oświadczenie, w przypadku </w:t>
      </w:r>
      <w:r w:rsidRPr="00EF04EC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52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5953"/>
      </w:tblGrid>
      <w:tr w:rsidR="00825B41" w:rsidRPr="00EF04EC" w14:paraId="3F7BD4B0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38F018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5F6950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7FC6D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825B41" w:rsidRPr="00EF04EC" w14:paraId="1C7DE87D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9B3DC8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9DCCF7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CF91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825B41" w:rsidRPr="00EF04EC" w14:paraId="0D3CA7BC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4CCF2A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B44A3D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0C0A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D973D2" w14:textId="77777777" w:rsidR="00825B41" w:rsidRPr="00EF04EC" w:rsidRDefault="00825B41" w:rsidP="00825B41">
      <w:pPr>
        <w:ind w:left="360"/>
        <w:jc w:val="both"/>
        <w:rPr>
          <w:rFonts w:ascii="Verdana" w:hAnsi="Verdana"/>
          <w:sz w:val="20"/>
          <w:szCs w:val="20"/>
        </w:rPr>
      </w:pPr>
    </w:p>
    <w:p w14:paraId="3D1AE694" w14:textId="1868B44C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C0C8CEA" w14:textId="121BBADE" w:rsidR="00FE545C" w:rsidRPr="00EF04EC" w:rsidRDefault="00FE545C" w:rsidP="00BA79C6">
      <w:pPr>
        <w:pStyle w:val="Nagwek1"/>
        <w:rPr>
          <w:rFonts w:ascii="Verdana" w:hAnsi="Verdana" w:cs="Times New Roman"/>
          <w:sz w:val="20"/>
          <w:szCs w:val="20"/>
        </w:rPr>
      </w:pPr>
      <w:r w:rsidRPr="00EF04EC">
        <w:rPr>
          <w:rFonts w:ascii="Verdana" w:hAnsi="Verdana" w:cs="Times New Roman"/>
          <w:sz w:val="20"/>
          <w:szCs w:val="20"/>
        </w:rPr>
        <w:tab/>
        <w:t>Imię i Nazwisko</w:t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</w:p>
    <w:p w14:paraId="03E67743" w14:textId="77777777" w:rsidR="00FE545C" w:rsidRPr="00EF04E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3B79E81B" w14:textId="30DB8C91" w:rsidR="00FE545C" w:rsidRPr="00EF04EC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F04EC">
        <w:rPr>
          <w:rFonts w:ascii="Verdana" w:hAnsi="Verdana"/>
          <w:sz w:val="20"/>
          <w:szCs w:val="20"/>
        </w:rPr>
        <w:tab/>
      </w:r>
      <w:r w:rsidRPr="00EF04EC">
        <w:rPr>
          <w:rFonts w:ascii="Verdana" w:hAnsi="Verdana"/>
          <w:sz w:val="20"/>
          <w:szCs w:val="20"/>
        </w:rPr>
        <w:tab/>
        <w:t xml:space="preserve"> </w:t>
      </w:r>
    </w:p>
    <w:p w14:paraId="4ECA3870" w14:textId="77777777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F04EC">
        <w:rPr>
          <w:rFonts w:ascii="Verdana" w:hAnsi="Verdana"/>
          <w:sz w:val="20"/>
          <w:szCs w:val="20"/>
        </w:rPr>
        <w:t>ych</w:t>
      </w:r>
      <w:proofErr w:type="spellEnd"/>
      <w:r w:rsidRPr="00EF04EC">
        <w:rPr>
          <w:rFonts w:ascii="Verdana" w:hAnsi="Verdana"/>
          <w:sz w:val="20"/>
          <w:szCs w:val="20"/>
        </w:rPr>
        <w:t>) dokumentu(ów)</w:t>
      </w:r>
    </w:p>
    <w:p w14:paraId="3EE3F85B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</w:p>
    <w:p w14:paraId="15BF298C" w14:textId="330C1C44" w:rsidR="009D651F" w:rsidRPr="00EF04EC" w:rsidRDefault="009D651F" w:rsidP="00BA79C6">
      <w:pPr>
        <w:jc w:val="right"/>
        <w:rPr>
          <w:rFonts w:ascii="Verdana" w:hAnsi="Verdana"/>
          <w:sz w:val="20"/>
          <w:szCs w:val="20"/>
        </w:rPr>
      </w:pPr>
    </w:p>
    <w:p w14:paraId="566A3712" w14:textId="6C4B173A" w:rsidR="002525D6" w:rsidRPr="00EF04EC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,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podpisem zaufanym lub </w:t>
      </w:r>
      <w:r w:rsidR="00375E4C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elektronicznym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osobistym</w:t>
      </w:r>
      <w:r w:rsidRPr="00EF04EC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77777777" w:rsidR="002525D6" w:rsidRPr="00EF04EC" w:rsidRDefault="002525D6" w:rsidP="00825B41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="Verdana" w:hAnsi="Verdana"/>
          <w:sz w:val="20"/>
          <w:szCs w:val="20"/>
        </w:rPr>
      </w:pPr>
    </w:p>
    <w:p w14:paraId="482619D8" w14:textId="37FE3D6D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*niepotrzebne skreślić</w:t>
      </w:r>
    </w:p>
    <w:p w14:paraId="0148D54C" w14:textId="6833BD03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**jeżeli dotyczy</w:t>
      </w:r>
    </w:p>
    <w:sectPr w:rsidR="00FC7F27" w:rsidRPr="00EF04EC" w:rsidSect="00825B41">
      <w:footerReference w:type="default" r:id="rId8"/>
      <w:pgSz w:w="11906" w:h="16838"/>
      <w:pgMar w:top="284" w:right="991" w:bottom="142" w:left="1418" w:header="284" w:footer="16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2118F" w14:textId="77777777" w:rsidR="00CE2269" w:rsidRDefault="00CE2269">
      <w:r>
        <w:separator/>
      </w:r>
    </w:p>
  </w:endnote>
  <w:endnote w:type="continuationSeparator" w:id="0">
    <w:p w14:paraId="0DAA1CFF" w14:textId="77777777" w:rsidR="00CE2269" w:rsidRDefault="00CE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40211" w14:textId="77777777" w:rsidR="00CE2269" w:rsidRDefault="00CE2269">
      <w:r>
        <w:separator/>
      </w:r>
    </w:p>
  </w:footnote>
  <w:footnote w:type="continuationSeparator" w:id="0">
    <w:p w14:paraId="508C6760" w14:textId="77777777" w:rsidR="00CE2269" w:rsidRDefault="00CE2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59CA"/>
    <w:rsid w:val="000241D6"/>
    <w:rsid w:val="00044C25"/>
    <w:rsid w:val="000622BD"/>
    <w:rsid w:val="000625A0"/>
    <w:rsid w:val="00071CCC"/>
    <w:rsid w:val="00085967"/>
    <w:rsid w:val="000B731D"/>
    <w:rsid w:val="000D6134"/>
    <w:rsid w:val="000E09C7"/>
    <w:rsid w:val="000E1ECC"/>
    <w:rsid w:val="000E718D"/>
    <w:rsid w:val="000F6589"/>
    <w:rsid w:val="00106636"/>
    <w:rsid w:val="00111F31"/>
    <w:rsid w:val="00116EC6"/>
    <w:rsid w:val="001337A8"/>
    <w:rsid w:val="0013406B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14C40"/>
    <w:rsid w:val="002331CB"/>
    <w:rsid w:val="00251B2C"/>
    <w:rsid w:val="002525D6"/>
    <w:rsid w:val="00266FA8"/>
    <w:rsid w:val="00270341"/>
    <w:rsid w:val="002723B0"/>
    <w:rsid w:val="002A48B7"/>
    <w:rsid w:val="002E4229"/>
    <w:rsid w:val="003039FF"/>
    <w:rsid w:val="00315A4A"/>
    <w:rsid w:val="00317C81"/>
    <w:rsid w:val="0033127E"/>
    <w:rsid w:val="00363710"/>
    <w:rsid w:val="00375E4C"/>
    <w:rsid w:val="003C156B"/>
    <w:rsid w:val="003C60D1"/>
    <w:rsid w:val="003F0F02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55A67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A4321"/>
    <w:rsid w:val="007A5149"/>
    <w:rsid w:val="0080087E"/>
    <w:rsid w:val="00825B4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5D48"/>
    <w:rsid w:val="009D651F"/>
    <w:rsid w:val="009E23CC"/>
    <w:rsid w:val="00A0022B"/>
    <w:rsid w:val="00A346FE"/>
    <w:rsid w:val="00A47B4D"/>
    <w:rsid w:val="00A83018"/>
    <w:rsid w:val="00A9370F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E0CB7"/>
    <w:rsid w:val="00BF6F0A"/>
    <w:rsid w:val="00C1016D"/>
    <w:rsid w:val="00C56C31"/>
    <w:rsid w:val="00C705B8"/>
    <w:rsid w:val="00C81224"/>
    <w:rsid w:val="00C969A6"/>
    <w:rsid w:val="00C97600"/>
    <w:rsid w:val="00CA6924"/>
    <w:rsid w:val="00CA7D36"/>
    <w:rsid w:val="00CB50A5"/>
    <w:rsid w:val="00CE2269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C1500"/>
    <w:rsid w:val="00DF7080"/>
    <w:rsid w:val="00E44371"/>
    <w:rsid w:val="00E85B62"/>
    <w:rsid w:val="00E949B0"/>
    <w:rsid w:val="00EB3E67"/>
    <w:rsid w:val="00EE3FB1"/>
    <w:rsid w:val="00EF04EC"/>
    <w:rsid w:val="00F00591"/>
    <w:rsid w:val="00F13020"/>
    <w:rsid w:val="00F50514"/>
    <w:rsid w:val="00F51688"/>
    <w:rsid w:val="00F53146"/>
    <w:rsid w:val="00F61D6E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CF9E3-DFC6-496E-8026-CCA72BF3D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509</Words>
  <Characters>3871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2024-10-04T06:53:00Z</cp:lastPrinted>
  <dcterms:created xsi:type="dcterms:W3CDTF">2024-10-10T08:08:00Z</dcterms:created>
  <dcterms:modified xsi:type="dcterms:W3CDTF">2024-10-10T08:08:00Z</dcterms:modified>
</cp:coreProperties>
</file>