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7A44" w14:textId="77777777" w:rsidR="00B36EDA" w:rsidRPr="00353FDC" w:rsidRDefault="00A424BE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424BE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A424BE">
        <w:rPr>
          <w:rFonts w:ascii="Arial" w:hAnsi="Arial" w:cs="Arial"/>
        </w:rPr>
        <w:t>2024-10-09</w:t>
      </w:r>
    </w:p>
    <w:p w14:paraId="7A806B3A" w14:textId="61E15B15" w:rsidR="00B36EDA" w:rsidRPr="00353FDC" w:rsidRDefault="00A424BE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424BE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2B9E78D2" w14:textId="77777777" w:rsidR="00B36EDA" w:rsidRPr="00353FDC" w:rsidRDefault="00A424BE" w:rsidP="00B36EDA">
      <w:pPr>
        <w:spacing w:line="360" w:lineRule="auto"/>
        <w:ind w:right="3969"/>
        <w:rPr>
          <w:rFonts w:ascii="Arial" w:hAnsi="Arial" w:cs="Arial"/>
        </w:rPr>
      </w:pPr>
      <w:r w:rsidRPr="00A424BE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A424BE">
        <w:rPr>
          <w:rFonts w:ascii="Arial" w:hAnsi="Arial" w:cs="Arial"/>
        </w:rPr>
        <w:t>66</w:t>
      </w:r>
    </w:p>
    <w:p w14:paraId="798DE7BA" w14:textId="77777777" w:rsidR="00B36EDA" w:rsidRPr="00353FDC" w:rsidRDefault="00A424BE" w:rsidP="00B36EDA">
      <w:pPr>
        <w:ind w:right="3969"/>
        <w:rPr>
          <w:rFonts w:ascii="Arial" w:hAnsi="Arial" w:cs="Arial"/>
        </w:rPr>
      </w:pPr>
      <w:r w:rsidRPr="00A424BE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A424BE">
        <w:rPr>
          <w:rFonts w:ascii="Arial" w:hAnsi="Arial" w:cs="Arial"/>
        </w:rPr>
        <w:t>Kraków</w:t>
      </w:r>
    </w:p>
    <w:p w14:paraId="16ED816F" w14:textId="5E3817BF" w:rsidR="00B36EDA" w:rsidRPr="00524B34" w:rsidRDefault="000206F1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SZP-271-26/24-798.IW</w:t>
      </w:r>
    </w:p>
    <w:p w14:paraId="308B4F80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72B85F43" w14:textId="77777777" w:rsidTr="00B36EDA">
        <w:tc>
          <w:tcPr>
            <w:tcW w:w="9923" w:type="dxa"/>
            <w:shd w:val="clear" w:color="auto" w:fill="F2F2F2"/>
            <w:hideMark/>
          </w:tcPr>
          <w:p w14:paraId="214ADAD9" w14:textId="0B2A061E" w:rsidR="000206F1" w:rsidRDefault="00B36EDA" w:rsidP="000206F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  <w:r w:rsidR="000206F1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 </w:t>
            </w: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1AEC34F5" w14:textId="34A10BB4" w:rsidR="00B36EDA" w:rsidRPr="00353FDC" w:rsidRDefault="000206F1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zadaniu nr 2 i 3</w:t>
            </w:r>
          </w:p>
        </w:tc>
      </w:tr>
    </w:tbl>
    <w:p w14:paraId="262B7963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CDCA21B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5E51DC10" w14:textId="77777777" w:rsidTr="00B36EDA">
        <w:tc>
          <w:tcPr>
            <w:tcW w:w="2269" w:type="dxa"/>
            <w:shd w:val="clear" w:color="auto" w:fill="auto"/>
          </w:tcPr>
          <w:p w14:paraId="6743C929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E8924B4" w14:textId="77777777" w:rsidR="00B36EDA" w:rsidRPr="00353FDC" w:rsidRDefault="00A424B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24BE">
              <w:rPr>
                <w:rFonts w:ascii="Arial" w:hAnsi="Arial" w:cs="Arial"/>
                <w:bCs/>
              </w:rPr>
              <w:t>Wykonanie prac na rurociągach wody zimnej dla potrzeb Szpitala Specjalistycznego im. Stefana Żeromskiego SP ZOZ w Krakowie</w:t>
            </w:r>
          </w:p>
        </w:tc>
      </w:tr>
      <w:tr w:rsidR="00A424BE" w:rsidRPr="00353FDC" w14:paraId="18A3298B" w14:textId="77777777" w:rsidTr="00293807">
        <w:tc>
          <w:tcPr>
            <w:tcW w:w="2269" w:type="dxa"/>
            <w:shd w:val="clear" w:color="auto" w:fill="auto"/>
          </w:tcPr>
          <w:p w14:paraId="05744761" w14:textId="77777777" w:rsidR="00A424BE" w:rsidRPr="00353FDC" w:rsidRDefault="00A424BE" w:rsidP="002938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8E3077D" w14:textId="77777777" w:rsidR="00A424BE" w:rsidRPr="00353FDC" w:rsidRDefault="00A424BE" w:rsidP="002938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24BE">
              <w:rPr>
                <w:rFonts w:ascii="Arial" w:hAnsi="Arial" w:cs="Arial"/>
                <w:bCs/>
              </w:rPr>
              <w:t>SZP-271-26/24</w:t>
            </w:r>
          </w:p>
        </w:tc>
      </w:tr>
    </w:tbl>
    <w:p w14:paraId="467D78E3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6936991" w14:textId="4FBA843B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424BE" w:rsidRPr="00A424BE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424BE" w:rsidRPr="00A424BE">
        <w:rPr>
          <w:rFonts w:ascii="Arial" w:hAnsi="Arial" w:cs="Arial"/>
        </w:rPr>
        <w:t>(</w:t>
      </w:r>
      <w:proofErr w:type="spellStart"/>
      <w:r w:rsidR="00A424BE" w:rsidRPr="00A424BE">
        <w:rPr>
          <w:rFonts w:ascii="Arial" w:hAnsi="Arial" w:cs="Arial"/>
        </w:rPr>
        <w:t>t.j</w:t>
      </w:r>
      <w:proofErr w:type="spellEnd"/>
      <w:r w:rsidR="00A424BE" w:rsidRPr="00A424BE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424BE" w14:paraId="68B40EA5" w14:textId="77777777" w:rsidTr="00A42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5B5FE" w14:textId="77777777" w:rsidR="00A424BE" w:rsidRPr="00F245C5" w:rsidRDefault="00A424BE" w:rsidP="0029380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424BE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424BE">
              <w:rPr>
                <w:rFonts w:ascii="Arial" w:hAnsi="Arial" w:cs="Arial"/>
              </w:rPr>
              <w:t xml:space="preserve">Przeniesienie i podłączenie do sieci hydrantu </w:t>
            </w:r>
            <w:proofErr w:type="spellStart"/>
            <w:r w:rsidRPr="00A424BE">
              <w:rPr>
                <w:rFonts w:ascii="Arial" w:hAnsi="Arial" w:cs="Arial"/>
              </w:rPr>
              <w:t>Dn</w:t>
            </w:r>
            <w:proofErr w:type="spellEnd"/>
            <w:r w:rsidRPr="00A424BE">
              <w:rPr>
                <w:rFonts w:ascii="Arial" w:hAnsi="Arial" w:cs="Arial"/>
              </w:rPr>
              <w:t xml:space="preserve"> 80 od południowej strony Działu Technicznego</w:t>
            </w:r>
          </w:p>
          <w:p w14:paraId="3D63B4B4" w14:textId="77777777" w:rsidR="00A424BE" w:rsidRPr="00F245C5" w:rsidRDefault="00A424BE" w:rsidP="0029380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424BE">
              <w:rPr>
                <w:rFonts w:ascii="Arial" w:hAnsi="Arial" w:cs="Arial"/>
                <w:b/>
              </w:rPr>
              <w:t>AKOTERM Firma Usługowo-Handlowa Andrzej Piechnik</w:t>
            </w:r>
          </w:p>
          <w:p w14:paraId="7D452184" w14:textId="28586977" w:rsidR="00A424BE" w:rsidRPr="00F245C5" w:rsidRDefault="00A424BE" w:rsidP="000206F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A424BE">
              <w:rPr>
                <w:rFonts w:ascii="Arial" w:hAnsi="Arial" w:cs="Arial"/>
                <w:bCs/>
              </w:rPr>
              <w:t>Bellerta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424BE">
              <w:rPr>
                <w:rFonts w:ascii="Arial" w:hAnsi="Arial" w:cs="Arial"/>
                <w:bCs/>
              </w:rPr>
              <w:t>11A</w:t>
            </w:r>
            <w:r w:rsidR="000206F1">
              <w:rPr>
                <w:rFonts w:ascii="Arial" w:hAnsi="Arial" w:cs="Arial"/>
                <w:bCs/>
              </w:rPr>
              <w:t xml:space="preserve">; </w:t>
            </w:r>
            <w:r w:rsidRPr="00A424BE">
              <w:rPr>
                <w:rFonts w:ascii="Arial" w:hAnsi="Arial" w:cs="Arial"/>
                <w:bCs/>
              </w:rPr>
              <w:t>30-437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424BE">
              <w:rPr>
                <w:rFonts w:ascii="Arial" w:hAnsi="Arial" w:cs="Arial"/>
                <w:bCs/>
              </w:rPr>
              <w:t>Kraków</w:t>
            </w:r>
          </w:p>
          <w:p w14:paraId="6023BF02" w14:textId="77777777" w:rsidR="00A424BE" w:rsidRPr="00F245C5" w:rsidRDefault="00A424BE" w:rsidP="002938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424BE">
              <w:rPr>
                <w:rFonts w:ascii="Arial" w:hAnsi="Arial" w:cs="Arial"/>
                <w:b/>
              </w:rPr>
              <w:t>24 477.00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663ABE2" w14:textId="77777777" w:rsidR="00A424BE" w:rsidRPr="00F245C5" w:rsidRDefault="00A424BE" w:rsidP="0029380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C5D61E" w14:textId="77777777" w:rsidR="00A424BE" w:rsidRPr="00F245C5" w:rsidRDefault="00A424BE" w:rsidP="0029380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24B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A424BE" w14:paraId="3E0376FE" w14:textId="77777777" w:rsidTr="00A42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B04C" w14:textId="77777777" w:rsidR="00A424BE" w:rsidRPr="00F245C5" w:rsidRDefault="00A424BE" w:rsidP="0029380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424BE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424BE">
              <w:rPr>
                <w:rFonts w:ascii="Arial" w:hAnsi="Arial" w:cs="Arial"/>
              </w:rPr>
              <w:t xml:space="preserve">Wymiana uszkodzonego rurociągu wody zimnej </w:t>
            </w:r>
            <w:proofErr w:type="spellStart"/>
            <w:r w:rsidRPr="00A424BE">
              <w:rPr>
                <w:rFonts w:ascii="Arial" w:hAnsi="Arial" w:cs="Arial"/>
              </w:rPr>
              <w:t>Dn</w:t>
            </w:r>
            <w:proofErr w:type="spellEnd"/>
            <w:r w:rsidRPr="00A424BE">
              <w:rPr>
                <w:rFonts w:ascii="Arial" w:hAnsi="Arial" w:cs="Arial"/>
              </w:rPr>
              <w:t xml:space="preserve"> 160 pomiędzy komorą wodomierzową a zaworem przy budynku ogrodnictwa</w:t>
            </w:r>
          </w:p>
          <w:p w14:paraId="22524414" w14:textId="77777777" w:rsidR="00A424BE" w:rsidRPr="00F245C5" w:rsidRDefault="00A424BE" w:rsidP="0029380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424BE">
              <w:rPr>
                <w:rFonts w:ascii="Arial" w:hAnsi="Arial" w:cs="Arial"/>
                <w:b/>
              </w:rPr>
              <w:t>AKOTERM Firma Usługowo-Handlowa Andrzej Piechnik</w:t>
            </w:r>
          </w:p>
          <w:p w14:paraId="32C60E26" w14:textId="4714D9E8" w:rsidR="00A424BE" w:rsidRPr="00F245C5" w:rsidRDefault="00A424BE" w:rsidP="000206F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A424BE">
              <w:rPr>
                <w:rFonts w:ascii="Arial" w:hAnsi="Arial" w:cs="Arial"/>
                <w:bCs/>
              </w:rPr>
              <w:t>Bellerta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424BE">
              <w:rPr>
                <w:rFonts w:ascii="Arial" w:hAnsi="Arial" w:cs="Arial"/>
                <w:bCs/>
              </w:rPr>
              <w:t>11A</w:t>
            </w:r>
            <w:r w:rsidR="000206F1">
              <w:rPr>
                <w:rFonts w:ascii="Arial" w:hAnsi="Arial" w:cs="Arial"/>
                <w:bCs/>
              </w:rPr>
              <w:t xml:space="preserve">; </w:t>
            </w:r>
            <w:r w:rsidRPr="00A424BE">
              <w:rPr>
                <w:rFonts w:ascii="Arial" w:hAnsi="Arial" w:cs="Arial"/>
                <w:bCs/>
              </w:rPr>
              <w:t>30-437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424BE">
              <w:rPr>
                <w:rFonts w:ascii="Arial" w:hAnsi="Arial" w:cs="Arial"/>
                <w:bCs/>
              </w:rPr>
              <w:t>Kraków</w:t>
            </w:r>
          </w:p>
          <w:p w14:paraId="73199414" w14:textId="77777777" w:rsidR="00A424BE" w:rsidRPr="00F245C5" w:rsidRDefault="00A424BE" w:rsidP="002938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424BE">
              <w:rPr>
                <w:rFonts w:ascii="Arial" w:hAnsi="Arial" w:cs="Arial"/>
                <w:b/>
              </w:rPr>
              <w:t>139 236.00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52C006" w14:textId="77777777" w:rsidR="00A424BE" w:rsidRPr="00F245C5" w:rsidRDefault="00A424BE" w:rsidP="0029380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C9D6A49" w14:textId="77777777" w:rsidR="00A424BE" w:rsidRPr="00F245C5" w:rsidRDefault="00A424BE" w:rsidP="0029380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24BE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</w:tbl>
    <w:p w14:paraId="25F8CD82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977"/>
        <w:gridCol w:w="2835"/>
        <w:gridCol w:w="1559"/>
      </w:tblGrid>
      <w:tr w:rsidR="00B36EDA" w14:paraId="751B551D" w14:textId="77777777" w:rsidTr="000206F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F0C8E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57DCC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BD5AC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4FEBF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424BE" w14:paraId="26CDF6E8" w14:textId="77777777" w:rsidTr="000206F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D2E33" w14:textId="77777777" w:rsidR="00A424BE" w:rsidRPr="007D7932" w:rsidRDefault="00A424BE" w:rsidP="0029380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424BE">
              <w:rPr>
                <w:rFonts w:ascii="Arial" w:hAnsi="Arial" w:cs="Arial"/>
                <w:sz w:val="22"/>
                <w:szCs w:val="22"/>
              </w:rPr>
              <w:t xml:space="preserve">Przeniesienie i podłączenie do sieci hydrantu </w:t>
            </w:r>
            <w:proofErr w:type="spellStart"/>
            <w:r w:rsidRPr="00A424BE">
              <w:rPr>
                <w:rFonts w:ascii="Arial" w:hAnsi="Arial" w:cs="Arial"/>
                <w:sz w:val="22"/>
                <w:szCs w:val="22"/>
              </w:rPr>
              <w:t>Dn</w:t>
            </w:r>
            <w:proofErr w:type="spellEnd"/>
            <w:r w:rsidRPr="00A424BE">
              <w:rPr>
                <w:rFonts w:ascii="Arial" w:hAnsi="Arial" w:cs="Arial"/>
                <w:sz w:val="22"/>
                <w:szCs w:val="22"/>
              </w:rPr>
              <w:t xml:space="preserve"> 80 od południowej strony Działu Technicznego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22D54" w14:textId="77777777" w:rsidR="00A424BE" w:rsidRPr="007D7932" w:rsidRDefault="00A424BE" w:rsidP="0029380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>AKOTERM Firma Usługowo-Handlowa Andrzej Piechnik</w:t>
            </w:r>
          </w:p>
          <w:p w14:paraId="279197FB" w14:textId="77777777" w:rsidR="00A424BE" w:rsidRPr="007D7932" w:rsidRDefault="00A424BE" w:rsidP="0029380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24BE">
              <w:rPr>
                <w:rFonts w:ascii="Arial" w:hAnsi="Arial" w:cs="Arial"/>
                <w:sz w:val="22"/>
                <w:szCs w:val="22"/>
              </w:rPr>
              <w:t>Bellerta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24BE">
              <w:rPr>
                <w:rFonts w:ascii="Arial" w:hAnsi="Arial" w:cs="Arial"/>
                <w:sz w:val="22"/>
                <w:szCs w:val="22"/>
              </w:rPr>
              <w:t>11A</w:t>
            </w:r>
          </w:p>
          <w:p w14:paraId="17802EF5" w14:textId="77777777" w:rsidR="00A424BE" w:rsidRPr="007D7932" w:rsidRDefault="00A424BE" w:rsidP="0029380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30-437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24BE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63E61" w14:textId="77777777" w:rsidR="00A424BE" w:rsidRPr="00A424BE" w:rsidRDefault="00A424BE" w:rsidP="0029380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DE3CCC1" w14:textId="6AE420E2" w:rsidR="00A424BE" w:rsidRPr="007D7932" w:rsidRDefault="00A424BE" w:rsidP="0029380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 xml:space="preserve">2 - Wydłużenie terminu gwarancji na roboty budowlane - </w:t>
            </w:r>
            <w:r w:rsidR="000206F1">
              <w:rPr>
                <w:rFonts w:ascii="Arial" w:hAnsi="Arial" w:cs="Arial"/>
                <w:sz w:val="22"/>
                <w:szCs w:val="22"/>
              </w:rPr>
              <w:t>4</w:t>
            </w:r>
            <w:r w:rsidRPr="00A424BE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E6D2" w14:textId="7C01C8E6" w:rsidR="00A424BE" w:rsidRPr="007D7932" w:rsidRDefault="00A424BE" w:rsidP="00293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 xml:space="preserve">  1</w:t>
            </w:r>
            <w:r w:rsidR="000206F1">
              <w:rPr>
                <w:rFonts w:ascii="Arial" w:hAnsi="Arial" w:cs="Arial"/>
                <w:sz w:val="22"/>
                <w:szCs w:val="22"/>
              </w:rPr>
              <w:t>0</w:t>
            </w:r>
            <w:r w:rsidRPr="00A424BE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A424BE" w14:paraId="636A73B7" w14:textId="77777777" w:rsidTr="000206F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5FC58" w14:textId="77777777" w:rsidR="00A424BE" w:rsidRPr="007D7932" w:rsidRDefault="00A424BE" w:rsidP="0029380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424BE">
              <w:rPr>
                <w:rFonts w:ascii="Arial" w:hAnsi="Arial" w:cs="Arial"/>
                <w:sz w:val="22"/>
                <w:szCs w:val="22"/>
              </w:rPr>
              <w:t xml:space="preserve">Przeniesienie i podłączenie do sieci hydrantu </w:t>
            </w:r>
            <w:proofErr w:type="spellStart"/>
            <w:r w:rsidRPr="00A424BE">
              <w:rPr>
                <w:rFonts w:ascii="Arial" w:hAnsi="Arial" w:cs="Arial"/>
                <w:sz w:val="22"/>
                <w:szCs w:val="22"/>
              </w:rPr>
              <w:t>Dn</w:t>
            </w:r>
            <w:proofErr w:type="spellEnd"/>
            <w:r w:rsidRPr="00A424BE">
              <w:rPr>
                <w:rFonts w:ascii="Arial" w:hAnsi="Arial" w:cs="Arial"/>
                <w:sz w:val="22"/>
                <w:szCs w:val="22"/>
              </w:rPr>
              <w:t xml:space="preserve"> 80 od południowej strony Działu Technicznego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A28C" w14:textId="77777777" w:rsidR="00A424BE" w:rsidRPr="007D7932" w:rsidRDefault="00A424BE" w:rsidP="0029380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Bram-Bud </w:t>
            </w:r>
            <w:proofErr w:type="spellStart"/>
            <w:proofErr w:type="gramStart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>H.Szostek</w:t>
            </w:r>
            <w:proofErr w:type="spellEnd"/>
            <w:proofErr w:type="gramEnd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>R.Calik</w:t>
            </w:r>
            <w:proofErr w:type="spellEnd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>K.Kulig</w:t>
            </w:r>
            <w:proofErr w:type="spellEnd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14:paraId="211EA1E3" w14:textId="77777777" w:rsidR="00A424BE" w:rsidRPr="007D7932" w:rsidRDefault="00A424BE" w:rsidP="0029380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24BE">
              <w:rPr>
                <w:rFonts w:ascii="Arial" w:hAnsi="Arial" w:cs="Arial"/>
                <w:sz w:val="22"/>
                <w:szCs w:val="22"/>
              </w:rPr>
              <w:t>Jagielnia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24BE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2F3550D1" w14:textId="77777777" w:rsidR="00A424BE" w:rsidRPr="007D7932" w:rsidRDefault="00A424BE" w:rsidP="0029380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32-050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24BE">
              <w:rPr>
                <w:rFonts w:ascii="Arial" w:hAnsi="Arial" w:cs="Arial"/>
                <w:sz w:val="22"/>
                <w:szCs w:val="22"/>
              </w:rPr>
              <w:t>Skawina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A231D" w14:textId="77777777" w:rsidR="00A424BE" w:rsidRPr="00A424BE" w:rsidRDefault="00A424BE" w:rsidP="0029380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1D1EA6D" w14:textId="77777777" w:rsidR="00A424BE" w:rsidRPr="007D7932" w:rsidRDefault="00A424BE" w:rsidP="0029380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2 - Wydłużenie terminu gwarancji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17BD" w14:textId="77777777" w:rsidR="00A424BE" w:rsidRPr="007D7932" w:rsidRDefault="00A424BE" w:rsidP="00293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424BE" w14:paraId="53CA3D68" w14:textId="77777777" w:rsidTr="000206F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2D51" w14:textId="77777777" w:rsidR="00A424BE" w:rsidRPr="007D7932" w:rsidRDefault="00A424BE" w:rsidP="0029380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424BE">
              <w:rPr>
                <w:rFonts w:ascii="Arial" w:hAnsi="Arial" w:cs="Arial"/>
                <w:sz w:val="22"/>
                <w:szCs w:val="22"/>
              </w:rPr>
              <w:t xml:space="preserve">Wymiana uszkodzonego rurociągu wody zimnej </w:t>
            </w:r>
            <w:proofErr w:type="spellStart"/>
            <w:r w:rsidRPr="00A424BE">
              <w:rPr>
                <w:rFonts w:ascii="Arial" w:hAnsi="Arial" w:cs="Arial"/>
                <w:sz w:val="22"/>
                <w:szCs w:val="22"/>
              </w:rPr>
              <w:t>Dn</w:t>
            </w:r>
            <w:proofErr w:type="spellEnd"/>
            <w:r w:rsidRPr="00A424BE">
              <w:rPr>
                <w:rFonts w:ascii="Arial" w:hAnsi="Arial" w:cs="Arial"/>
                <w:sz w:val="22"/>
                <w:szCs w:val="22"/>
              </w:rPr>
              <w:t xml:space="preserve"> 160 pomiędzy komorą wodomierzową a zaworem przy budynku ogrodnictwa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53D3D" w14:textId="77777777" w:rsidR="00A424BE" w:rsidRPr="007D7932" w:rsidRDefault="00A424BE" w:rsidP="0029380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>AKOTERM Firma Usługowo-Handlowa Andrzej Piechnik</w:t>
            </w:r>
          </w:p>
          <w:p w14:paraId="48EB2B92" w14:textId="77777777" w:rsidR="00A424BE" w:rsidRPr="007D7932" w:rsidRDefault="00A424BE" w:rsidP="0029380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24BE">
              <w:rPr>
                <w:rFonts w:ascii="Arial" w:hAnsi="Arial" w:cs="Arial"/>
                <w:sz w:val="22"/>
                <w:szCs w:val="22"/>
              </w:rPr>
              <w:t>Bellerta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24BE">
              <w:rPr>
                <w:rFonts w:ascii="Arial" w:hAnsi="Arial" w:cs="Arial"/>
                <w:sz w:val="22"/>
                <w:szCs w:val="22"/>
              </w:rPr>
              <w:t>11A</w:t>
            </w:r>
          </w:p>
          <w:p w14:paraId="00F354CA" w14:textId="77777777" w:rsidR="00A424BE" w:rsidRPr="007D7932" w:rsidRDefault="00A424BE" w:rsidP="0029380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30-437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24BE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86735" w14:textId="77777777" w:rsidR="00A424BE" w:rsidRPr="00A424BE" w:rsidRDefault="00A424BE" w:rsidP="0029380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76C1AF8" w14:textId="252CF1FC" w:rsidR="00A424BE" w:rsidRPr="007D7932" w:rsidRDefault="00A424BE" w:rsidP="0029380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 xml:space="preserve">2 - Wydłużenie terminu gwarancji na roboty budowlane - </w:t>
            </w:r>
            <w:r w:rsidR="000206F1">
              <w:rPr>
                <w:rFonts w:ascii="Arial" w:hAnsi="Arial" w:cs="Arial"/>
                <w:sz w:val="22"/>
                <w:szCs w:val="22"/>
              </w:rPr>
              <w:t>4</w:t>
            </w:r>
            <w:r w:rsidRPr="00A424BE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82B5" w14:textId="2CDD8B52" w:rsidR="00A424BE" w:rsidRPr="007D7932" w:rsidRDefault="00A424BE" w:rsidP="00293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 xml:space="preserve">  1</w:t>
            </w:r>
            <w:r w:rsidR="000206F1">
              <w:rPr>
                <w:rFonts w:ascii="Arial" w:hAnsi="Arial" w:cs="Arial"/>
                <w:sz w:val="22"/>
                <w:szCs w:val="22"/>
              </w:rPr>
              <w:t>0</w:t>
            </w:r>
            <w:r w:rsidRPr="00A424BE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A424BE" w14:paraId="0B1F0E8A" w14:textId="77777777" w:rsidTr="000206F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AEF4" w14:textId="77777777" w:rsidR="00A424BE" w:rsidRPr="007D7932" w:rsidRDefault="00A424BE" w:rsidP="0029380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424BE">
              <w:rPr>
                <w:rFonts w:ascii="Arial" w:hAnsi="Arial" w:cs="Arial"/>
                <w:sz w:val="22"/>
                <w:szCs w:val="22"/>
              </w:rPr>
              <w:t xml:space="preserve">Wymiana uszkodzonego rurociągu wody zimnej </w:t>
            </w:r>
            <w:proofErr w:type="spellStart"/>
            <w:r w:rsidRPr="00A424BE">
              <w:rPr>
                <w:rFonts w:ascii="Arial" w:hAnsi="Arial" w:cs="Arial"/>
                <w:sz w:val="22"/>
                <w:szCs w:val="22"/>
              </w:rPr>
              <w:t>Dn</w:t>
            </w:r>
            <w:proofErr w:type="spellEnd"/>
            <w:r w:rsidRPr="00A424BE">
              <w:rPr>
                <w:rFonts w:ascii="Arial" w:hAnsi="Arial" w:cs="Arial"/>
                <w:sz w:val="22"/>
                <w:szCs w:val="22"/>
              </w:rPr>
              <w:t xml:space="preserve"> 160 pomiędzy komorą wodomierzową a zaworem przy budynku ogrodnictwa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E76E5" w14:textId="77777777" w:rsidR="00A424BE" w:rsidRPr="007D7932" w:rsidRDefault="00A424BE" w:rsidP="0029380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Bram-Bud </w:t>
            </w:r>
            <w:proofErr w:type="spellStart"/>
            <w:proofErr w:type="gramStart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>H.Szostek</w:t>
            </w:r>
            <w:proofErr w:type="spellEnd"/>
            <w:proofErr w:type="gramEnd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>R.Calik</w:t>
            </w:r>
            <w:proofErr w:type="spellEnd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>K.Kulig</w:t>
            </w:r>
            <w:proofErr w:type="spellEnd"/>
            <w:r w:rsidRPr="00A424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14:paraId="47C40822" w14:textId="77777777" w:rsidR="00A424BE" w:rsidRPr="007D7932" w:rsidRDefault="00A424BE" w:rsidP="0029380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24BE">
              <w:rPr>
                <w:rFonts w:ascii="Arial" w:hAnsi="Arial" w:cs="Arial"/>
                <w:sz w:val="22"/>
                <w:szCs w:val="22"/>
              </w:rPr>
              <w:t>Jagielnia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24BE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4678CB21" w14:textId="77777777" w:rsidR="00A424BE" w:rsidRPr="007D7932" w:rsidRDefault="00A424BE" w:rsidP="0029380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32-050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24BE">
              <w:rPr>
                <w:rFonts w:ascii="Arial" w:hAnsi="Arial" w:cs="Arial"/>
                <w:sz w:val="22"/>
                <w:szCs w:val="22"/>
              </w:rPr>
              <w:t>Skawina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9578" w14:textId="77777777" w:rsidR="00A424BE" w:rsidRPr="00A424BE" w:rsidRDefault="00A424BE" w:rsidP="0029380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E13E654" w14:textId="77777777" w:rsidR="00A424BE" w:rsidRPr="007D7932" w:rsidRDefault="00A424BE" w:rsidP="0029380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>2 - Wydłużenie terminu gwarancji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CDCD" w14:textId="77777777" w:rsidR="00A424BE" w:rsidRPr="007D7932" w:rsidRDefault="00A424BE" w:rsidP="00293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24B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36E42FC" w14:textId="77777777" w:rsidR="000206F1" w:rsidRDefault="000206F1" w:rsidP="000206F1">
      <w:pPr>
        <w:spacing w:line="360" w:lineRule="auto"/>
        <w:ind w:left="3119" w:right="-425" w:firstLine="425"/>
        <w:jc w:val="right"/>
        <w:rPr>
          <w:rFonts w:ascii="Arial" w:hAnsi="Arial" w:cs="Arial"/>
          <w:i/>
        </w:rPr>
      </w:pPr>
    </w:p>
    <w:p w14:paraId="417D682C" w14:textId="52FA9D38" w:rsidR="00B464D3" w:rsidRDefault="00B464D3" w:rsidP="000206F1">
      <w:pPr>
        <w:spacing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00AF1867" w14:textId="2E55BF86" w:rsidR="000206F1" w:rsidRDefault="000206F1" w:rsidP="000206F1">
      <w:pPr>
        <w:spacing w:line="360" w:lineRule="auto"/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2AA138A5" w14:textId="7A95A0EE" w:rsidR="000206F1" w:rsidRPr="00B36EDA" w:rsidRDefault="000206F1" w:rsidP="000206F1">
      <w:pPr>
        <w:spacing w:line="360" w:lineRule="auto"/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p w14:paraId="031247FD" w14:textId="4A368B06" w:rsidR="008642B3" w:rsidRPr="00B36EDA" w:rsidRDefault="00A424BE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A424BE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0DF72" w14:textId="77777777" w:rsidR="007D1D13" w:rsidRDefault="007D1D13">
      <w:r>
        <w:separator/>
      </w:r>
    </w:p>
  </w:endnote>
  <w:endnote w:type="continuationSeparator" w:id="0">
    <w:p w14:paraId="45F67132" w14:textId="77777777" w:rsidR="007D1D13" w:rsidRDefault="007D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DC6F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2CD7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52286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E4B1C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35C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973E1" w14:textId="77777777" w:rsidR="007D1D13" w:rsidRDefault="007D1D13">
      <w:r>
        <w:separator/>
      </w:r>
    </w:p>
  </w:footnote>
  <w:footnote w:type="continuationSeparator" w:id="0">
    <w:p w14:paraId="691A9D50" w14:textId="77777777" w:rsidR="007D1D13" w:rsidRDefault="007D1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CF9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0A45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2D9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D13"/>
    <w:rsid w:val="000206F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1D1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424BE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B0BD8"/>
  <w15:chartTrackingRefBased/>
  <w15:docId w15:val="{A84FE204-DCA3-4F40-9162-D2345BD0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427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2024-10-09T09:45:00Z</cp:lastPrinted>
  <dcterms:created xsi:type="dcterms:W3CDTF">2024-10-09T09:46:00Z</dcterms:created>
  <dcterms:modified xsi:type="dcterms:W3CDTF">2024-10-09T09:46:00Z</dcterms:modified>
</cp:coreProperties>
</file>