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209DD0CA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497D28" w:rsidRPr="00497D28">
        <w:rPr>
          <w:b/>
          <w:bCs/>
          <w:sz w:val="20"/>
          <w:szCs w:val="20"/>
        </w:rPr>
        <w:t>Usługa transportowa - wynajem autokaru wraz z kierowcą, do przewozu stypendystów Centrum AGH UNESCO w roku akademickim 2024/2025 - DE-dzp.272-507/24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77C51ECA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B65B76">
        <w:rPr>
          <w:sz w:val="22"/>
          <w:szCs w:val="22"/>
        </w:rPr>
        <w:t>1000</w:t>
      </w:r>
      <w:r w:rsidR="00497D28">
        <w:rPr>
          <w:sz w:val="22"/>
          <w:szCs w:val="22"/>
        </w:rPr>
        <w:t xml:space="preserve"> </w:t>
      </w:r>
      <w:r w:rsidRPr="00646C15">
        <w:rPr>
          <w:sz w:val="22"/>
          <w:szCs w:val="22"/>
        </w:rPr>
        <w:t>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1A530FA2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 xml:space="preserve">Termin realizacji: </w:t>
      </w:r>
      <w:r w:rsidR="00497D28">
        <w:rPr>
          <w:b/>
          <w:sz w:val="22"/>
          <w:szCs w:val="22"/>
        </w:rPr>
        <w:t xml:space="preserve">do </w:t>
      </w:r>
      <w:r w:rsidR="00EC3EB0">
        <w:rPr>
          <w:b/>
          <w:sz w:val="22"/>
          <w:szCs w:val="22"/>
        </w:rPr>
        <w:t>6 miesięcy od daty podpisania umowy.</w:t>
      </w:r>
      <w:bookmarkStart w:id="1" w:name="_GoBack"/>
      <w:bookmarkEnd w:id="1"/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F077555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AD164C">
        <w:rPr>
          <w:b/>
          <w:color w:val="FF0000"/>
          <w:sz w:val="22"/>
          <w:szCs w:val="22"/>
          <w:u w:val="single"/>
        </w:rPr>
        <w:t>ów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AD164C">
        <w:rPr>
          <w:b/>
          <w:color w:val="FF0000"/>
          <w:sz w:val="22"/>
          <w:szCs w:val="22"/>
          <w:u w:val="single"/>
        </w:rPr>
        <w:t>ych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p w14:paraId="6C2D2FD8" w14:textId="58646861" w:rsidR="00497D28" w:rsidRPr="00497D28" w:rsidRDefault="00497D28" w:rsidP="006B4238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497D28">
        <w:rPr>
          <w:b/>
          <w:sz w:val="22"/>
          <w:szCs w:val="22"/>
          <w:u w:val="single"/>
        </w:rPr>
        <w:t>Marka ……………………………</w:t>
      </w:r>
    </w:p>
    <w:p w14:paraId="5A79E029" w14:textId="25FEBCAB" w:rsidR="00497D28" w:rsidRPr="00497D28" w:rsidRDefault="00497D28" w:rsidP="006B4238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497D28">
        <w:rPr>
          <w:b/>
          <w:sz w:val="22"/>
          <w:szCs w:val="22"/>
          <w:u w:val="single"/>
        </w:rPr>
        <w:t>Rok produkcji …………………..</w:t>
      </w:r>
    </w:p>
    <w:p w14:paraId="471DBD19" w14:textId="57D56134" w:rsidR="00497D28" w:rsidRPr="00497D28" w:rsidRDefault="00497D28" w:rsidP="006B4238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497D28">
        <w:rPr>
          <w:b/>
          <w:sz w:val="22"/>
          <w:szCs w:val="22"/>
          <w:u w:val="single"/>
        </w:rPr>
        <w:t>Nr rejestracyjny ………………..</w:t>
      </w:r>
    </w:p>
    <w:p w14:paraId="029A7190" w14:textId="555F5322" w:rsidR="004D3849" w:rsidRPr="00497D28" w:rsidRDefault="00497D28" w:rsidP="006B4238">
      <w:pPr>
        <w:widowControl w:val="0"/>
        <w:ind w:right="1"/>
        <w:jc w:val="both"/>
        <w:rPr>
          <w:b/>
          <w:sz w:val="22"/>
          <w:szCs w:val="22"/>
          <w:u w:val="single"/>
        </w:rPr>
      </w:pPr>
      <w:r w:rsidRPr="00497D28">
        <w:rPr>
          <w:b/>
          <w:sz w:val="22"/>
          <w:szCs w:val="22"/>
          <w:u w:val="single"/>
        </w:rPr>
        <w:t>Liczba miejsc</w:t>
      </w:r>
      <w:r>
        <w:rPr>
          <w:b/>
          <w:sz w:val="22"/>
          <w:szCs w:val="22"/>
          <w:u w:val="single"/>
        </w:rPr>
        <w:t xml:space="preserve"> …………………..</w:t>
      </w: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E2716" w14:textId="77777777" w:rsidR="00BD7494" w:rsidRDefault="00BD7494">
      <w:r>
        <w:separator/>
      </w:r>
    </w:p>
  </w:endnote>
  <w:endnote w:type="continuationSeparator" w:id="0">
    <w:p w14:paraId="66518466" w14:textId="77777777" w:rsidR="00BD7494" w:rsidRDefault="00BD7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7AAEB" w14:textId="77777777" w:rsidR="00BD7494" w:rsidRDefault="00BD7494">
      <w:r>
        <w:separator/>
      </w:r>
    </w:p>
  </w:footnote>
  <w:footnote w:type="continuationSeparator" w:id="0">
    <w:p w14:paraId="2065D070" w14:textId="77777777" w:rsidR="00BD7494" w:rsidRDefault="00BD7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908FD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97D28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1131F"/>
    <w:rsid w:val="00631C71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60EB4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48C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65B76"/>
    <w:rsid w:val="00B770B9"/>
    <w:rsid w:val="00B774DC"/>
    <w:rsid w:val="00BA79C6"/>
    <w:rsid w:val="00BB5BCB"/>
    <w:rsid w:val="00BB6B97"/>
    <w:rsid w:val="00BC3299"/>
    <w:rsid w:val="00BD7494"/>
    <w:rsid w:val="00BE23DB"/>
    <w:rsid w:val="00BF6F0A"/>
    <w:rsid w:val="00C1016D"/>
    <w:rsid w:val="00C40145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C3EB0"/>
    <w:rsid w:val="00ED171D"/>
    <w:rsid w:val="00ED3CC2"/>
    <w:rsid w:val="00EE3FB1"/>
    <w:rsid w:val="00F00591"/>
    <w:rsid w:val="00F014EA"/>
    <w:rsid w:val="00F10CF0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B06A2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5F4EC-4063-4E72-BCE0-51FEF7413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534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Jolata Oleksy</cp:lastModifiedBy>
  <cp:revision>4</cp:revision>
  <cp:lastPrinted>2023-10-03T06:47:00Z</cp:lastPrinted>
  <dcterms:created xsi:type="dcterms:W3CDTF">2024-09-16T12:04:00Z</dcterms:created>
  <dcterms:modified xsi:type="dcterms:W3CDTF">2024-10-08T09:45:00Z</dcterms:modified>
</cp:coreProperties>
</file>