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7E9AB0" w14:textId="77777777"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50013418" w14:textId="77777777"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593854C2" w14:textId="77777777"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11880B9" w14:textId="77777777"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40F28C7" w14:textId="77777777"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549C1F87" w14:textId="77777777"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4725198" w14:textId="77777777"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0B0D5A3" w14:textId="77777777"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B00A882" w14:textId="77777777"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34D31FC" w14:textId="77777777"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3835136" w14:textId="77777777"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4FCF5517" w14:textId="77777777"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0003057" w14:textId="77777777"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24B6369" w14:textId="77777777"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2131528B" w14:textId="77777777"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7C385618" w14:textId="77777777"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14:paraId="184BBF06" w14:textId="77777777"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2CEBF6AA" w14:textId="226F0FD7"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AC371C" w:rsidRPr="00AC371C">
        <w:rPr>
          <w:rFonts w:ascii="Times New Roman" w:hAnsi="Times New Roman"/>
          <w:b/>
        </w:rPr>
        <w:t xml:space="preserve">wynajęcie autokaru wraz z kierowcą na Rajd Wydziałowy dla studentów i absolwentów </w:t>
      </w:r>
      <w:proofErr w:type="spellStart"/>
      <w:r w:rsidR="00AC371C" w:rsidRPr="00AC371C">
        <w:rPr>
          <w:rFonts w:ascii="Times New Roman" w:hAnsi="Times New Roman"/>
          <w:b/>
        </w:rPr>
        <w:t>WWNiG</w:t>
      </w:r>
      <w:proofErr w:type="spellEnd"/>
      <w:r w:rsidR="00AC371C" w:rsidRPr="00AC371C">
        <w:rPr>
          <w:rFonts w:ascii="Times New Roman" w:hAnsi="Times New Roman"/>
          <w:b/>
        </w:rPr>
        <w:t xml:space="preserve"> - DE-dzp.272-567/24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14:paraId="7362950C" w14:textId="77777777"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27FCDD87" w14:textId="77777777"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2ACB5ABD" w14:textId="77777777"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664BE34" w14:textId="77777777"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>109 ust. 1</w:t>
      </w:r>
      <w:r>
        <w:rPr>
          <w:rFonts w:cs="Calibri"/>
          <w:bCs/>
          <w:iCs/>
          <w:color w:val="000000"/>
          <w:lang w:eastAsia="x-none"/>
        </w:rPr>
        <w:t xml:space="preserve">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71E1BDE9" w14:textId="77777777"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7C3F787F" w14:textId="77777777"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9FE8CDC" w14:textId="77777777"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56E9CFB" w14:textId="77777777"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1F89007C" w14:textId="77777777"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5E44A78" w14:textId="77777777"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209CAFE" w14:textId="77777777"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CBD2D3E" w14:textId="77777777"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14:paraId="107D7B7F" w14:textId="77777777" w:rsidR="00191720" w:rsidRPr="009475A8" w:rsidRDefault="00191720" w:rsidP="00191720"/>
    <w:p w14:paraId="38F764B2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C5B573" w14:textId="77777777" w:rsidR="00223144" w:rsidRDefault="00223144" w:rsidP="0038231F">
      <w:pPr>
        <w:spacing w:after="0" w:line="240" w:lineRule="auto"/>
      </w:pPr>
      <w:r>
        <w:separator/>
      </w:r>
    </w:p>
  </w:endnote>
  <w:endnote w:type="continuationSeparator" w:id="0">
    <w:p w14:paraId="00C9C907" w14:textId="77777777" w:rsidR="00223144" w:rsidRDefault="002231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1EC37" w14:textId="77777777"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05A9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0C0B5F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79A605" w14:textId="77777777"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357DC8" w14:textId="77777777" w:rsidR="00223144" w:rsidRDefault="00223144" w:rsidP="0038231F">
      <w:pPr>
        <w:spacing w:after="0" w:line="240" w:lineRule="auto"/>
      </w:pPr>
      <w:r>
        <w:separator/>
      </w:r>
    </w:p>
  </w:footnote>
  <w:footnote w:type="continuationSeparator" w:id="0">
    <w:p w14:paraId="7CB50DB8" w14:textId="77777777" w:rsidR="00223144" w:rsidRDefault="00223144" w:rsidP="0038231F">
      <w:pPr>
        <w:spacing w:after="0" w:line="240" w:lineRule="auto"/>
      </w:pPr>
      <w:r>
        <w:continuationSeparator/>
      </w:r>
    </w:p>
  </w:footnote>
  <w:footnote w:id="1">
    <w:p w14:paraId="0AAC4123" w14:textId="77777777"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D4B8DFF" w14:textId="77777777"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16C1F" w14:textId="77777777"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7AFBFD" w14:textId="77777777"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6AD653" w14:textId="77777777"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509722">
    <w:abstractNumId w:val="7"/>
  </w:num>
  <w:num w:numId="2" w16cid:durableId="1406612606">
    <w:abstractNumId w:val="0"/>
  </w:num>
  <w:num w:numId="3" w16cid:durableId="525950170">
    <w:abstractNumId w:val="6"/>
  </w:num>
  <w:num w:numId="4" w16cid:durableId="496071472">
    <w:abstractNumId w:val="9"/>
  </w:num>
  <w:num w:numId="5" w16cid:durableId="204216439">
    <w:abstractNumId w:val="8"/>
  </w:num>
  <w:num w:numId="6" w16cid:durableId="1342706739">
    <w:abstractNumId w:val="5"/>
  </w:num>
  <w:num w:numId="7" w16cid:durableId="51389123">
    <w:abstractNumId w:val="1"/>
  </w:num>
  <w:num w:numId="8" w16cid:durableId="1090657368">
    <w:abstractNumId w:val="3"/>
  </w:num>
  <w:num w:numId="9" w16cid:durableId="1396779412">
    <w:abstractNumId w:val="2"/>
  </w:num>
  <w:num w:numId="10" w16cid:durableId="1088620517">
    <w:abstractNumId w:val="4"/>
  </w:num>
  <w:num w:numId="11" w16cid:durableId="161091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2BC2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720"/>
    <w:rsid w:val="001C6945"/>
    <w:rsid w:val="001F027E"/>
    <w:rsid w:val="00203A40"/>
    <w:rsid w:val="002168A8"/>
    <w:rsid w:val="00223144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1473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1FC3"/>
    <w:rsid w:val="00952535"/>
    <w:rsid w:val="00956C26"/>
    <w:rsid w:val="00960337"/>
    <w:rsid w:val="00975019"/>
    <w:rsid w:val="00975C49"/>
    <w:rsid w:val="00997D0F"/>
    <w:rsid w:val="009C7756"/>
    <w:rsid w:val="009D5DA3"/>
    <w:rsid w:val="00A15F7E"/>
    <w:rsid w:val="00A166B0"/>
    <w:rsid w:val="00A22DCF"/>
    <w:rsid w:val="00A24C2D"/>
    <w:rsid w:val="00A276E4"/>
    <w:rsid w:val="00A3062E"/>
    <w:rsid w:val="00A347DE"/>
    <w:rsid w:val="00A742BC"/>
    <w:rsid w:val="00AC371C"/>
    <w:rsid w:val="00AE6FF2"/>
    <w:rsid w:val="00B0088C"/>
    <w:rsid w:val="00B15219"/>
    <w:rsid w:val="00B15FD3"/>
    <w:rsid w:val="00B34079"/>
    <w:rsid w:val="00B5746A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B2D51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733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0C31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D234C50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CC0D5-6E5F-4D53-8875-819DC59BC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2024-06-18T11:32:00Z</cp:lastPrinted>
  <dcterms:created xsi:type="dcterms:W3CDTF">2024-10-07T07:22:00Z</dcterms:created>
  <dcterms:modified xsi:type="dcterms:W3CDTF">2024-10-07T07:22:00Z</dcterms:modified>
</cp:coreProperties>
</file>