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1EA06D" w14:textId="77777777" w:rsidR="00B42366" w:rsidRPr="00B42366" w:rsidRDefault="00B42366" w:rsidP="00B42366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b w:val="0"/>
          <w:sz w:val="20"/>
          <w:szCs w:val="20"/>
        </w:rPr>
        <w:tab/>
      </w:r>
      <w:r w:rsidRPr="00B42366">
        <w:rPr>
          <w:rFonts w:ascii="Verdana" w:hAnsi="Verdana"/>
          <w:b w:val="0"/>
          <w:sz w:val="20"/>
          <w:szCs w:val="20"/>
        </w:rPr>
        <w:tab/>
      </w:r>
      <w:r w:rsidRPr="00B42366">
        <w:rPr>
          <w:rFonts w:ascii="Verdana" w:hAnsi="Verdana"/>
          <w:b w:val="0"/>
          <w:sz w:val="20"/>
          <w:szCs w:val="20"/>
        </w:rPr>
        <w:tab/>
      </w:r>
      <w:r w:rsidRPr="00B42366">
        <w:rPr>
          <w:rFonts w:ascii="Verdana" w:hAnsi="Verdana"/>
          <w:b w:val="0"/>
          <w:sz w:val="20"/>
          <w:szCs w:val="20"/>
        </w:rPr>
        <w:tab/>
      </w:r>
      <w:r w:rsidRPr="00B42366">
        <w:rPr>
          <w:rFonts w:ascii="Verdana" w:hAnsi="Verdana"/>
          <w:b w:val="0"/>
          <w:sz w:val="20"/>
          <w:szCs w:val="20"/>
        </w:rPr>
        <w:tab/>
      </w:r>
      <w:r w:rsidRPr="00B42366">
        <w:rPr>
          <w:rFonts w:ascii="Verdana" w:hAnsi="Verdana"/>
          <w:b w:val="0"/>
          <w:sz w:val="20"/>
          <w:szCs w:val="20"/>
        </w:rPr>
        <w:tab/>
      </w:r>
      <w:r w:rsidRPr="00B42366">
        <w:rPr>
          <w:rFonts w:ascii="Verdana" w:hAnsi="Verdana"/>
          <w:b w:val="0"/>
          <w:sz w:val="20"/>
          <w:szCs w:val="20"/>
        </w:rPr>
        <w:tab/>
      </w:r>
      <w:r w:rsidRPr="00B42366">
        <w:rPr>
          <w:rFonts w:ascii="Verdana" w:hAnsi="Verdana"/>
          <w:sz w:val="20"/>
          <w:szCs w:val="20"/>
        </w:rPr>
        <w:t>Załącznik nr 1</w:t>
      </w:r>
    </w:p>
    <w:p w14:paraId="75DD8FDF" w14:textId="77777777" w:rsidR="00B42366" w:rsidRPr="00B42366" w:rsidRDefault="00B42366" w:rsidP="00B4236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B42366">
        <w:rPr>
          <w:rFonts w:ascii="Verdana" w:hAnsi="Verdana"/>
          <w:b/>
          <w:sz w:val="20"/>
          <w:szCs w:val="20"/>
        </w:rPr>
        <w:t>FORMULARZ OFERTY</w:t>
      </w:r>
    </w:p>
    <w:p w14:paraId="4FE543D7" w14:textId="77777777" w:rsidR="00B42366" w:rsidRPr="00B42366" w:rsidRDefault="00B42366" w:rsidP="00B42366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9686340" w14:textId="77777777" w:rsidR="00B42366" w:rsidRPr="00B42366" w:rsidRDefault="00B42366" w:rsidP="00B4236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b/>
          <w:bCs/>
          <w:sz w:val="20"/>
          <w:szCs w:val="20"/>
        </w:rPr>
        <w:t>NAZWA WYKONAWCY</w:t>
      </w:r>
      <w:r w:rsidRPr="00B42366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24B4676B" w14:textId="77777777" w:rsidR="00B42366" w:rsidRPr="00B42366" w:rsidRDefault="00B42366" w:rsidP="00B42366">
      <w:pPr>
        <w:tabs>
          <w:tab w:val="right" w:pos="8222"/>
        </w:tabs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b/>
          <w:bCs/>
          <w:sz w:val="20"/>
          <w:szCs w:val="20"/>
        </w:rPr>
        <w:t>RODZAJ WYKONAWCY</w:t>
      </w:r>
      <w:r w:rsidRPr="00B42366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F02D31" w14:textId="77777777" w:rsidR="00B42366" w:rsidRPr="00B42366" w:rsidRDefault="00B42366" w:rsidP="00B4236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140288EB" w14:textId="77777777" w:rsidR="00B42366" w:rsidRPr="00B42366" w:rsidRDefault="00B42366" w:rsidP="00B4236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WOJEWÓDZTWO …………………………….....</w:t>
      </w:r>
    </w:p>
    <w:p w14:paraId="404B6A3A" w14:textId="77777777" w:rsidR="00B42366" w:rsidRPr="00B42366" w:rsidRDefault="00B42366" w:rsidP="00B4236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B42366">
        <w:rPr>
          <w:rFonts w:ascii="Verdana" w:hAnsi="Verdana"/>
          <w:sz w:val="20"/>
          <w:szCs w:val="20"/>
          <w:lang w:val="de-DE"/>
        </w:rPr>
        <w:t>TEL.</w:t>
      </w:r>
      <w:r w:rsidRPr="00B42366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2836F828" w14:textId="77777777" w:rsidR="00B42366" w:rsidRPr="00B42366" w:rsidRDefault="00B42366" w:rsidP="00B4236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B42366">
        <w:rPr>
          <w:rFonts w:ascii="Verdana" w:hAnsi="Verdana"/>
          <w:sz w:val="20"/>
          <w:szCs w:val="20"/>
          <w:lang w:val="de-DE"/>
        </w:rPr>
        <w:t xml:space="preserve">FAX </w:t>
      </w:r>
      <w:r w:rsidRPr="00B42366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5FDADC23" w14:textId="77777777" w:rsidR="00B42366" w:rsidRPr="00B42366" w:rsidRDefault="00B42366" w:rsidP="00B42366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B42366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A3C2119" w14:textId="77777777" w:rsidR="00B42366" w:rsidRPr="00B42366" w:rsidRDefault="00B42366" w:rsidP="00B4236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B42366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1FCEBBFD" w14:textId="77777777" w:rsidR="00B42366" w:rsidRPr="00B42366" w:rsidRDefault="00B42366" w:rsidP="00B4236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90E8EB5" w14:textId="77777777" w:rsidR="00B42366" w:rsidRPr="00B42366" w:rsidRDefault="00B42366" w:rsidP="00B42366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E859FA1" w14:textId="77777777" w:rsidR="00B42366" w:rsidRPr="00B42366" w:rsidRDefault="00B42366" w:rsidP="00B42366">
      <w:pPr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Do: Nazwa i siedziba Zamawiającego:</w:t>
      </w:r>
    </w:p>
    <w:p w14:paraId="30FA07D2" w14:textId="275D8A23" w:rsidR="00B42366" w:rsidRPr="00B42366" w:rsidRDefault="00B42366" w:rsidP="00B42366">
      <w:pPr>
        <w:ind w:right="-110"/>
        <w:rPr>
          <w:rFonts w:ascii="Verdana" w:hAnsi="Verdana"/>
          <w:b/>
          <w:sz w:val="20"/>
          <w:szCs w:val="20"/>
        </w:rPr>
      </w:pPr>
      <w:r w:rsidRPr="00B42366">
        <w:rPr>
          <w:rFonts w:ascii="Verdana" w:hAnsi="Verdana"/>
          <w:b/>
          <w:sz w:val="20"/>
          <w:szCs w:val="20"/>
        </w:rPr>
        <w:t xml:space="preserve">Akademia Górniczo </w:t>
      </w:r>
      <w:r w:rsidRPr="00B42366">
        <w:rPr>
          <w:rFonts w:ascii="Verdana" w:hAnsi="Verdana"/>
          <w:b/>
          <w:sz w:val="20"/>
          <w:szCs w:val="20"/>
        </w:rPr>
        <w:t>–</w:t>
      </w:r>
      <w:r w:rsidRPr="00B42366">
        <w:rPr>
          <w:rFonts w:ascii="Verdana" w:hAnsi="Verdana"/>
          <w:b/>
          <w:sz w:val="20"/>
          <w:szCs w:val="20"/>
        </w:rPr>
        <w:t xml:space="preserve"> Hutnicza</w:t>
      </w:r>
      <w:r w:rsidRPr="00B42366">
        <w:rPr>
          <w:rFonts w:ascii="Verdana" w:hAnsi="Verdana"/>
          <w:b/>
          <w:sz w:val="20"/>
          <w:szCs w:val="20"/>
        </w:rPr>
        <w:t xml:space="preserve"> </w:t>
      </w:r>
      <w:r w:rsidRPr="00B42366">
        <w:rPr>
          <w:rFonts w:ascii="Verdana" w:hAnsi="Verdana"/>
          <w:b/>
          <w:sz w:val="20"/>
          <w:szCs w:val="20"/>
        </w:rPr>
        <w:t>im. Stanisława Staszica w Krakowie</w:t>
      </w:r>
    </w:p>
    <w:p w14:paraId="030AD4F7" w14:textId="77777777" w:rsidR="00B42366" w:rsidRPr="00B42366" w:rsidRDefault="00B42366" w:rsidP="00B42366">
      <w:pPr>
        <w:ind w:right="-110"/>
        <w:rPr>
          <w:rFonts w:ascii="Verdana" w:hAnsi="Verdana"/>
          <w:b/>
          <w:sz w:val="20"/>
          <w:szCs w:val="20"/>
        </w:rPr>
      </w:pPr>
      <w:r w:rsidRPr="00B42366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B4172B4" w14:textId="047F4DB4" w:rsidR="00B42366" w:rsidRPr="00B42366" w:rsidRDefault="00B42366" w:rsidP="00B42366">
      <w:pPr>
        <w:ind w:right="-110"/>
        <w:rPr>
          <w:rFonts w:ascii="Verdana" w:hAnsi="Verdana"/>
          <w:b/>
          <w:sz w:val="20"/>
          <w:szCs w:val="20"/>
        </w:rPr>
      </w:pPr>
      <w:r w:rsidRPr="00B42366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B42366">
        <w:rPr>
          <w:rFonts w:ascii="Verdana" w:hAnsi="Verdana"/>
          <w:b/>
          <w:sz w:val="20"/>
          <w:szCs w:val="20"/>
        </w:rPr>
        <w:t xml:space="preserve">30-059 Kraków,  </w:t>
      </w:r>
    </w:p>
    <w:p w14:paraId="48DA4625" w14:textId="77777777" w:rsidR="00B42366" w:rsidRPr="00B42366" w:rsidRDefault="00B42366" w:rsidP="00B42366">
      <w:pPr>
        <w:ind w:firstLine="3969"/>
        <w:rPr>
          <w:rFonts w:ascii="Verdana" w:hAnsi="Verdana"/>
          <w:b/>
          <w:sz w:val="20"/>
          <w:szCs w:val="20"/>
        </w:rPr>
      </w:pPr>
    </w:p>
    <w:p w14:paraId="78C1E2DD" w14:textId="17F7E039" w:rsidR="00B42366" w:rsidRPr="00B42366" w:rsidRDefault="00B42366" w:rsidP="00B42366">
      <w:pPr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B42366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Pr="00B42366">
        <w:rPr>
          <w:rFonts w:ascii="Verdana" w:hAnsi="Verdana"/>
          <w:bCs/>
          <w:sz w:val="20"/>
          <w:szCs w:val="20"/>
        </w:rPr>
        <w:t>usługa</w:t>
      </w:r>
      <w:r w:rsidRPr="00B42366">
        <w:rPr>
          <w:rFonts w:ascii="Verdana" w:hAnsi="Verdana"/>
          <w:b/>
          <w:bCs/>
          <w:sz w:val="20"/>
          <w:szCs w:val="20"/>
        </w:rPr>
        <w:t>: wynajem auto</w:t>
      </w:r>
      <w:r>
        <w:rPr>
          <w:rFonts w:ascii="Verdana" w:hAnsi="Verdana"/>
          <w:b/>
          <w:bCs/>
          <w:sz w:val="20"/>
          <w:szCs w:val="20"/>
        </w:rPr>
        <w:t>karu</w:t>
      </w:r>
      <w:r w:rsidRPr="00B42366">
        <w:rPr>
          <w:rFonts w:ascii="Verdana" w:hAnsi="Verdana"/>
          <w:b/>
          <w:bCs/>
          <w:sz w:val="20"/>
          <w:szCs w:val="20"/>
        </w:rPr>
        <w:t xml:space="preserve"> wraz z kierowcą </w:t>
      </w:r>
      <w:r>
        <w:rPr>
          <w:rFonts w:ascii="Verdana" w:hAnsi="Verdana"/>
          <w:b/>
          <w:bCs/>
          <w:sz w:val="20"/>
          <w:szCs w:val="20"/>
        </w:rPr>
        <w:t xml:space="preserve">na Rajd Wydziałowy  dla studentów i absolwentów </w:t>
      </w:r>
      <w:proofErr w:type="spellStart"/>
      <w:r>
        <w:rPr>
          <w:rFonts w:ascii="Verdana" w:hAnsi="Verdana"/>
          <w:b/>
          <w:bCs/>
          <w:sz w:val="20"/>
          <w:szCs w:val="20"/>
        </w:rPr>
        <w:t>WWNiG</w:t>
      </w:r>
      <w:proofErr w:type="spellEnd"/>
      <w:r>
        <w:rPr>
          <w:rFonts w:ascii="Verdana" w:hAnsi="Verdana"/>
          <w:b/>
          <w:bCs/>
          <w:sz w:val="20"/>
          <w:szCs w:val="20"/>
        </w:rPr>
        <w:t xml:space="preserve"> - </w:t>
      </w:r>
      <w:r w:rsidRPr="00B42366">
        <w:rPr>
          <w:rFonts w:ascii="Verdana" w:hAnsi="Verdana"/>
          <w:b/>
          <w:bCs/>
          <w:sz w:val="20"/>
          <w:szCs w:val="20"/>
        </w:rPr>
        <w:t>DE-dzp.272-</w:t>
      </w:r>
      <w:r>
        <w:rPr>
          <w:rFonts w:ascii="Verdana" w:hAnsi="Verdana"/>
          <w:b/>
          <w:bCs/>
          <w:sz w:val="20"/>
          <w:szCs w:val="20"/>
        </w:rPr>
        <w:t>567</w:t>
      </w:r>
      <w:r w:rsidRPr="00B42366">
        <w:rPr>
          <w:rFonts w:ascii="Verdana" w:hAnsi="Verdana"/>
          <w:b/>
          <w:bCs/>
          <w:sz w:val="20"/>
          <w:szCs w:val="20"/>
        </w:rPr>
        <w:t>/24</w:t>
      </w:r>
      <w:r w:rsidRPr="00B42366">
        <w:rPr>
          <w:rFonts w:ascii="Verdana" w:hAnsi="Verdana"/>
          <w:sz w:val="20"/>
          <w:szCs w:val="20"/>
        </w:rPr>
        <w:t>,</w:t>
      </w:r>
      <w:r w:rsidRPr="00B42366">
        <w:rPr>
          <w:rFonts w:ascii="Verdana" w:hAnsi="Verdana"/>
          <w:b/>
          <w:sz w:val="20"/>
          <w:szCs w:val="20"/>
        </w:rPr>
        <w:t xml:space="preserve"> </w:t>
      </w:r>
      <w:r w:rsidRPr="00B42366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412927EE" w14:textId="77777777" w:rsidR="00B42366" w:rsidRPr="00B42366" w:rsidRDefault="00B42366" w:rsidP="00B42366">
      <w:pPr>
        <w:widowControl w:val="0"/>
        <w:jc w:val="both"/>
        <w:rPr>
          <w:rFonts w:ascii="Verdana" w:hAnsi="Verdana"/>
          <w:b/>
          <w:sz w:val="20"/>
          <w:szCs w:val="20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90"/>
        <w:gridCol w:w="4496"/>
      </w:tblGrid>
      <w:tr w:rsidR="00B42366" w:rsidRPr="00B42366" w14:paraId="3C946B9B" w14:textId="77777777" w:rsidTr="00B42366">
        <w:trPr>
          <w:trHeight w:val="760"/>
        </w:trPr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DA1D0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Cena netto za 1 km trasy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585EC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</w:p>
          <w:p w14:paraId="3ECF9503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b w:val="0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….……..… zł</w:t>
            </w:r>
          </w:p>
        </w:tc>
      </w:tr>
      <w:tr w:rsidR="00B42366" w:rsidRPr="00B42366" w14:paraId="54E2683D" w14:textId="77777777" w:rsidTr="00B42366"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0F925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 xml:space="preserve">Cena brutto za maksymalną ilość  km 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C021" w14:textId="307E4F9A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b w:val="0"/>
                <w:sz w:val="20"/>
                <w:szCs w:val="20"/>
              </w:rPr>
            </w:pPr>
            <w:r w:rsidRPr="00B42366">
              <w:rPr>
                <w:rFonts w:ascii="Verdana" w:hAnsi="Verdana"/>
                <w:b w:val="0"/>
                <w:sz w:val="20"/>
                <w:szCs w:val="20"/>
              </w:rPr>
              <w:t xml:space="preserve">tj. </w:t>
            </w:r>
            <w:r>
              <w:rPr>
                <w:rFonts w:ascii="Verdana" w:hAnsi="Verdana"/>
                <w:b w:val="0"/>
                <w:sz w:val="20"/>
                <w:szCs w:val="20"/>
              </w:rPr>
              <w:t>350 k</w:t>
            </w:r>
            <w:r w:rsidRPr="00B42366">
              <w:rPr>
                <w:rFonts w:ascii="Verdana" w:hAnsi="Verdana"/>
                <w:b w:val="0"/>
                <w:sz w:val="20"/>
                <w:szCs w:val="20"/>
              </w:rPr>
              <w:t xml:space="preserve">m - </w:t>
            </w:r>
          </w:p>
          <w:p w14:paraId="57E19AF6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b w:val="0"/>
                <w:sz w:val="20"/>
                <w:szCs w:val="20"/>
              </w:rPr>
            </w:pPr>
          </w:p>
          <w:p w14:paraId="0502BB91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b w:val="0"/>
                <w:sz w:val="20"/>
                <w:szCs w:val="20"/>
              </w:rPr>
              <w:t xml:space="preserve"> </w:t>
            </w:r>
            <w:r w:rsidRPr="00B42366">
              <w:rPr>
                <w:rFonts w:ascii="Verdana" w:hAnsi="Verdana"/>
                <w:sz w:val="20"/>
                <w:szCs w:val="20"/>
              </w:rPr>
              <w:t>……..…… zł</w:t>
            </w:r>
          </w:p>
        </w:tc>
      </w:tr>
      <w:tr w:rsidR="00B42366" w:rsidRPr="00B42366" w14:paraId="41F58443" w14:textId="77777777" w:rsidTr="00B42366"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DFB4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b w:val="0"/>
                <w:sz w:val="20"/>
                <w:szCs w:val="20"/>
              </w:rPr>
            </w:pPr>
          </w:p>
          <w:p w14:paraId="1E23B351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b w:val="0"/>
                <w:sz w:val="20"/>
                <w:szCs w:val="20"/>
              </w:rPr>
            </w:pPr>
            <w:r w:rsidRPr="00B42366">
              <w:rPr>
                <w:rFonts w:ascii="Verdana" w:hAnsi="Verdana"/>
                <w:b w:val="0"/>
                <w:sz w:val="20"/>
                <w:szCs w:val="20"/>
              </w:rPr>
              <w:t>słownie brutto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E35F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</w:p>
          <w:p w14:paraId="35F98F26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…………………..</w:t>
            </w:r>
          </w:p>
        </w:tc>
      </w:tr>
      <w:tr w:rsidR="00B42366" w:rsidRPr="00B42366" w14:paraId="6931720A" w14:textId="77777777" w:rsidTr="00B42366">
        <w:tc>
          <w:tcPr>
            <w:tcW w:w="2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FE7EB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Termin realizacji</w:t>
            </w:r>
          </w:p>
        </w:tc>
        <w:tc>
          <w:tcPr>
            <w:tcW w:w="2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0D339" w14:textId="77777777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</w:p>
          <w:p w14:paraId="4FF44615" w14:textId="59FB7DC8" w:rsidR="00B42366" w:rsidRPr="00B42366" w:rsidRDefault="00B42366" w:rsidP="00B42366">
            <w:pPr>
              <w:pStyle w:val="Tekstpodstawowy"/>
              <w:spacing w:line="240" w:lineRule="auto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25-27.10.2024</w:t>
            </w:r>
          </w:p>
        </w:tc>
      </w:tr>
    </w:tbl>
    <w:p w14:paraId="28F0CCC4" w14:textId="77777777" w:rsidR="00B42366" w:rsidRPr="00B42366" w:rsidRDefault="00B42366" w:rsidP="00B42366">
      <w:pPr>
        <w:jc w:val="both"/>
        <w:rPr>
          <w:rFonts w:ascii="Verdana" w:hAnsi="Verdana"/>
          <w:b/>
          <w:sz w:val="20"/>
          <w:szCs w:val="20"/>
        </w:rPr>
      </w:pPr>
    </w:p>
    <w:p w14:paraId="38EC3A98" w14:textId="77777777" w:rsidR="00B42366" w:rsidRPr="00B42366" w:rsidRDefault="00B42366" w:rsidP="00B42366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B42366">
        <w:rPr>
          <w:rFonts w:ascii="Verdana" w:hAnsi="Verdana"/>
          <w:b/>
          <w:color w:val="FF0000"/>
          <w:sz w:val="20"/>
          <w:szCs w:val="20"/>
          <w:u w:val="single"/>
        </w:rPr>
        <w:t>kryterium oceny ofert – rok produkcji pojazdu przeznaczonego do realizacji zamówienia</w:t>
      </w:r>
    </w:p>
    <w:p w14:paraId="5990A652" w14:textId="77777777" w:rsidR="00B42366" w:rsidRPr="00B42366" w:rsidRDefault="00B42366" w:rsidP="00B42366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  <w:u w:val="single"/>
        </w:rPr>
      </w:pPr>
    </w:p>
    <w:tbl>
      <w:tblPr>
        <w:tblStyle w:val="Tabela-Siatka"/>
        <w:tblW w:w="9067" w:type="dxa"/>
        <w:tblInd w:w="0" w:type="dxa"/>
        <w:tblLook w:val="04A0" w:firstRow="1" w:lastRow="0" w:firstColumn="1" w:lastColumn="0" w:noHBand="0" w:noVBand="1"/>
      </w:tblPr>
      <w:tblGrid>
        <w:gridCol w:w="3397"/>
        <w:gridCol w:w="2268"/>
        <w:gridCol w:w="3402"/>
      </w:tblGrid>
      <w:tr w:rsidR="00B42366" w:rsidRPr="00B42366" w14:paraId="62128237" w14:textId="77777777" w:rsidTr="00B42366">
        <w:trPr>
          <w:trHeight w:val="7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96E1C" w14:textId="77777777" w:rsidR="00B42366" w:rsidRPr="00B42366" w:rsidRDefault="00B42366" w:rsidP="00B42366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42366">
              <w:rPr>
                <w:rFonts w:ascii="Verdana" w:hAnsi="Verdana"/>
                <w:b/>
                <w:sz w:val="20"/>
                <w:szCs w:val="20"/>
              </w:rPr>
              <w:t>Marka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E53E" w14:textId="77777777" w:rsidR="00B42366" w:rsidRPr="00B42366" w:rsidRDefault="00B42366" w:rsidP="00B42366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42366">
              <w:rPr>
                <w:rFonts w:ascii="Verdana" w:hAnsi="Verdana"/>
                <w:b/>
                <w:sz w:val="20"/>
                <w:szCs w:val="20"/>
              </w:rPr>
              <w:t>Rok produkcji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4306C" w14:textId="77777777" w:rsidR="00B42366" w:rsidRPr="00B42366" w:rsidRDefault="00B42366" w:rsidP="00B42366">
            <w:pPr>
              <w:widowControl w:val="0"/>
              <w:ind w:right="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B42366">
              <w:rPr>
                <w:rFonts w:ascii="Verdana" w:hAnsi="Verdana"/>
                <w:b/>
                <w:sz w:val="20"/>
                <w:szCs w:val="20"/>
              </w:rPr>
              <w:t>Nr rejestracyjny</w:t>
            </w:r>
          </w:p>
        </w:tc>
      </w:tr>
      <w:tr w:rsidR="00B42366" w:rsidRPr="00B42366" w14:paraId="3CA94F19" w14:textId="77777777" w:rsidTr="00B42366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A4FCB" w14:textId="77777777" w:rsidR="00B42366" w:rsidRPr="00B42366" w:rsidRDefault="00B42366" w:rsidP="00B42366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1A74" w14:textId="77777777" w:rsidR="00B42366" w:rsidRPr="00B42366" w:rsidRDefault="00B42366" w:rsidP="00B42366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A9C8" w14:textId="77777777" w:rsidR="00B42366" w:rsidRPr="00B42366" w:rsidRDefault="00B42366" w:rsidP="00B42366">
            <w:pPr>
              <w:widowControl w:val="0"/>
              <w:ind w:right="1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64C4C39" w14:textId="77777777" w:rsidR="00B42366" w:rsidRPr="00B42366" w:rsidRDefault="00B42366" w:rsidP="00B42366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B42366">
        <w:rPr>
          <w:rFonts w:ascii="Verdana" w:hAnsi="Verdana"/>
          <w:i/>
          <w:sz w:val="20"/>
          <w:szCs w:val="20"/>
        </w:rPr>
        <w:t>(brak wskazania nr rejestracyjnego pojazdu będzie skutkował odrzuceniem oferty)</w:t>
      </w:r>
    </w:p>
    <w:p w14:paraId="7814EDE3" w14:textId="77777777" w:rsidR="00B42366" w:rsidRPr="00B42366" w:rsidRDefault="00B42366" w:rsidP="00B4236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55F70CBB" w14:textId="77777777" w:rsidR="00B42366" w:rsidRPr="00B42366" w:rsidRDefault="00B42366" w:rsidP="00B42366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01B0581A" w14:textId="77777777" w:rsidR="00B42366" w:rsidRPr="00B42366" w:rsidRDefault="00B42366" w:rsidP="00B42366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b/>
          <w:sz w:val="20"/>
          <w:szCs w:val="20"/>
        </w:rPr>
        <w:t xml:space="preserve">Termin płatności: </w:t>
      </w:r>
      <w:r w:rsidRPr="00B42366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5307BB7" w14:textId="77777777" w:rsidR="00B42366" w:rsidRPr="00B42366" w:rsidRDefault="00B42366" w:rsidP="00B42366">
      <w:pPr>
        <w:jc w:val="both"/>
        <w:rPr>
          <w:rFonts w:ascii="Verdana" w:hAnsi="Verdana"/>
          <w:b/>
          <w:sz w:val="20"/>
          <w:szCs w:val="20"/>
        </w:rPr>
      </w:pPr>
    </w:p>
    <w:p w14:paraId="10070403" w14:textId="77777777" w:rsidR="00B42366" w:rsidRPr="00B42366" w:rsidRDefault="00B42366" w:rsidP="00B42366">
      <w:pPr>
        <w:rPr>
          <w:rFonts w:ascii="Verdana" w:hAnsi="Verdana"/>
          <w:b/>
          <w:sz w:val="20"/>
          <w:szCs w:val="20"/>
          <w:u w:val="single"/>
        </w:rPr>
      </w:pPr>
      <w:r w:rsidRPr="00B42366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8319A1D" w14:textId="77777777" w:rsidR="00B42366" w:rsidRPr="00B42366" w:rsidRDefault="00B42366" w:rsidP="00B42366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B42366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21F23F20" w14:textId="77777777" w:rsidR="00B42366" w:rsidRPr="00B42366" w:rsidRDefault="00B42366" w:rsidP="00B4236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B42366">
        <w:rPr>
          <w:rFonts w:ascii="Verdana" w:hAnsi="Verdana"/>
          <w:b/>
          <w:color w:val="000000"/>
          <w:sz w:val="20"/>
          <w:szCs w:val="20"/>
          <w:u w:val="single"/>
        </w:rPr>
        <w:t>Oświadczam, iż posiadam licencję uprawniająca do wykonania przewozów krajowych</w:t>
      </w:r>
    </w:p>
    <w:p w14:paraId="656C7A60" w14:textId="77777777" w:rsidR="00B42366" w:rsidRPr="00B42366" w:rsidRDefault="00B42366" w:rsidP="00B4236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B42366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zapoznaliśmy się z postanowieniami umowy określonymi w  Specyfikacji Warunków Zamówienia, akceptujemy je i zobowiązujemy się, w przypadku wyboru naszej oferty, do zawarcia umowy zgodnej z niniejszą ofertą, na </w:t>
      </w:r>
      <w:r w:rsidRPr="00B42366">
        <w:rPr>
          <w:rFonts w:ascii="Verdana" w:hAnsi="Verdana"/>
          <w:color w:val="000000"/>
          <w:sz w:val="20"/>
          <w:szCs w:val="20"/>
          <w:lang w:eastAsia="ar-SA"/>
        </w:rPr>
        <w:lastRenderedPageBreak/>
        <w:t>warunkach określonych w Specyfikacji Warunków Zamówienia, w miejscu i terminie wyznaczonym przez zamawiającego</w:t>
      </w:r>
      <w:r w:rsidRPr="00B42366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0D9FA738" w14:textId="77777777" w:rsidR="00B42366" w:rsidRPr="00B42366" w:rsidRDefault="00B42366" w:rsidP="00B4236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B42366">
        <w:rPr>
          <w:rFonts w:ascii="Verdana" w:hAnsi="Verdana"/>
          <w:sz w:val="20"/>
          <w:szCs w:val="20"/>
          <w:vertAlign w:val="superscript"/>
        </w:rPr>
        <w:t>1</w:t>
      </w:r>
      <w:r w:rsidRPr="00B42366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B42366">
        <w:rPr>
          <w:rFonts w:ascii="Verdana" w:hAnsi="Verdana"/>
          <w:sz w:val="20"/>
          <w:szCs w:val="20"/>
          <w:vertAlign w:val="superscript"/>
        </w:rPr>
        <w:t>2</w:t>
      </w:r>
      <w:r w:rsidRPr="00B42366">
        <w:rPr>
          <w:rFonts w:ascii="Verdana" w:hAnsi="Verdana"/>
          <w:sz w:val="20"/>
          <w:szCs w:val="20"/>
        </w:rPr>
        <w:t xml:space="preserve"> </w:t>
      </w:r>
    </w:p>
    <w:p w14:paraId="40DEC9DD" w14:textId="77777777" w:rsidR="00B42366" w:rsidRPr="00B42366" w:rsidRDefault="00B42366" w:rsidP="00B4236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42366">
        <w:rPr>
          <w:rFonts w:ascii="Verdana" w:hAnsi="Verdana"/>
          <w:i/>
          <w:sz w:val="18"/>
          <w:szCs w:val="18"/>
          <w:vertAlign w:val="superscript"/>
        </w:rPr>
        <w:t>1</w:t>
      </w:r>
      <w:r w:rsidRPr="00B42366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DF2F7CE" w14:textId="77777777" w:rsidR="00B42366" w:rsidRPr="00B42366" w:rsidRDefault="00B42366" w:rsidP="00B42366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B42366">
        <w:rPr>
          <w:rFonts w:ascii="Verdana" w:hAnsi="Verdana"/>
          <w:i/>
          <w:sz w:val="18"/>
          <w:szCs w:val="18"/>
          <w:vertAlign w:val="superscript"/>
        </w:rPr>
        <w:t>2</w:t>
      </w:r>
      <w:r w:rsidRPr="00B42366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D196F7B" w14:textId="77777777" w:rsidR="00B42366" w:rsidRPr="00B42366" w:rsidRDefault="00B42366" w:rsidP="00B4236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42366" w:rsidRPr="00B42366" w14:paraId="05167568" w14:textId="77777777" w:rsidTr="00B4236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D68CC3" w14:textId="77777777" w:rsidR="00B42366" w:rsidRPr="00B42366" w:rsidRDefault="00B42366" w:rsidP="00B4236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2EED5" w14:textId="77777777" w:rsidR="00B42366" w:rsidRPr="00B42366" w:rsidRDefault="00B42366" w:rsidP="00B4236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4F11AA0" w14:textId="77777777" w:rsidR="00B42366" w:rsidRPr="00B42366" w:rsidRDefault="00B42366" w:rsidP="00B4236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973D46" w14:textId="77777777" w:rsidR="00B42366" w:rsidRPr="00B42366" w:rsidRDefault="00B42366" w:rsidP="00B4236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Nazwa podwykonawcy</w:t>
            </w:r>
            <w:r w:rsidRPr="00B42366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B42366" w:rsidRPr="00B42366" w14:paraId="3754CD87" w14:textId="77777777" w:rsidTr="00B4236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2DB7D" w14:textId="77777777" w:rsidR="00B42366" w:rsidRPr="00B42366" w:rsidRDefault="00B42366" w:rsidP="00B4236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B39E8" w14:textId="77777777" w:rsidR="00B42366" w:rsidRPr="00B42366" w:rsidRDefault="00B42366" w:rsidP="00B4236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9378D" w14:textId="77777777" w:rsidR="00B42366" w:rsidRPr="00B42366" w:rsidRDefault="00B42366" w:rsidP="00B4236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B42366" w:rsidRPr="00B42366" w14:paraId="43CA7F22" w14:textId="77777777" w:rsidTr="00B4236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D7B73" w14:textId="77777777" w:rsidR="00B42366" w:rsidRPr="00B42366" w:rsidRDefault="00B42366" w:rsidP="00B42366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5C896" w14:textId="77777777" w:rsidR="00B42366" w:rsidRPr="00B42366" w:rsidRDefault="00B42366" w:rsidP="00B4236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D0C37" w14:textId="77777777" w:rsidR="00B42366" w:rsidRPr="00B42366" w:rsidRDefault="00B42366" w:rsidP="00B42366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A7C1D6F" w14:textId="77777777" w:rsidR="00B42366" w:rsidRPr="00B42366" w:rsidRDefault="00B42366" w:rsidP="00B42366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B42366">
        <w:rPr>
          <w:rFonts w:ascii="Verdana" w:hAnsi="Verdana"/>
          <w:b/>
          <w:sz w:val="20"/>
          <w:szCs w:val="20"/>
        </w:rPr>
        <w:t xml:space="preserve">Oświadczenie, w przypadku </w:t>
      </w:r>
      <w:r w:rsidRPr="00B42366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B42366">
        <w:rPr>
          <w:rFonts w:ascii="Verdana" w:hAnsi="Verdana"/>
          <w:sz w:val="20"/>
          <w:szCs w:val="20"/>
        </w:rPr>
        <w:t>zgodne z pkt 8.2.1 SWZ</w:t>
      </w:r>
    </w:p>
    <w:tbl>
      <w:tblPr>
        <w:tblW w:w="1008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7"/>
        <w:gridCol w:w="3970"/>
        <w:gridCol w:w="2268"/>
      </w:tblGrid>
      <w:tr w:rsidR="00B42366" w:rsidRPr="00B42366" w14:paraId="660A4F13" w14:textId="77777777" w:rsidTr="00B423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681FC40" w14:textId="77777777" w:rsidR="00B42366" w:rsidRPr="00B42366" w:rsidRDefault="00B42366" w:rsidP="00B4236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B6DD53" w14:textId="77777777" w:rsidR="00B42366" w:rsidRPr="00B42366" w:rsidRDefault="00B42366" w:rsidP="00B4236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5563DC" w14:textId="77777777" w:rsidR="00B42366" w:rsidRPr="00B42366" w:rsidRDefault="00B42366" w:rsidP="00B4236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4DD4B" w14:textId="77777777" w:rsidR="00B42366" w:rsidRPr="00B42366" w:rsidRDefault="00B42366" w:rsidP="00B42366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Uprawnienia zgodnie z pkt 8.2.1 SWZ</w:t>
            </w:r>
          </w:p>
        </w:tc>
      </w:tr>
      <w:tr w:rsidR="00B42366" w:rsidRPr="00B42366" w14:paraId="25D09D7B" w14:textId="77777777" w:rsidTr="00B423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4887B06" w14:textId="77777777" w:rsidR="00B42366" w:rsidRPr="00B42366" w:rsidRDefault="00B42366" w:rsidP="00B4236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E456F7" w14:textId="77777777" w:rsidR="00B42366" w:rsidRPr="00B42366" w:rsidRDefault="00B42366" w:rsidP="00B4236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92E01" w14:textId="77777777" w:rsidR="00B42366" w:rsidRPr="00B42366" w:rsidRDefault="00B42366" w:rsidP="00B4236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6A1F8" w14:textId="77777777" w:rsidR="00B42366" w:rsidRPr="00B42366" w:rsidRDefault="00B42366" w:rsidP="00B4236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Posiada/nie posiada*</w:t>
            </w:r>
          </w:p>
        </w:tc>
      </w:tr>
      <w:tr w:rsidR="00B42366" w:rsidRPr="00B42366" w14:paraId="0FB9497F" w14:textId="77777777" w:rsidTr="00B423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F365139" w14:textId="77777777" w:rsidR="00B42366" w:rsidRPr="00B42366" w:rsidRDefault="00B42366" w:rsidP="00B42366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D6D3DE" w14:textId="77777777" w:rsidR="00B42366" w:rsidRPr="00B42366" w:rsidRDefault="00B42366" w:rsidP="00B4236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AD585" w14:textId="77777777" w:rsidR="00B42366" w:rsidRPr="00B42366" w:rsidRDefault="00B42366" w:rsidP="00B4236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2E427B" w14:textId="77777777" w:rsidR="00B42366" w:rsidRPr="00B42366" w:rsidRDefault="00B42366" w:rsidP="00B42366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  <w:r w:rsidRPr="00B42366">
              <w:rPr>
                <w:rFonts w:ascii="Verdana" w:hAnsi="Verdana"/>
                <w:sz w:val="20"/>
                <w:szCs w:val="20"/>
              </w:rPr>
              <w:t>Posiada/nie posiada*</w:t>
            </w:r>
          </w:p>
        </w:tc>
      </w:tr>
    </w:tbl>
    <w:p w14:paraId="52453453" w14:textId="77777777" w:rsidR="00B42366" w:rsidRPr="00B42366" w:rsidRDefault="00B42366" w:rsidP="00B42366">
      <w:pPr>
        <w:ind w:left="360"/>
        <w:jc w:val="both"/>
        <w:rPr>
          <w:rFonts w:ascii="Verdana" w:hAnsi="Verdana"/>
          <w:sz w:val="20"/>
          <w:szCs w:val="20"/>
        </w:rPr>
      </w:pPr>
    </w:p>
    <w:p w14:paraId="43F52DEB" w14:textId="77777777" w:rsidR="00B42366" w:rsidRPr="00B42366" w:rsidRDefault="00B42366" w:rsidP="00B4236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FEF5B13" w14:textId="77777777" w:rsidR="00B42366" w:rsidRPr="00B42366" w:rsidRDefault="00B42366" w:rsidP="00B42366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B42366">
        <w:rPr>
          <w:rFonts w:ascii="Verdana" w:hAnsi="Verdana" w:cs="Times New Roman"/>
          <w:sz w:val="20"/>
          <w:szCs w:val="20"/>
        </w:rPr>
        <w:tab/>
        <w:t>Imię i Nazwisko</w:t>
      </w:r>
      <w:r w:rsidRPr="00B42366">
        <w:rPr>
          <w:rFonts w:ascii="Verdana" w:hAnsi="Verdana" w:cs="Times New Roman"/>
          <w:sz w:val="20"/>
          <w:szCs w:val="20"/>
        </w:rPr>
        <w:tab/>
      </w:r>
      <w:r w:rsidRPr="00B42366">
        <w:rPr>
          <w:rFonts w:ascii="Verdana" w:hAnsi="Verdana" w:cs="Times New Roman"/>
          <w:sz w:val="20"/>
          <w:szCs w:val="20"/>
        </w:rPr>
        <w:tab/>
      </w:r>
      <w:r w:rsidRPr="00B42366">
        <w:rPr>
          <w:rFonts w:ascii="Verdana" w:hAnsi="Verdana" w:cs="Times New Roman"/>
          <w:sz w:val="20"/>
          <w:szCs w:val="20"/>
        </w:rPr>
        <w:tab/>
      </w:r>
      <w:r w:rsidRPr="00B42366">
        <w:rPr>
          <w:rFonts w:ascii="Verdana" w:hAnsi="Verdana" w:cs="Times New Roman"/>
          <w:sz w:val="20"/>
          <w:szCs w:val="20"/>
        </w:rPr>
        <w:tab/>
      </w:r>
      <w:r w:rsidRPr="00B42366">
        <w:rPr>
          <w:rFonts w:ascii="Verdana" w:hAnsi="Verdana" w:cs="Times New Roman"/>
          <w:sz w:val="20"/>
          <w:szCs w:val="20"/>
        </w:rPr>
        <w:tab/>
      </w:r>
      <w:r w:rsidRPr="00B42366">
        <w:rPr>
          <w:rFonts w:ascii="Verdana" w:hAnsi="Verdana" w:cs="Times New Roman"/>
          <w:sz w:val="20"/>
          <w:szCs w:val="20"/>
        </w:rPr>
        <w:tab/>
      </w:r>
      <w:r w:rsidRPr="00B42366">
        <w:rPr>
          <w:rFonts w:ascii="Verdana" w:hAnsi="Verdana" w:cs="Times New Roman"/>
          <w:sz w:val="20"/>
          <w:szCs w:val="20"/>
        </w:rPr>
        <w:tab/>
      </w:r>
    </w:p>
    <w:p w14:paraId="0C85C56B" w14:textId="77777777" w:rsidR="00B42366" w:rsidRPr="00B42366" w:rsidRDefault="00B42366" w:rsidP="00B423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B42366">
        <w:rPr>
          <w:rFonts w:ascii="Verdana" w:hAnsi="Verdana"/>
          <w:sz w:val="20"/>
          <w:szCs w:val="20"/>
        </w:rPr>
        <w:tab/>
      </w:r>
      <w:r w:rsidRPr="00B42366">
        <w:rPr>
          <w:rFonts w:ascii="Verdana" w:hAnsi="Verdana"/>
          <w:sz w:val="20"/>
          <w:szCs w:val="20"/>
        </w:rPr>
        <w:tab/>
        <w:t xml:space="preserve"> </w:t>
      </w:r>
    </w:p>
    <w:p w14:paraId="02F3415D" w14:textId="77777777" w:rsidR="00B42366" w:rsidRPr="00B42366" w:rsidRDefault="00B42366" w:rsidP="00B423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91F35B2" w14:textId="77777777" w:rsidR="00B42366" w:rsidRPr="00B42366" w:rsidRDefault="00B42366" w:rsidP="00B42366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B42366">
        <w:rPr>
          <w:rFonts w:ascii="Verdana" w:hAnsi="Verdana"/>
          <w:sz w:val="20"/>
          <w:szCs w:val="20"/>
        </w:rPr>
        <w:tab/>
      </w:r>
      <w:r w:rsidRPr="00B42366">
        <w:rPr>
          <w:rFonts w:ascii="Verdana" w:hAnsi="Verdana"/>
          <w:sz w:val="20"/>
          <w:szCs w:val="20"/>
        </w:rPr>
        <w:tab/>
        <w:t xml:space="preserve"> </w:t>
      </w:r>
    </w:p>
    <w:p w14:paraId="4D5BCE40" w14:textId="77777777" w:rsidR="00B42366" w:rsidRPr="00B42366" w:rsidRDefault="00B42366" w:rsidP="00B42366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B42366">
        <w:rPr>
          <w:rFonts w:ascii="Verdana" w:hAnsi="Verdana"/>
          <w:sz w:val="20"/>
          <w:szCs w:val="20"/>
        </w:rPr>
        <w:t>ych</w:t>
      </w:r>
      <w:proofErr w:type="spellEnd"/>
      <w:r w:rsidRPr="00B42366">
        <w:rPr>
          <w:rFonts w:ascii="Verdana" w:hAnsi="Verdana"/>
          <w:sz w:val="20"/>
          <w:szCs w:val="20"/>
        </w:rPr>
        <w:t>) dokumentu(ów)</w:t>
      </w:r>
    </w:p>
    <w:p w14:paraId="56043CE6" w14:textId="77777777" w:rsidR="00B42366" w:rsidRPr="00B42366" w:rsidRDefault="00B42366" w:rsidP="00B42366">
      <w:pPr>
        <w:jc w:val="both"/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7BA1209D" w14:textId="77777777" w:rsidR="00B42366" w:rsidRPr="00B42366" w:rsidRDefault="00B42366" w:rsidP="00B42366">
      <w:pPr>
        <w:jc w:val="both"/>
        <w:rPr>
          <w:rFonts w:ascii="Verdana" w:hAnsi="Verdana"/>
          <w:sz w:val="20"/>
          <w:szCs w:val="20"/>
        </w:rPr>
      </w:pPr>
    </w:p>
    <w:p w14:paraId="6F6D17CD" w14:textId="77777777" w:rsidR="00B42366" w:rsidRPr="00B42366" w:rsidRDefault="00B42366" w:rsidP="00B42366">
      <w:pPr>
        <w:jc w:val="right"/>
        <w:rPr>
          <w:rFonts w:ascii="Verdana" w:hAnsi="Verdana"/>
          <w:sz w:val="20"/>
          <w:szCs w:val="20"/>
        </w:rPr>
      </w:pPr>
    </w:p>
    <w:p w14:paraId="4736FB8C" w14:textId="77777777" w:rsidR="00B42366" w:rsidRPr="00B42366" w:rsidRDefault="00B42366" w:rsidP="00B42366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B42366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Oferta</w:t>
      </w:r>
      <w:r w:rsidRPr="00B42366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B42366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powinna</w:t>
      </w:r>
      <w:r w:rsidRPr="00B42366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B42366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B42366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 xml:space="preserve"> </w:t>
      </w:r>
      <w:r w:rsidRPr="00B42366">
        <w:rPr>
          <w:rFonts w:ascii="Verdana" w:eastAsia="Calibri" w:hAnsi="Verdana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B42366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235D0F3D" w14:textId="77777777" w:rsidR="00B42366" w:rsidRPr="00B42366" w:rsidRDefault="00B42366" w:rsidP="00B42366">
      <w:pPr>
        <w:jc w:val="right"/>
        <w:rPr>
          <w:rFonts w:ascii="Verdana" w:hAnsi="Verdana"/>
          <w:sz w:val="20"/>
          <w:szCs w:val="20"/>
        </w:rPr>
      </w:pPr>
    </w:p>
    <w:p w14:paraId="441E67C8" w14:textId="77777777" w:rsidR="00B42366" w:rsidRPr="00B42366" w:rsidRDefault="00B42366" w:rsidP="00B42366">
      <w:pPr>
        <w:rPr>
          <w:rFonts w:ascii="Verdana" w:hAnsi="Verdana"/>
          <w:sz w:val="20"/>
          <w:szCs w:val="20"/>
        </w:rPr>
      </w:pPr>
    </w:p>
    <w:p w14:paraId="5D804E94" w14:textId="77777777" w:rsidR="00B42366" w:rsidRPr="00B42366" w:rsidRDefault="00B42366" w:rsidP="00B42366">
      <w:pPr>
        <w:rPr>
          <w:rFonts w:ascii="Verdana" w:hAnsi="Verdana"/>
          <w:sz w:val="20"/>
          <w:szCs w:val="20"/>
        </w:rPr>
      </w:pPr>
    </w:p>
    <w:p w14:paraId="1E536553" w14:textId="77777777" w:rsidR="00B42366" w:rsidRPr="00B42366" w:rsidRDefault="00B42366" w:rsidP="00B42366">
      <w:pPr>
        <w:rPr>
          <w:rFonts w:ascii="Verdana" w:hAnsi="Verdana"/>
          <w:sz w:val="20"/>
          <w:szCs w:val="20"/>
        </w:rPr>
      </w:pPr>
    </w:p>
    <w:p w14:paraId="0062E7AA" w14:textId="77777777" w:rsidR="00B42366" w:rsidRPr="00B42366" w:rsidRDefault="00B42366" w:rsidP="00B42366">
      <w:pPr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*niepotrzebne skreślić</w:t>
      </w:r>
    </w:p>
    <w:p w14:paraId="6D5E154F" w14:textId="77777777" w:rsidR="00B42366" w:rsidRPr="00B42366" w:rsidRDefault="00B42366" w:rsidP="00B42366">
      <w:pPr>
        <w:rPr>
          <w:rFonts w:ascii="Verdana" w:hAnsi="Verdana"/>
          <w:sz w:val="20"/>
          <w:szCs w:val="20"/>
        </w:rPr>
      </w:pPr>
      <w:r w:rsidRPr="00B42366">
        <w:rPr>
          <w:rFonts w:ascii="Verdana" w:hAnsi="Verdana"/>
          <w:sz w:val="20"/>
          <w:szCs w:val="20"/>
        </w:rPr>
        <w:t>**jeżeli dotyczy</w:t>
      </w:r>
    </w:p>
    <w:p w14:paraId="1033E924" w14:textId="77777777" w:rsidR="00FE545C" w:rsidRPr="00B42366" w:rsidRDefault="00FE545C" w:rsidP="00B42366">
      <w:pPr>
        <w:rPr>
          <w:rFonts w:ascii="Verdana" w:hAnsi="Verdana"/>
          <w:sz w:val="20"/>
          <w:szCs w:val="20"/>
        </w:rPr>
      </w:pPr>
    </w:p>
    <w:sectPr w:rsidR="00FE545C" w:rsidRPr="00B423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2385B7" w14:textId="77777777" w:rsidR="003D3C18" w:rsidRDefault="003D3C18">
      <w:r>
        <w:separator/>
      </w:r>
    </w:p>
  </w:endnote>
  <w:endnote w:type="continuationSeparator" w:id="0">
    <w:p w14:paraId="67DA317D" w14:textId="77777777" w:rsidR="003D3C18" w:rsidRDefault="003D3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46FA9" w14:textId="77777777" w:rsidR="00C809A3" w:rsidRDefault="00C809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54CFF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9B0EE" w14:textId="77777777" w:rsidR="00C809A3" w:rsidRDefault="00C809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356230" w14:textId="77777777" w:rsidR="003D3C18" w:rsidRDefault="003D3C18">
      <w:r>
        <w:separator/>
      </w:r>
    </w:p>
  </w:footnote>
  <w:footnote w:type="continuationSeparator" w:id="0">
    <w:p w14:paraId="7F3C18CF" w14:textId="77777777" w:rsidR="003D3C18" w:rsidRDefault="003D3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1D149" w14:textId="77777777" w:rsidR="00C809A3" w:rsidRDefault="00C809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25EDBF" w14:textId="22A6A0BA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D5BF6" w14:textId="77777777" w:rsidR="00C809A3" w:rsidRDefault="00C809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45586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30137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22141946">
    <w:abstractNumId w:val="0"/>
  </w:num>
  <w:num w:numId="4" w16cid:durableId="989332809">
    <w:abstractNumId w:val="3"/>
  </w:num>
  <w:num w:numId="5" w16cid:durableId="207777820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3C1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D3C1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42366"/>
    <w:rsid w:val="00B774DC"/>
    <w:rsid w:val="00C809A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35E593"/>
  <w15:chartTrackingRefBased/>
  <w15:docId w15:val="{F45151D4-E64D-462B-BE79-577E6DDE8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36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4236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01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515</Words>
  <Characters>3930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2024-10-07T07:12:00Z</dcterms:created>
  <dcterms:modified xsi:type="dcterms:W3CDTF">2024-10-07T07:20:00Z</dcterms:modified>
</cp:coreProperties>
</file>