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25247" w14:textId="77777777" w:rsidR="00986737" w:rsidRPr="009432A1" w:rsidRDefault="009806A3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806A3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9806A3">
        <w:rPr>
          <w:rFonts w:ascii="Arial" w:hAnsi="Arial" w:cs="Arial"/>
          <w:sz w:val="24"/>
          <w:szCs w:val="24"/>
        </w:rPr>
        <w:t>2024-10-08</w:t>
      </w:r>
    </w:p>
    <w:p w14:paraId="0E0B2F6F" w14:textId="77777777" w:rsidR="00986737" w:rsidRPr="009432A1" w:rsidRDefault="009806A3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806A3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E276D4C" w14:textId="77777777" w:rsidR="00986737" w:rsidRPr="009432A1" w:rsidRDefault="009806A3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9806A3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806A3">
        <w:rPr>
          <w:rFonts w:ascii="Arial" w:hAnsi="Arial" w:cs="Arial"/>
          <w:sz w:val="24"/>
          <w:szCs w:val="24"/>
        </w:rPr>
        <w:t>66</w:t>
      </w:r>
    </w:p>
    <w:p w14:paraId="2998E164" w14:textId="77777777" w:rsidR="00986737" w:rsidRPr="009432A1" w:rsidRDefault="009806A3" w:rsidP="00986737">
      <w:pPr>
        <w:rPr>
          <w:rFonts w:ascii="Arial" w:hAnsi="Arial" w:cs="Arial"/>
          <w:sz w:val="24"/>
          <w:szCs w:val="24"/>
        </w:rPr>
      </w:pPr>
      <w:r w:rsidRPr="009806A3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806A3">
        <w:rPr>
          <w:rFonts w:ascii="Arial" w:hAnsi="Arial" w:cs="Arial"/>
          <w:sz w:val="24"/>
          <w:szCs w:val="24"/>
        </w:rPr>
        <w:t>Kraków</w:t>
      </w:r>
    </w:p>
    <w:p w14:paraId="690B7891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81D3833" w14:textId="28F68252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3F25790" w14:textId="7B3850F2" w:rsidR="008E2CA8" w:rsidRPr="009432A1" w:rsidRDefault="008E2CA8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 pisma: SZP-271-20/24. 796.EJK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2BFE7B9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020174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CD8D98D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61ED3D0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96B760C" w14:textId="77777777" w:rsidTr="005A632E">
        <w:tc>
          <w:tcPr>
            <w:tcW w:w="2269" w:type="dxa"/>
            <w:shd w:val="clear" w:color="auto" w:fill="auto"/>
          </w:tcPr>
          <w:p w14:paraId="67B08104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5267F7" w14:textId="77777777" w:rsidR="00986737" w:rsidRPr="004E4B64" w:rsidRDefault="009806A3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806A3">
              <w:rPr>
                <w:rFonts w:ascii="Arial" w:hAnsi="Arial" w:cs="Arial"/>
                <w:bCs/>
                <w:sz w:val="24"/>
                <w:szCs w:val="24"/>
              </w:rPr>
              <w:t>Dostawa implantów ortopedycznych do zabiegów artroskopowych i małoinwazyjnych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806A3" w:rsidRPr="004E4B64" w14:paraId="0CCCB551" w14:textId="77777777" w:rsidTr="005E1040">
        <w:tc>
          <w:tcPr>
            <w:tcW w:w="2269" w:type="dxa"/>
            <w:shd w:val="clear" w:color="auto" w:fill="auto"/>
          </w:tcPr>
          <w:p w14:paraId="5A9CAC5C" w14:textId="77777777" w:rsidR="009806A3" w:rsidRPr="004E4B64" w:rsidRDefault="009806A3" w:rsidP="005E10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8D24E1" w14:textId="77777777" w:rsidR="009806A3" w:rsidRPr="004E4B64" w:rsidRDefault="009806A3" w:rsidP="005E10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806A3">
              <w:rPr>
                <w:rFonts w:ascii="Arial" w:hAnsi="Arial" w:cs="Arial"/>
                <w:bCs/>
                <w:sz w:val="24"/>
                <w:szCs w:val="24"/>
              </w:rPr>
              <w:t>SZP-271-20/24</w:t>
            </w:r>
          </w:p>
        </w:tc>
      </w:tr>
    </w:tbl>
    <w:p w14:paraId="24549548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BEFAF1D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806A3" w:rsidRPr="009806A3">
        <w:rPr>
          <w:rFonts w:ascii="Arial" w:hAnsi="Arial" w:cs="Arial"/>
          <w:sz w:val="24"/>
          <w:szCs w:val="24"/>
        </w:rPr>
        <w:t>(</w:t>
      </w:r>
      <w:proofErr w:type="spellStart"/>
      <w:r w:rsidR="009806A3" w:rsidRPr="009806A3">
        <w:rPr>
          <w:rFonts w:ascii="Arial" w:hAnsi="Arial" w:cs="Arial"/>
          <w:sz w:val="24"/>
          <w:szCs w:val="24"/>
        </w:rPr>
        <w:t>t.j</w:t>
      </w:r>
      <w:proofErr w:type="spellEnd"/>
      <w:r w:rsidR="009806A3" w:rsidRPr="009806A3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51DE213" w14:textId="3A8655B1" w:rsidR="00A80738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806A3" w:rsidRPr="009806A3">
        <w:rPr>
          <w:rFonts w:ascii="Arial" w:hAnsi="Arial" w:cs="Arial"/>
          <w:sz w:val="24"/>
          <w:szCs w:val="24"/>
        </w:rPr>
        <w:t>03/10/2024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806A3" w:rsidRPr="009806A3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4E9231DB" w14:textId="77777777" w:rsidR="008E2CA8" w:rsidRPr="00BB547B" w:rsidRDefault="008E2CA8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394"/>
        <w:gridCol w:w="2126"/>
      </w:tblGrid>
      <w:tr w:rsidR="006B27ED" w:rsidRPr="00BB547B" w14:paraId="1F1C5F0D" w14:textId="77777777" w:rsidTr="008E2CA8">
        <w:tc>
          <w:tcPr>
            <w:tcW w:w="1276" w:type="dxa"/>
            <w:shd w:val="clear" w:color="auto" w:fill="F2F2F2"/>
            <w:vAlign w:val="center"/>
          </w:tcPr>
          <w:p w14:paraId="3676B404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2E4D160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1F411423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1EAE4867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806A3" w:rsidRPr="00BB547B" w14:paraId="2157B182" w14:textId="77777777" w:rsidTr="008E2CA8">
        <w:tc>
          <w:tcPr>
            <w:tcW w:w="1276" w:type="dxa"/>
            <w:shd w:val="clear" w:color="auto" w:fill="auto"/>
            <w:vAlign w:val="center"/>
          </w:tcPr>
          <w:p w14:paraId="1E774214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2EB043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14:paraId="7A2CE09D" w14:textId="77777777" w:rsidR="009806A3" w:rsidRPr="00986737" w:rsidRDefault="009806A3" w:rsidP="005E104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806A3">
              <w:rPr>
                <w:rFonts w:ascii="Arial" w:hAnsi="Arial" w:cs="Arial"/>
                <w:sz w:val="24"/>
                <w:szCs w:val="24"/>
              </w:rPr>
              <w:t>Biotech</w:t>
            </w:r>
            <w:proofErr w:type="spellEnd"/>
            <w:r w:rsidRPr="009806A3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26B1E4EB" w14:textId="77777777" w:rsidR="009806A3" w:rsidRPr="00986737" w:rsidRDefault="009806A3" w:rsidP="005E1040">
            <w:pPr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Boya Żeleńskiego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A7C4D8" w14:textId="77777777" w:rsidR="009806A3" w:rsidRPr="00986737" w:rsidRDefault="009806A3" w:rsidP="005E104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35-105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C375228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164 999.91 zł</w:t>
            </w:r>
          </w:p>
        </w:tc>
      </w:tr>
      <w:tr w:rsidR="009806A3" w:rsidRPr="00BB547B" w14:paraId="3D2F02D2" w14:textId="77777777" w:rsidTr="008E2CA8">
        <w:tc>
          <w:tcPr>
            <w:tcW w:w="1276" w:type="dxa"/>
            <w:shd w:val="clear" w:color="auto" w:fill="auto"/>
            <w:vAlign w:val="center"/>
          </w:tcPr>
          <w:p w14:paraId="3C418E23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F69A40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394" w:type="dxa"/>
            <w:shd w:val="clear" w:color="auto" w:fill="auto"/>
          </w:tcPr>
          <w:p w14:paraId="4488524E" w14:textId="77777777" w:rsidR="009806A3" w:rsidRPr="00986737" w:rsidRDefault="009806A3" w:rsidP="005E104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FH ORTHO Uproszczona Spółka Akcyjna Oddział w Polsce</w:t>
            </w:r>
          </w:p>
          <w:p w14:paraId="3CCA57FF" w14:textId="77777777" w:rsidR="009806A3" w:rsidRPr="00986737" w:rsidRDefault="009806A3" w:rsidP="005E104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806A3">
              <w:rPr>
                <w:rFonts w:ascii="Arial" w:hAnsi="Arial" w:cs="Arial"/>
                <w:sz w:val="24"/>
                <w:szCs w:val="24"/>
              </w:rPr>
              <w:t>Garbary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95A/6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9EAD6D" w14:textId="77777777" w:rsidR="009806A3" w:rsidRPr="00986737" w:rsidRDefault="009806A3" w:rsidP="005E104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lastRenderedPageBreak/>
              <w:t>61-757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6FF5A2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lastRenderedPageBreak/>
              <w:t>14 040.00 zł</w:t>
            </w:r>
          </w:p>
        </w:tc>
      </w:tr>
      <w:tr w:rsidR="009806A3" w:rsidRPr="00BB547B" w14:paraId="4E7943AE" w14:textId="77777777" w:rsidTr="008E2CA8">
        <w:tc>
          <w:tcPr>
            <w:tcW w:w="1276" w:type="dxa"/>
            <w:shd w:val="clear" w:color="auto" w:fill="auto"/>
            <w:vAlign w:val="center"/>
          </w:tcPr>
          <w:p w14:paraId="4F8C0A41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7242E5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394" w:type="dxa"/>
            <w:shd w:val="clear" w:color="auto" w:fill="auto"/>
          </w:tcPr>
          <w:p w14:paraId="1C7D1885" w14:textId="77777777" w:rsidR="009806A3" w:rsidRPr="00986737" w:rsidRDefault="009806A3" w:rsidP="005E104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FH ORTHO Uproszczona Spółka Akcyjna Oddział w Polsce</w:t>
            </w:r>
          </w:p>
          <w:p w14:paraId="06226B2E" w14:textId="77777777" w:rsidR="009806A3" w:rsidRPr="00986737" w:rsidRDefault="009806A3" w:rsidP="005E104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806A3">
              <w:rPr>
                <w:rFonts w:ascii="Arial" w:hAnsi="Arial" w:cs="Arial"/>
                <w:sz w:val="24"/>
                <w:szCs w:val="24"/>
              </w:rPr>
              <w:t>Garbary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95A/6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1767469" w14:textId="77777777" w:rsidR="009806A3" w:rsidRPr="00986737" w:rsidRDefault="009806A3" w:rsidP="005E104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61-757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85CE2E4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37 260.00 zł</w:t>
            </w:r>
          </w:p>
        </w:tc>
      </w:tr>
      <w:tr w:rsidR="009806A3" w:rsidRPr="00BB547B" w14:paraId="3B162686" w14:textId="77777777" w:rsidTr="008E2CA8">
        <w:tc>
          <w:tcPr>
            <w:tcW w:w="1276" w:type="dxa"/>
            <w:shd w:val="clear" w:color="auto" w:fill="auto"/>
            <w:vAlign w:val="center"/>
          </w:tcPr>
          <w:p w14:paraId="1D2657E9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07361F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14:paraId="26B4311C" w14:textId="77777777" w:rsidR="009806A3" w:rsidRPr="00986737" w:rsidRDefault="009806A3" w:rsidP="005E104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806A3">
              <w:rPr>
                <w:rFonts w:ascii="Arial" w:hAnsi="Arial" w:cs="Arial"/>
                <w:sz w:val="24"/>
                <w:szCs w:val="24"/>
              </w:rPr>
              <w:t>Med&amp;Care</w:t>
            </w:r>
            <w:proofErr w:type="spellEnd"/>
            <w:r w:rsidRPr="009806A3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9CCBD96" w14:textId="77777777" w:rsidR="009806A3" w:rsidRPr="00986737" w:rsidRDefault="009806A3" w:rsidP="005E1040">
            <w:pPr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Mławska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920918" w14:textId="77777777" w:rsidR="009806A3" w:rsidRPr="00986737" w:rsidRDefault="009806A3" w:rsidP="005E104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81-204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Gdynia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373C33E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85 654.80 zł</w:t>
            </w:r>
          </w:p>
        </w:tc>
      </w:tr>
      <w:tr w:rsidR="009806A3" w:rsidRPr="00BB547B" w14:paraId="7075A319" w14:textId="77777777" w:rsidTr="008E2CA8">
        <w:tc>
          <w:tcPr>
            <w:tcW w:w="1276" w:type="dxa"/>
            <w:shd w:val="clear" w:color="auto" w:fill="auto"/>
            <w:vAlign w:val="center"/>
          </w:tcPr>
          <w:p w14:paraId="5BD0A60A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7EB2C9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394" w:type="dxa"/>
            <w:shd w:val="clear" w:color="auto" w:fill="auto"/>
          </w:tcPr>
          <w:p w14:paraId="0D9DAB1B" w14:textId="77777777" w:rsidR="009806A3" w:rsidRPr="00986737" w:rsidRDefault="009806A3" w:rsidP="005E104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Baxter Polska Sp. z o.o.</w:t>
            </w:r>
          </w:p>
          <w:p w14:paraId="74B9D571" w14:textId="77777777" w:rsidR="009806A3" w:rsidRPr="00986737" w:rsidRDefault="009806A3" w:rsidP="005E1040">
            <w:pPr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Kruczkowskiego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3E3774" w14:textId="77777777" w:rsidR="009806A3" w:rsidRPr="00986737" w:rsidRDefault="009806A3" w:rsidP="005E104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00-380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5E22A18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27 864.00 zł</w:t>
            </w:r>
          </w:p>
        </w:tc>
      </w:tr>
      <w:tr w:rsidR="009806A3" w:rsidRPr="00BB547B" w14:paraId="16054DB4" w14:textId="77777777" w:rsidTr="008E2CA8">
        <w:tc>
          <w:tcPr>
            <w:tcW w:w="1276" w:type="dxa"/>
            <w:shd w:val="clear" w:color="auto" w:fill="auto"/>
            <w:vAlign w:val="center"/>
          </w:tcPr>
          <w:p w14:paraId="6BFEE1C0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2783B4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14:paraId="02F45B19" w14:textId="77777777" w:rsidR="009806A3" w:rsidRPr="00986737" w:rsidRDefault="009806A3" w:rsidP="005E104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806A3">
              <w:rPr>
                <w:rFonts w:ascii="Arial" w:hAnsi="Arial" w:cs="Arial"/>
                <w:sz w:val="24"/>
                <w:szCs w:val="24"/>
              </w:rPr>
              <w:t>Arthrex</w:t>
            </w:r>
            <w:proofErr w:type="spellEnd"/>
            <w:r w:rsidRPr="009806A3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7357853A" w14:textId="77777777" w:rsidR="009806A3" w:rsidRPr="00986737" w:rsidRDefault="009806A3" w:rsidP="005E1040">
            <w:pPr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 xml:space="preserve">ul. </w:t>
            </w:r>
            <w:proofErr w:type="spellStart"/>
            <w:r w:rsidRPr="009806A3">
              <w:rPr>
                <w:rFonts w:ascii="Arial" w:hAnsi="Arial" w:cs="Arial"/>
                <w:sz w:val="24"/>
                <w:szCs w:val="24"/>
              </w:rPr>
              <w:t>Karczunkowska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9EF648" w14:textId="77777777" w:rsidR="009806A3" w:rsidRPr="00986737" w:rsidRDefault="009806A3" w:rsidP="005E104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02-871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05B34CD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347 182.20 zł</w:t>
            </w:r>
          </w:p>
        </w:tc>
      </w:tr>
      <w:tr w:rsidR="009806A3" w:rsidRPr="00BB547B" w14:paraId="64B575A5" w14:textId="77777777" w:rsidTr="008E2CA8">
        <w:tc>
          <w:tcPr>
            <w:tcW w:w="1276" w:type="dxa"/>
            <w:shd w:val="clear" w:color="auto" w:fill="auto"/>
            <w:vAlign w:val="center"/>
          </w:tcPr>
          <w:p w14:paraId="6482B2D4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1350F3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14:paraId="51153D43" w14:textId="77777777" w:rsidR="009806A3" w:rsidRPr="00986737" w:rsidRDefault="009806A3" w:rsidP="005E104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Lit sp. z o.o.</w:t>
            </w:r>
          </w:p>
          <w:p w14:paraId="36DC1C04" w14:textId="77777777" w:rsidR="009806A3" w:rsidRPr="00986737" w:rsidRDefault="009806A3" w:rsidP="005E1040">
            <w:pPr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ul. Jelenia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52B95C7" w14:textId="77777777" w:rsidR="009806A3" w:rsidRPr="00986737" w:rsidRDefault="009806A3" w:rsidP="005E104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70-791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41DC257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21 870.00 zł</w:t>
            </w:r>
          </w:p>
        </w:tc>
      </w:tr>
      <w:tr w:rsidR="009806A3" w:rsidRPr="00BB547B" w14:paraId="446E33EB" w14:textId="77777777" w:rsidTr="008E2CA8">
        <w:tc>
          <w:tcPr>
            <w:tcW w:w="1276" w:type="dxa"/>
            <w:shd w:val="clear" w:color="auto" w:fill="auto"/>
            <w:vAlign w:val="center"/>
          </w:tcPr>
          <w:p w14:paraId="206F2651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1DB010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14:paraId="04F85053" w14:textId="77777777" w:rsidR="009806A3" w:rsidRPr="00986737" w:rsidRDefault="009806A3" w:rsidP="005E104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Lit sp. z o.o.</w:t>
            </w:r>
          </w:p>
          <w:p w14:paraId="452E32F4" w14:textId="77777777" w:rsidR="009806A3" w:rsidRPr="00986737" w:rsidRDefault="009806A3" w:rsidP="005E1040">
            <w:pPr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ul. Jelenia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659A54" w14:textId="77777777" w:rsidR="009806A3" w:rsidRPr="00986737" w:rsidRDefault="009806A3" w:rsidP="005E104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70-791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DE3A45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21 060.00 zł</w:t>
            </w:r>
          </w:p>
        </w:tc>
      </w:tr>
      <w:tr w:rsidR="009806A3" w:rsidRPr="00BB547B" w14:paraId="756229D1" w14:textId="77777777" w:rsidTr="008E2CA8">
        <w:tc>
          <w:tcPr>
            <w:tcW w:w="1276" w:type="dxa"/>
            <w:shd w:val="clear" w:color="auto" w:fill="auto"/>
            <w:vAlign w:val="center"/>
          </w:tcPr>
          <w:p w14:paraId="52CAA9D1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E1A2E6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14:paraId="42332194" w14:textId="77777777" w:rsidR="009806A3" w:rsidRPr="00986737" w:rsidRDefault="009806A3" w:rsidP="005E104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 xml:space="preserve">Zimmer </w:t>
            </w:r>
            <w:proofErr w:type="spellStart"/>
            <w:r w:rsidRPr="009806A3">
              <w:rPr>
                <w:rFonts w:ascii="Arial" w:hAnsi="Arial" w:cs="Arial"/>
                <w:sz w:val="24"/>
                <w:szCs w:val="24"/>
              </w:rPr>
              <w:t>Biomet</w:t>
            </w:r>
            <w:proofErr w:type="spellEnd"/>
            <w:r w:rsidRPr="009806A3">
              <w:rPr>
                <w:rFonts w:ascii="Arial" w:hAnsi="Arial" w:cs="Arial"/>
                <w:sz w:val="24"/>
                <w:szCs w:val="24"/>
              </w:rPr>
              <w:t xml:space="preserve"> Polska Sp. </w:t>
            </w:r>
            <w:proofErr w:type="spellStart"/>
            <w:r w:rsidRPr="009806A3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9806A3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E9C044E" w14:textId="77777777" w:rsidR="009806A3" w:rsidRPr="00986737" w:rsidRDefault="009806A3" w:rsidP="005E1040">
            <w:pPr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5E0080" w14:textId="77777777" w:rsidR="009806A3" w:rsidRPr="00986737" w:rsidRDefault="009806A3" w:rsidP="005E104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45F202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798 095.16 zł</w:t>
            </w:r>
          </w:p>
        </w:tc>
      </w:tr>
      <w:tr w:rsidR="009806A3" w:rsidRPr="00BB547B" w14:paraId="6C985DF0" w14:textId="77777777" w:rsidTr="008E2CA8">
        <w:tc>
          <w:tcPr>
            <w:tcW w:w="1276" w:type="dxa"/>
            <w:shd w:val="clear" w:color="auto" w:fill="auto"/>
            <w:vAlign w:val="center"/>
          </w:tcPr>
          <w:p w14:paraId="51EB27D8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64591E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14:paraId="35BBB0F6" w14:textId="77777777" w:rsidR="009806A3" w:rsidRPr="00986737" w:rsidRDefault="009806A3" w:rsidP="005E104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 xml:space="preserve">Zimmer </w:t>
            </w:r>
            <w:proofErr w:type="spellStart"/>
            <w:r w:rsidRPr="009806A3">
              <w:rPr>
                <w:rFonts w:ascii="Arial" w:hAnsi="Arial" w:cs="Arial"/>
                <w:sz w:val="24"/>
                <w:szCs w:val="24"/>
              </w:rPr>
              <w:t>Biomet</w:t>
            </w:r>
            <w:proofErr w:type="spellEnd"/>
            <w:r w:rsidRPr="009806A3">
              <w:rPr>
                <w:rFonts w:ascii="Arial" w:hAnsi="Arial" w:cs="Arial"/>
                <w:sz w:val="24"/>
                <w:szCs w:val="24"/>
              </w:rPr>
              <w:t xml:space="preserve"> Polska Sp. </w:t>
            </w:r>
            <w:proofErr w:type="spellStart"/>
            <w:r w:rsidRPr="009806A3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9806A3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C8097C5" w14:textId="77777777" w:rsidR="009806A3" w:rsidRPr="00986737" w:rsidRDefault="009806A3" w:rsidP="005E1040">
            <w:pPr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4B4891" w14:textId="77777777" w:rsidR="009806A3" w:rsidRPr="00986737" w:rsidRDefault="009806A3" w:rsidP="005E104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F2BC103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105 682.32 zł</w:t>
            </w:r>
          </w:p>
        </w:tc>
      </w:tr>
      <w:tr w:rsidR="009806A3" w:rsidRPr="00BB547B" w14:paraId="75682BEF" w14:textId="77777777" w:rsidTr="008E2CA8">
        <w:tc>
          <w:tcPr>
            <w:tcW w:w="1276" w:type="dxa"/>
            <w:shd w:val="clear" w:color="auto" w:fill="auto"/>
            <w:vAlign w:val="center"/>
          </w:tcPr>
          <w:p w14:paraId="2C58B5D4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444062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14:paraId="6F66DC8B" w14:textId="77777777" w:rsidR="009806A3" w:rsidRPr="00986737" w:rsidRDefault="009806A3" w:rsidP="005E104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BIOVICO SP. Z O.O.</w:t>
            </w:r>
          </w:p>
          <w:p w14:paraId="5827C4BE" w14:textId="77777777" w:rsidR="009806A3" w:rsidRPr="00986737" w:rsidRDefault="009806A3" w:rsidP="005E1040">
            <w:pPr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ul. Hutnicza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15/B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B39DCB" w14:textId="77777777" w:rsidR="009806A3" w:rsidRPr="00986737" w:rsidRDefault="009806A3" w:rsidP="005E104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81-061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Gdynia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DB93661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72 090.00 zł</w:t>
            </w:r>
          </w:p>
        </w:tc>
      </w:tr>
      <w:tr w:rsidR="009806A3" w:rsidRPr="00BB547B" w14:paraId="4FC14B6B" w14:textId="77777777" w:rsidTr="008E2CA8">
        <w:tc>
          <w:tcPr>
            <w:tcW w:w="1276" w:type="dxa"/>
            <w:shd w:val="clear" w:color="auto" w:fill="auto"/>
            <w:vAlign w:val="center"/>
          </w:tcPr>
          <w:p w14:paraId="386A640A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8CA2FB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14:paraId="02555EBD" w14:textId="77777777" w:rsidR="009806A3" w:rsidRPr="00986737" w:rsidRDefault="009806A3" w:rsidP="005E104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20202D30" w14:textId="77777777" w:rsidR="009806A3" w:rsidRPr="00986737" w:rsidRDefault="009806A3" w:rsidP="005E104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806A3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724A95" w14:textId="77777777" w:rsidR="009806A3" w:rsidRPr="00986737" w:rsidRDefault="009806A3" w:rsidP="005E104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4A3ECD3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35 640.00 zł</w:t>
            </w:r>
          </w:p>
        </w:tc>
      </w:tr>
      <w:tr w:rsidR="009806A3" w:rsidRPr="00BB547B" w14:paraId="24CDD05E" w14:textId="77777777" w:rsidTr="008E2CA8">
        <w:tc>
          <w:tcPr>
            <w:tcW w:w="1276" w:type="dxa"/>
            <w:shd w:val="clear" w:color="auto" w:fill="auto"/>
            <w:vAlign w:val="center"/>
          </w:tcPr>
          <w:p w14:paraId="45772FF2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773C39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14:paraId="614DF9FF" w14:textId="77777777" w:rsidR="009806A3" w:rsidRPr="00986737" w:rsidRDefault="009806A3" w:rsidP="005E104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077C9AAF" w14:textId="77777777" w:rsidR="009806A3" w:rsidRPr="00986737" w:rsidRDefault="009806A3" w:rsidP="005E104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806A3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46E664" w14:textId="77777777" w:rsidR="009806A3" w:rsidRPr="00986737" w:rsidRDefault="009806A3" w:rsidP="005E104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5017AB9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3 564.00 zł</w:t>
            </w:r>
          </w:p>
        </w:tc>
      </w:tr>
      <w:tr w:rsidR="009806A3" w:rsidRPr="00BB547B" w14:paraId="6D9C3C9C" w14:textId="77777777" w:rsidTr="008E2CA8">
        <w:tc>
          <w:tcPr>
            <w:tcW w:w="1276" w:type="dxa"/>
            <w:shd w:val="clear" w:color="auto" w:fill="auto"/>
            <w:vAlign w:val="center"/>
          </w:tcPr>
          <w:p w14:paraId="06BF72BB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A11578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4394" w:type="dxa"/>
            <w:shd w:val="clear" w:color="auto" w:fill="auto"/>
          </w:tcPr>
          <w:p w14:paraId="33C19CDF" w14:textId="77777777" w:rsidR="009806A3" w:rsidRPr="00986737" w:rsidRDefault="009806A3" w:rsidP="005E104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25ABEFA7" w14:textId="77777777" w:rsidR="009806A3" w:rsidRPr="00986737" w:rsidRDefault="009806A3" w:rsidP="005E104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806A3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15AEF0" w14:textId="77777777" w:rsidR="009806A3" w:rsidRPr="00986737" w:rsidRDefault="009806A3" w:rsidP="005E104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AE4FBC9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22 464.00 zł</w:t>
            </w:r>
          </w:p>
        </w:tc>
      </w:tr>
      <w:tr w:rsidR="009806A3" w:rsidRPr="00BB547B" w14:paraId="3268B50F" w14:textId="77777777" w:rsidTr="008E2CA8">
        <w:tc>
          <w:tcPr>
            <w:tcW w:w="1276" w:type="dxa"/>
            <w:shd w:val="clear" w:color="auto" w:fill="auto"/>
            <w:vAlign w:val="center"/>
          </w:tcPr>
          <w:p w14:paraId="1DCE30C6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31D867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14:paraId="35478AEF" w14:textId="77777777" w:rsidR="009806A3" w:rsidRPr="00986737" w:rsidRDefault="009806A3" w:rsidP="005E104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"</w:t>
            </w:r>
            <w:proofErr w:type="spellStart"/>
            <w:r w:rsidRPr="009806A3">
              <w:rPr>
                <w:rFonts w:ascii="Arial" w:hAnsi="Arial" w:cs="Arial"/>
                <w:sz w:val="24"/>
                <w:szCs w:val="24"/>
              </w:rPr>
              <w:t>ChM"sp</w:t>
            </w:r>
            <w:proofErr w:type="spellEnd"/>
            <w:r w:rsidRPr="009806A3">
              <w:rPr>
                <w:rFonts w:ascii="Arial" w:hAnsi="Arial" w:cs="Arial"/>
                <w:sz w:val="24"/>
                <w:szCs w:val="24"/>
              </w:rPr>
              <w:t>. z o.o.</w:t>
            </w:r>
          </w:p>
          <w:p w14:paraId="14A9D06A" w14:textId="77777777" w:rsidR="009806A3" w:rsidRPr="00986737" w:rsidRDefault="009806A3" w:rsidP="005E1040">
            <w:pPr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Lewickie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3b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AD20F6" w14:textId="77777777" w:rsidR="009806A3" w:rsidRPr="00986737" w:rsidRDefault="009806A3" w:rsidP="005E104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16-061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06A3">
              <w:rPr>
                <w:rFonts w:ascii="Arial" w:hAnsi="Arial" w:cs="Arial"/>
                <w:sz w:val="24"/>
                <w:szCs w:val="24"/>
              </w:rPr>
              <w:t>Juchnowiec Kościelny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9D66EE1" w14:textId="77777777" w:rsidR="009806A3" w:rsidRPr="00986737" w:rsidRDefault="009806A3" w:rsidP="005E104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06A3">
              <w:rPr>
                <w:rFonts w:ascii="Arial" w:hAnsi="Arial" w:cs="Arial"/>
                <w:sz w:val="24"/>
                <w:szCs w:val="24"/>
              </w:rPr>
              <w:t>23 760.00 zł</w:t>
            </w:r>
          </w:p>
        </w:tc>
      </w:tr>
    </w:tbl>
    <w:p w14:paraId="75F6DC15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EC3B5" w14:textId="77777777" w:rsidR="00B464EF" w:rsidRDefault="00B464EF">
      <w:r>
        <w:separator/>
      </w:r>
    </w:p>
  </w:endnote>
  <w:endnote w:type="continuationSeparator" w:id="0">
    <w:p w14:paraId="21EC660C" w14:textId="77777777" w:rsidR="00B464EF" w:rsidRDefault="00B46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70E2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17F39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8C751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772DCE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6533E4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5C63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A1E959" w14:textId="77777777" w:rsidR="009F189D" w:rsidRDefault="009F189D">
    <w:pPr>
      <w:pStyle w:val="Stopka"/>
      <w:tabs>
        <w:tab w:val="clear" w:pos="4536"/>
      </w:tabs>
      <w:jc w:val="center"/>
    </w:pPr>
  </w:p>
  <w:p w14:paraId="5C81CC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4DEB6" w14:textId="77777777" w:rsidR="00B464EF" w:rsidRDefault="00B464EF">
      <w:r>
        <w:separator/>
      </w:r>
    </w:p>
  </w:footnote>
  <w:footnote w:type="continuationSeparator" w:id="0">
    <w:p w14:paraId="1507156D" w14:textId="77777777" w:rsidR="00B464EF" w:rsidRDefault="00B46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CF307" w14:textId="77777777" w:rsidR="009806A3" w:rsidRDefault="009806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471AA" w14:textId="77777777" w:rsidR="009806A3" w:rsidRDefault="009806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97ACE" w14:textId="77777777" w:rsidR="009806A3" w:rsidRDefault="009806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64E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E2CA8"/>
    <w:rsid w:val="009806A3"/>
    <w:rsid w:val="00986737"/>
    <w:rsid w:val="009D19BD"/>
    <w:rsid w:val="009F189D"/>
    <w:rsid w:val="00A80738"/>
    <w:rsid w:val="00B464E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ACFF10"/>
  <w15:chartTrackingRefBased/>
  <w15:docId w15:val="{CD26DBB5-9526-44E5-910E-C7848AA94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3</Pages>
  <Words>325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2024-10-08T11:59:00Z</dcterms:created>
  <dcterms:modified xsi:type="dcterms:W3CDTF">2024-10-08T12:10:00Z</dcterms:modified>
</cp:coreProperties>
</file>