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15CA56" w14:textId="77777777" w:rsidR="00FB7F50" w:rsidRPr="002245BE" w:rsidRDefault="0023417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3417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34173">
        <w:rPr>
          <w:sz w:val="22"/>
          <w:szCs w:val="22"/>
        </w:rPr>
        <w:t>2024-10-08</w:t>
      </w:r>
    </w:p>
    <w:p w14:paraId="36000FA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B6514F1" w14:textId="77777777" w:rsidR="00234173" w:rsidRPr="00234173" w:rsidRDefault="00234173" w:rsidP="00FB7F50">
      <w:pPr>
        <w:spacing w:after="40"/>
        <w:rPr>
          <w:b/>
          <w:bCs/>
          <w:sz w:val="22"/>
          <w:szCs w:val="22"/>
        </w:rPr>
      </w:pPr>
      <w:r w:rsidRPr="00234173">
        <w:rPr>
          <w:b/>
          <w:bCs/>
          <w:sz w:val="22"/>
          <w:szCs w:val="22"/>
        </w:rPr>
        <w:t>Akademia Górniczo - Hutnicza</w:t>
      </w:r>
    </w:p>
    <w:p w14:paraId="2FE13FE3" w14:textId="77777777" w:rsidR="00234173" w:rsidRPr="00234173" w:rsidRDefault="00234173" w:rsidP="00FB7F50">
      <w:pPr>
        <w:spacing w:after="40"/>
        <w:rPr>
          <w:b/>
          <w:bCs/>
          <w:sz w:val="22"/>
          <w:szCs w:val="22"/>
        </w:rPr>
      </w:pPr>
      <w:r w:rsidRPr="00234173">
        <w:rPr>
          <w:b/>
          <w:bCs/>
          <w:sz w:val="22"/>
          <w:szCs w:val="22"/>
        </w:rPr>
        <w:t>im. Stanisława Staszica w Krakowie</w:t>
      </w:r>
    </w:p>
    <w:p w14:paraId="6F5CB53D" w14:textId="77777777" w:rsidR="00FB7F50" w:rsidRPr="002245BE" w:rsidRDefault="00234173" w:rsidP="00FB7F50">
      <w:pPr>
        <w:spacing w:after="40"/>
        <w:rPr>
          <w:b/>
          <w:bCs/>
          <w:sz w:val="22"/>
          <w:szCs w:val="22"/>
        </w:rPr>
      </w:pPr>
      <w:r w:rsidRPr="00234173">
        <w:rPr>
          <w:b/>
          <w:bCs/>
          <w:sz w:val="22"/>
          <w:szCs w:val="22"/>
        </w:rPr>
        <w:t>Dział Zamówień Publicznych</w:t>
      </w:r>
    </w:p>
    <w:p w14:paraId="52A1D3D4" w14:textId="77777777" w:rsidR="00FB7F50" w:rsidRPr="002245BE" w:rsidRDefault="00234173" w:rsidP="00FB7F50">
      <w:pPr>
        <w:rPr>
          <w:sz w:val="22"/>
          <w:szCs w:val="22"/>
        </w:rPr>
      </w:pPr>
      <w:r w:rsidRPr="0023417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34173">
        <w:rPr>
          <w:sz w:val="22"/>
          <w:szCs w:val="22"/>
        </w:rPr>
        <w:t>30</w:t>
      </w:r>
    </w:p>
    <w:p w14:paraId="254850CC" w14:textId="77777777" w:rsidR="00FB7F50" w:rsidRPr="002245BE" w:rsidRDefault="00234173" w:rsidP="00FB7F50">
      <w:pPr>
        <w:rPr>
          <w:sz w:val="22"/>
          <w:szCs w:val="22"/>
        </w:rPr>
      </w:pPr>
      <w:r w:rsidRPr="0023417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34173">
        <w:rPr>
          <w:sz w:val="22"/>
          <w:szCs w:val="22"/>
        </w:rPr>
        <w:t>Kraków</w:t>
      </w:r>
    </w:p>
    <w:p w14:paraId="6250615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0B378D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34173" w:rsidRPr="00607F9B" w14:paraId="54BD9D17" w14:textId="77777777" w:rsidTr="001C01ED">
        <w:trPr>
          <w:trHeight w:val="638"/>
        </w:trPr>
        <w:tc>
          <w:tcPr>
            <w:tcW w:w="959" w:type="dxa"/>
            <w:shd w:val="clear" w:color="auto" w:fill="auto"/>
          </w:tcPr>
          <w:p w14:paraId="40306E7B" w14:textId="77777777" w:rsidR="00234173" w:rsidRPr="00607F9B" w:rsidRDefault="00234173" w:rsidP="001C01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0B475E" w14:textId="2D8B87E0" w:rsidR="00234173" w:rsidRPr="00607F9B" w:rsidRDefault="00234173" w:rsidP="001C01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3417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3417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A441E5">
              <w:rPr>
                <w:b/>
                <w:bCs/>
                <w:sz w:val="22"/>
                <w:szCs w:val="22"/>
              </w:rPr>
              <w:t>D</w:t>
            </w:r>
            <w:r w:rsidRPr="00234173">
              <w:rPr>
                <w:b/>
                <w:bCs/>
                <w:sz w:val="22"/>
                <w:szCs w:val="22"/>
              </w:rPr>
              <w:t>ostawa przełącznika zarządzanego ze sprzętowym wsparciem protokołu PTP - DE-dzp.272-531/24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9406130" w14:textId="5CE85D9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34173" w14:paraId="6DD42885" w14:textId="77777777" w:rsidTr="001C01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5DD1C26" w14:textId="77777777" w:rsidR="00234173" w:rsidRPr="00D26ED6" w:rsidRDefault="00234173" w:rsidP="001C01E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34173">
              <w:rPr>
                <w:b/>
                <w:sz w:val="22"/>
                <w:szCs w:val="22"/>
              </w:rPr>
              <w:t>ForIP</w:t>
            </w:r>
            <w:proofErr w:type="spellEnd"/>
            <w:r w:rsidRPr="00234173">
              <w:rPr>
                <w:b/>
                <w:sz w:val="22"/>
                <w:szCs w:val="22"/>
              </w:rPr>
              <w:t xml:space="preserve"> Spółka z o.o.</w:t>
            </w:r>
          </w:p>
          <w:p w14:paraId="0E8D89A4" w14:textId="77777777" w:rsidR="00234173" w:rsidRPr="009F0E5C" w:rsidRDefault="00234173" w:rsidP="001C01ED">
            <w:pPr>
              <w:jc w:val="both"/>
              <w:rPr>
                <w:bCs/>
                <w:sz w:val="22"/>
                <w:szCs w:val="22"/>
              </w:rPr>
            </w:pPr>
            <w:r w:rsidRPr="00234173">
              <w:rPr>
                <w:bCs/>
                <w:sz w:val="22"/>
                <w:szCs w:val="22"/>
              </w:rPr>
              <w:t>Juliusza Słowackiego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34173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E61604" w14:textId="77777777" w:rsidR="00234173" w:rsidRPr="009F0E5C" w:rsidRDefault="00234173" w:rsidP="001C01ED">
            <w:pPr>
              <w:jc w:val="both"/>
              <w:rPr>
                <w:bCs/>
                <w:sz w:val="22"/>
                <w:szCs w:val="22"/>
              </w:rPr>
            </w:pPr>
            <w:r w:rsidRPr="00234173">
              <w:rPr>
                <w:bCs/>
                <w:sz w:val="22"/>
                <w:szCs w:val="22"/>
              </w:rPr>
              <w:t>41-800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34173">
              <w:rPr>
                <w:bCs/>
                <w:sz w:val="22"/>
                <w:szCs w:val="22"/>
              </w:rPr>
              <w:t>Zabrze</w:t>
            </w:r>
          </w:p>
          <w:p w14:paraId="23E7958F" w14:textId="77777777" w:rsidR="00234173" w:rsidRPr="00D26ED6" w:rsidRDefault="00234173" w:rsidP="001C01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615D54" w14:textId="77777777" w:rsidR="00234173" w:rsidRDefault="00234173" w:rsidP="001C01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34173">
              <w:rPr>
                <w:sz w:val="22"/>
                <w:szCs w:val="22"/>
              </w:rPr>
              <w:t xml:space="preserve">dostawa przełącznika </w:t>
            </w:r>
            <w:proofErr w:type="spellStart"/>
            <w:r w:rsidRPr="00234173">
              <w:rPr>
                <w:sz w:val="22"/>
                <w:szCs w:val="22"/>
              </w:rPr>
              <w:t>zarządanego</w:t>
            </w:r>
            <w:proofErr w:type="spellEnd"/>
            <w:r w:rsidRPr="00234173">
              <w:rPr>
                <w:sz w:val="22"/>
                <w:szCs w:val="22"/>
              </w:rPr>
              <w:t xml:space="preserve"> ze sprzętowym wsparciem protokołu PTP - DE-dzp.272-531/24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04612D7" w14:textId="77777777" w:rsidR="00234173" w:rsidRPr="00D26ED6" w:rsidRDefault="00234173" w:rsidP="001C01E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34173">
              <w:rPr>
                <w:b/>
                <w:sz w:val="22"/>
                <w:szCs w:val="22"/>
              </w:rPr>
              <w:t>15 670.20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B4DAC33" w14:textId="77777777" w:rsidR="00234173" w:rsidRDefault="00234173" w:rsidP="001C01E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F236A3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98A874F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CAF334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84ED62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37B5CB5" w14:textId="77777777" w:rsidR="002B6761" w:rsidRPr="008567C7" w:rsidRDefault="0023417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17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EA055DB" w14:textId="77777777" w:rsidR="002B6761" w:rsidRPr="008567C7" w:rsidRDefault="0023417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173">
              <w:rPr>
                <w:rFonts w:ascii="Times New Roman" w:hAnsi="Times New Roman" w:cs="Times New Roman"/>
                <w:bCs/>
                <w:sz w:val="18"/>
                <w:szCs w:val="18"/>
              </w:rPr>
              <w:t>Dodatkowe profile</w:t>
            </w:r>
          </w:p>
        </w:tc>
        <w:tc>
          <w:tcPr>
            <w:tcW w:w="1134" w:type="dxa"/>
            <w:vAlign w:val="center"/>
          </w:tcPr>
          <w:p w14:paraId="180AA50D" w14:textId="77777777" w:rsidR="002B6761" w:rsidRPr="008567C7" w:rsidRDefault="0023417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173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6B6AAC2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5C2CF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936BC7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3E8803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34173" w:rsidRPr="008567C7" w14:paraId="517B75DF" w14:textId="77777777" w:rsidTr="001C01ED">
        <w:tc>
          <w:tcPr>
            <w:tcW w:w="709" w:type="dxa"/>
            <w:vAlign w:val="center"/>
          </w:tcPr>
          <w:p w14:paraId="72759B51" w14:textId="77777777" w:rsidR="00234173" w:rsidRPr="008567C7" w:rsidRDefault="00234173" w:rsidP="001C0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17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4D4666B" w14:textId="77777777" w:rsidR="00234173" w:rsidRPr="002B6761" w:rsidRDefault="00234173" w:rsidP="001C01E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34173">
              <w:rPr>
                <w:rFonts w:ascii="Times New Roman" w:hAnsi="Times New Roman" w:cs="Times New Roman"/>
                <w:b/>
                <w:sz w:val="18"/>
                <w:szCs w:val="18"/>
              </w:rPr>
              <w:t>ForIP</w:t>
            </w:r>
            <w:proofErr w:type="spellEnd"/>
            <w:r w:rsidRPr="0023417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o.o.</w:t>
            </w:r>
          </w:p>
          <w:p w14:paraId="0369D13F" w14:textId="77777777" w:rsidR="00234173" w:rsidRPr="008567C7" w:rsidRDefault="00234173" w:rsidP="001C01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173">
              <w:rPr>
                <w:rFonts w:ascii="Times New Roman" w:hAnsi="Times New Roman" w:cs="Times New Roman"/>
                <w:bCs/>
                <w:sz w:val="18"/>
                <w:szCs w:val="18"/>
              </w:rPr>
              <w:t>Juliusza Słowackiego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417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D8CFE1C" w14:textId="77777777" w:rsidR="00234173" w:rsidRPr="001B7815" w:rsidRDefault="00234173" w:rsidP="001C01E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173">
              <w:rPr>
                <w:rFonts w:ascii="Times New Roman" w:hAnsi="Times New Roman" w:cs="Times New Roman"/>
                <w:bCs/>
                <w:sz w:val="18"/>
                <w:szCs w:val="18"/>
              </w:rPr>
              <w:t>41-800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4173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</w:tc>
        <w:tc>
          <w:tcPr>
            <w:tcW w:w="1134" w:type="dxa"/>
            <w:vAlign w:val="center"/>
          </w:tcPr>
          <w:p w14:paraId="74FD2FB1" w14:textId="77777777" w:rsidR="00234173" w:rsidRPr="008567C7" w:rsidRDefault="00234173" w:rsidP="001C0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17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01B89FF" w14:textId="77777777" w:rsidR="00234173" w:rsidRPr="008567C7" w:rsidRDefault="00234173" w:rsidP="001C0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17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2B89B64F" w14:textId="77777777" w:rsidR="00234173" w:rsidRPr="008567C7" w:rsidRDefault="00234173" w:rsidP="001C0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17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D23B0CA" w14:textId="77777777" w:rsidR="00234173" w:rsidRPr="008567C7" w:rsidRDefault="00234173" w:rsidP="001C0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422926" w14:textId="77777777" w:rsidR="00234173" w:rsidRPr="008567C7" w:rsidRDefault="00234173" w:rsidP="001C0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E3162A2" w14:textId="77777777" w:rsidR="00234173" w:rsidRPr="008567C7" w:rsidRDefault="00234173" w:rsidP="001C0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7A1B3CC" w14:textId="77777777" w:rsidR="00234173" w:rsidRPr="008567C7" w:rsidRDefault="00234173" w:rsidP="001C0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17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865C0E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2A6566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24D8A4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DFB01" w14:textId="77777777" w:rsidR="004F7970" w:rsidRDefault="004F7970">
      <w:r>
        <w:separator/>
      </w:r>
    </w:p>
  </w:endnote>
  <w:endnote w:type="continuationSeparator" w:id="0">
    <w:p w14:paraId="6F16D6D2" w14:textId="77777777" w:rsidR="004F7970" w:rsidRDefault="004F7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896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3A7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0ACAA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0C47A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61D5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F49E3" w14:textId="77777777" w:rsidR="004F7970" w:rsidRDefault="004F7970">
      <w:r>
        <w:separator/>
      </w:r>
    </w:p>
  </w:footnote>
  <w:footnote w:type="continuationSeparator" w:id="0">
    <w:p w14:paraId="5236A6B3" w14:textId="77777777" w:rsidR="004F7970" w:rsidRDefault="004F7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9280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3AA7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4E52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970"/>
    <w:rsid w:val="00005838"/>
    <w:rsid w:val="00022322"/>
    <w:rsid w:val="00042497"/>
    <w:rsid w:val="000C1E6F"/>
    <w:rsid w:val="000E4E56"/>
    <w:rsid w:val="001A1468"/>
    <w:rsid w:val="001B7815"/>
    <w:rsid w:val="001C31ED"/>
    <w:rsid w:val="0023417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7970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41E5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CF2006"/>
  <w15:chartTrackingRefBased/>
  <w15:docId w15:val="{4547499B-D9B0-45E4-A484-2E22F782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2024-10-08T11:51:00Z</cp:lastPrinted>
  <dcterms:created xsi:type="dcterms:W3CDTF">2024-10-08T11:51:00Z</dcterms:created>
  <dcterms:modified xsi:type="dcterms:W3CDTF">2024-10-08T11:51:00Z</dcterms:modified>
</cp:coreProperties>
</file>