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E39D81" w14:textId="77777777" w:rsidR="009165A6" w:rsidRPr="00AF77A5" w:rsidRDefault="009165A6" w:rsidP="009165A6">
      <w:pPr>
        <w:pStyle w:val="Nagwek3"/>
        <w:jc w:val="right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b w:val="0"/>
          <w:sz w:val="20"/>
          <w:szCs w:val="20"/>
        </w:rPr>
        <w:tab/>
      </w:r>
      <w:r w:rsidRPr="00AF77A5">
        <w:rPr>
          <w:rFonts w:ascii="Verdana" w:hAnsi="Verdana"/>
          <w:b w:val="0"/>
          <w:sz w:val="20"/>
          <w:szCs w:val="20"/>
        </w:rPr>
        <w:tab/>
      </w:r>
      <w:r w:rsidRPr="00AF77A5">
        <w:rPr>
          <w:rFonts w:ascii="Verdana" w:hAnsi="Verdana"/>
          <w:b w:val="0"/>
          <w:sz w:val="20"/>
          <w:szCs w:val="20"/>
        </w:rPr>
        <w:tab/>
      </w:r>
      <w:r w:rsidRPr="00AF77A5">
        <w:rPr>
          <w:rFonts w:ascii="Verdana" w:hAnsi="Verdana"/>
          <w:b w:val="0"/>
          <w:sz w:val="20"/>
          <w:szCs w:val="20"/>
        </w:rPr>
        <w:tab/>
      </w:r>
      <w:r w:rsidRPr="00AF77A5">
        <w:rPr>
          <w:rFonts w:ascii="Verdana" w:hAnsi="Verdana"/>
          <w:b w:val="0"/>
          <w:sz w:val="20"/>
          <w:szCs w:val="20"/>
        </w:rPr>
        <w:tab/>
      </w:r>
      <w:r w:rsidRPr="00AF77A5">
        <w:rPr>
          <w:rFonts w:ascii="Verdana" w:hAnsi="Verdana"/>
          <w:b w:val="0"/>
          <w:sz w:val="20"/>
          <w:szCs w:val="20"/>
        </w:rPr>
        <w:tab/>
      </w:r>
      <w:r w:rsidRPr="00AF77A5">
        <w:rPr>
          <w:rFonts w:ascii="Verdana" w:hAnsi="Verdana"/>
          <w:b w:val="0"/>
          <w:sz w:val="20"/>
          <w:szCs w:val="20"/>
        </w:rPr>
        <w:tab/>
      </w:r>
      <w:r w:rsidRPr="00AF77A5">
        <w:rPr>
          <w:rFonts w:ascii="Verdana" w:hAnsi="Verdana"/>
          <w:sz w:val="20"/>
          <w:szCs w:val="20"/>
        </w:rPr>
        <w:t>Załącznik nr 1</w:t>
      </w:r>
    </w:p>
    <w:p w14:paraId="191E3B27" w14:textId="77777777" w:rsidR="009165A6" w:rsidRPr="00AF77A5" w:rsidRDefault="009165A6" w:rsidP="009165A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AF77A5">
        <w:rPr>
          <w:rFonts w:ascii="Verdana" w:hAnsi="Verdana"/>
          <w:b/>
          <w:sz w:val="20"/>
          <w:szCs w:val="20"/>
        </w:rPr>
        <w:t>FORMULARZ OFERTY</w:t>
      </w:r>
    </w:p>
    <w:p w14:paraId="37D0001D" w14:textId="77777777" w:rsidR="009165A6" w:rsidRPr="00AF77A5" w:rsidRDefault="009165A6" w:rsidP="009165A6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1A1342C" w14:textId="77777777" w:rsidR="009165A6" w:rsidRPr="00AF77A5" w:rsidRDefault="009165A6" w:rsidP="009165A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05B5B71" w14:textId="77777777" w:rsidR="009165A6" w:rsidRPr="00AF77A5" w:rsidRDefault="009165A6" w:rsidP="009165A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>FORMA PROWADZONEJ DZIAŁALNOŚCI: .....................................................</w:t>
      </w:r>
    </w:p>
    <w:p w14:paraId="2BCFE7A0" w14:textId="77777777" w:rsidR="009165A6" w:rsidRPr="00AF77A5" w:rsidRDefault="009165A6" w:rsidP="009165A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1F5BC57" w14:textId="77777777" w:rsidR="009165A6" w:rsidRPr="00AF77A5" w:rsidRDefault="009165A6" w:rsidP="009165A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2B473FEE" w14:textId="77777777" w:rsidR="009165A6" w:rsidRPr="00AF77A5" w:rsidRDefault="009165A6" w:rsidP="009165A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AF77A5">
        <w:rPr>
          <w:rFonts w:ascii="Verdana" w:hAnsi="Verdana"/>
          <w:sz w:val="20"/>
          <w:szCs w:val="20"/>
          <w:lang w:val="de-DE"/>
        </w:rPr>
        <w:t>TEL.</w:t>
      </w:r>
      <w:r w:rsidRPr="00AF77A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76C5DA2" w14:textId="77777777" w:rsidR="009165A6" w:rsidRPr="00AF77A5" w:rsidRDefault="009165A6" w:rsidP="009165A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AF77A5">
        <w:rPr>
          <w:rFonts w:ascii="Verdana" w:hAnsi="Verdana"/>
          <w:sz w:val="20"/>
          <w:szCs w:val="20"/>
          <w:lang w:val="de-DE"/>
        </w:rPr>
        <w:t xml:space="preserve">FAX </w:t>
      </w:r>
      <w:r w:rsidRPr="00AF77A5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4350F754" w14:textId="77777777" w:rsidR="009165A6" w:rsidRPr="00AF77A5" w:rsidRDefault="009165A6" w:rsidP="009165A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AF77A5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42D2570" w14:textId="77777777" w:rsidR="009165A6" w:rsidRPr="00AF77A5" w:rsidRDefault="009165A6" w:rsidP="009165A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AF77A5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301FDF3" w14:textId="77777777" w:rsidR="009165A6" w:rsidRPr="00AF77A5" w:rsidRDefault="009165A6" w:rsidP="009165A6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E7818F7" w14:textId="77777777" w:rsidR="009165A6" w:rsidRPr="00AF77A5" w:rsidRDefault="009165A6" w:rsidP="009165A6">
      <w:pPr>
        <w:spacing w:line="360" w:lineRule="auto"/>
        <w:rPr>
          <w:rFonts w:ascii="Verdana" w:hAnsi="Verdana"/>
          <w:sz w:val="20"/>
          <w:szCs w:val="20"/>
        </w:rPr>
      </w:pPr>
      <w:r w:rsidRPr="00AF77A5">
        <w:rPr>
          <w:rFonts w:ascii="Verdana" w:hAnsi="Verdana"/>
          <w:sz w:val="20"/>
          <w:szCs w:val="20"/>
        </w:rPr>
        <w:t>Do: Nazwa i siedziba Zamawiającego:</w:t>
      </w:r>
    </w:p>
    <w:p w14:paraId="00626C5D" w14:textId="77777777" w:rsidR="009165A6" w:rsidRPr="00AF77A5" w:rsidRDefault="009165A6" w:rsidP="009165A6">
      <w:pPr>
        <w:ind w:right="-110"/>
        <w:rPr>
          <w:rFonts w:ascii="Verdana" w:hAnsi="Verdana"/>
          <w:b/>
          <w:sz w:val="20"/>
          <w:szCs w:val="20"/>
        </w:rPr>
      </w:pPr>
      <w:r w:rsidRPr="00AF77A5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5AE3DAD7" w14:textId="77777777" w:rsidR="009165A6" w:rsidRPr="00AF77A5" w:rsidRDefault="009165A6" w:rsidP="009165A6">
      <w:pPr>
        <w:ind w:right="-110"/>
        <w:rPr>
          <w:rFonts w:ascii="Verdana" w:hAnsi="Verdana"/>
          <w:b/>
          <w:sz w:val="20"/>
          <w:szCs w:val="20"/>
        </w:rPr>
      </w:pPr>
      <w:r w:rsidRPr="00AF77A5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724F46A4" w14:textId="77777777" w:rsidR="009165A6" w:rsidRPr="00AF77A5" w:rsidRDefault="009165A6" w:rsidP="009165A6">
      <w:pPr>
        <w:ind w:right="-110"/>
        <w:rPr>
          <w:rFonts w:ascii="Verdana" w:hAnsi="Verdana"/>
          <w:b/>
          <w:sz w:val="20"/>
          <w:szCs w:val="20"/>
        </w:rPr>
      </w:pPr>
      <w:r w:rsidRPr="00AF77A5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6655F650" w14:textId="77777777" w:rsidR="009165A6" w:rsidRPr="00AF77A5" w:rsidRDefault="009165A6" w:rsidP="009165A6">
      <w:pPr>
        <w:ind w:firstLine="3969"/>
        <w:rPr>
          <w:rFonts w:ascii="Verdana" w:hAnsi="Verdana"/>
          <w:b/>
          <w:sz w:val="20"/>
          <w:szCs w:val="20"/>
        </w:rPr>
      </w:pPr>
    </w:p>
    <w:p w14:paraId="0AD75B45" w14:textId="77777777" w:rsidR="009165A6" w:rsidRDefault="009165A6" w:rsidP="002C4937">
      <w:pPr>
        <w:widowControl w:val="0"/>
        <w:jc w:val="both"/>
        <w:rPr>
          <w:rFonts w:ascii="Verdana" w:hAnsi="Verdana"/>
          <w:sz w:val="18"/>
          <w:szCs w:val="18"/>
        </w:rPr>
      </w:pPr>
      <w:r w:rsidRPr="002C493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Pr="002C4937">
        <w:rPr>
          <w:rFonts w:ascii="Verdana" w:hAnsi="Verdana"/>
          <w:b/>
          <w:sz w:val="18"/>
          <w:szCs w:val="18"/>
        </w:rPr>
        <w:t xml:space="preserve">Wykonywanie remontu wraz z montażem klimatyzacji w apartamencie ŁK 3 w Ośrodku AGH w Łukęcinie ul. Leśna 3 - DE-dzp.272-550/24, </w:t>
      </w:r>
      <w:r w:rsidRPr="002C4937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722"/>
        <w:gridCol w:w="1276"/>
        <w:gridCol w:w="1552"/>
      </w:tblGrid>
      <w:tr w:rsidR="0072312D" w:rsidRPr="0072312D" w14:paraId="27EFD86B" w14:textId="77777777" w:rsidTr="0072312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731F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85191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/>
                <w:bCs/>
                <w:sz w:val="18"/>
                <w:szCs w:val="18"/>
              </w:rPr>
              <w:t>Cena netto</w:t>
            </w:r>
          </w:p>
          <w:p w14:paraId="295DF155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01290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/>
                <w:bCs/>
                <w:sz w:val="18"/>
                <w:szCs w:val="18"/>
              </w:rPr>
              <w:t>VAT 23%</w:t>
            </w:r>
          </w:p>
          <w:p w14:paraId="61D4D921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B762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/>
                <w:bCs/>
                <w:sz w:val="18"/>
                <w:szCs w:val="18"/>
              </w:rPr>
              <w:t>Cena brutto</w:t>
            </w:r>
          </w:p>
          <w:p w14:paraId="7379EFC2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/>
                <w:bCs/>
                <w:sz w:val="18"/>
                <w:szCs w:val="18"/>
              </w:rPr>
              <w:t>PLN</w:t>
            </w:r>
          </w:p>
        </w:tc>
      </w:tr>
      <w:tr w:rsidR="0072312D" w:rsidRPr="0072312D" w14:paraId="6FB780B6" w14:textId="77777777" w:rsidTr="0072312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E196" w14:textId="1FC263CF" w:rsidR="004976DE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 w:rsidRPr="004976DE">
              <w:rPr>
                <w:rFonts w:ascii="Verdana" w:hAnsi="Verdana"/>
                <w:b/>
                <w:bCs/>
                <w:iCs/>
                <w:sz w:val="18"/>
                <w:szCs w:val="18"/>
              </w:rPr>
              <w:t>Zadanie</w:t>
            </w:r>
            <w:r w:rsidRPr="0072312D">
              <w:rPr>
                <w:rFonts w:ascii="Verdana" w:hAnsi="Verdana"/>
                <w:b/>
                <w:bCs/>
                <w:iCs/>
                <w:sz w:val="18"/>
                <w:szCs w:val="18"/>
              </w:rPr>
              <w:t xml:space="preserve">  I</w:t>
            </w:r>
            <w:r w:rsidRPr="004976DE">
              <w:rPr>
                <w:rFonts w:ascii="Verdana" w:hAnsi="Verdana"/>
                <w:b/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07E5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8BD9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CB63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72312D" w:rsidRPr="0072312D" w14:paraId="4A16C6D9" w14:textId="77777777" w:rsidTr="00A32644">
        <w:trPr>
          <w:trHeight w:val="23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7E90" w14:textId="2E201495" w:rsidR="004976DE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 w:rsidRPr="004976DE">
              <w:rPr>
                <w:rFonts w:ascii="Verdana" w:hAnsi="Verdana"/>
                <w:b/>
                <w:bCs/>
                <w:iCs/>
                <w:sz w:val="18"/>
                <w:szCs w:val="18"/>
              </w:rPr>
              <w:t>Zadanie</w:t>
            </w:r>
            <w:r w:rsidRPr="0072312D">
              <w:rPr>
                <w:rFonts w:ascii="Verdana" w:hAnsi="Verdana"/>
                <w:b/>
                <w:bCs/>
                <w:iCs/>
                <w:sz w:val="18"/>
                <w:szCs w:val="18"/>
              </w:rPr>
              <w:t xml:space="preserve">  I</w:t>
            </w:r>
            <w:r w:rsidRPr="004976DE">
              <w:rPr>
                <w:rFonts w:ascii="Verdana" w:hAnsi="Verdana"/>
                <w:b/>
                <w:bCs/>
                <w:iCs/>
                <w:sz w:val="18"/>
                <w:szCs w:val="18"/>
              </w:rPr>
              <w:t>I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1607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01D4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C0273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72312D" w:rsidRPr="0072312D" w14:paraId="639E467E" w14:textId="77777777" w:rsidTr="0072312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D0B8" w14:textId="29558400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  <w:r w:rsidRPr="004976DE">
              <w:rPr>
                <w:rFonts w:ascii="Verdana" w:hAnsi="Verdana"/>
                <w:b/>
                <w:bCs/>
                <w:iCs/>
                <w:sz w:val="18"/>
                <w:szCs w:val="18"/>
              </w:rPr>
              <w:t>Zadanie</w:t>
            </w:r>
            <w:r w:rsidRPr="0072312D">
              <w:rPr>
                <w:rFonts w:ascii="Verdana" w:hAnsi="Verdana"/>
                <w:b/>
                <w:bCs/>
                <w:iCs/>
                <w:sz w:val="18"/>
                <w:szCs w:val="18"/>
              </w:rPr>
              <w:t xml:space="preserve">  I</w:t>
            </w:r>
            <w:r w:rsidRPr="004976DE">
              <w:rPr>
                <w:rFonts w:ascii="Verdana" w:hAnsi="Verdana"/>
                <w:b/>
                <w:bCs/>
                <w:iCs/>
                <w:sz w:val="18"/>
                <w:szCs w:val="18"/>
              </w:rPr>
              <w:t xml:space="preserve"> + Zadanie</w:t>
            </w:r>
            <w:r w:rsidRPr="0072312D">
              <w:rPr>
                <w:rFonts w:ascii="Verdana" w:hAnsi="Verdana"/>
                <w:b/>
                <w:bCs/>
                <w:iCs/>
                <w:sz w:val="18"/>
                <w:szCs w:val="18"/>
              </w:rPr>
              <w:t xml:space="preserve">  I</w:t>
            </w:r>
            <w:r w:rsidRPr="004976DE">
              <w:rPr>
                <w:rFonts w:ascii="Verdana" w:hAnsi="Verdana"/>
                <w:b/>
                <w:bCs/>
                <w:iCs/>
                <w:sz w:val="18"/>
                <w:szCs w:val="18"/>
              </w:rPr>
              <w:t>I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11F7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F297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7E18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4A033F91" w14:textId="77777777" w:rsidR="0072312D" w:rsidRPr="0072312D" w:rsidRDefault="0072312D" w:rsidP="0072312D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</w:p>
    <w:p w14:paraId="4F893372" w14:textId="77777777" w:rsidR="0072312D" w:rsidRPr="0072312D" w:rsidRDefault="0072312D" w:rsidP="0072312D">
      <w:pPr>
        <w:tabs>
          <w:tab w:val="left" w:pos="426"/>
        </w:tabs>
        <w:jc w:val="both"/>
        <w:rPr>
          <w:rFonts w:ascii="Verdana" w:hAnsi="Verdana"/>
          <w:i/>
          <w:iCs/>
          <w:sz w:val="18"/>
          <w:szCs w:val="18"/>
        </w:rPr>
      </w:pPr>
      <w:r w:rsidRPr="0072312D">
        <w:rPr>
          <w:rFonts w:ascii="Verdana" w:hAnsi="Verdana"/>
          <w:b/>
          <w:bCs/>
          <w:sz w:val="18"/>
          <w:szCs w:val="18"/>
        </w:rPr>
        <w:t xml:space="preserve">Termin realizacji umowy: </w:t>
      </w:r>
      <w:r w:rsidRPr="0072312D">
        <w:rPr>
          <w:rFonts w:ascii="Verdana" w:hAnsi="Verdana"/>
          <w:sz w:val="18"/>
          <w:szCs w:val="18"/>
        </w:rPr>
        <w:t xml:space="preserve">do 10 tygodni od daty podpisania umowy od daty zawarcia umowy, </w:t>
      </w:r>
      <w:r w:rsidRPr="0072312D">
        <w:rPr>
          <w:rFonts w:ascii="Verdana" w:hAnsi="Verdana"/>
          <w:i/>
          <w:iCs/>
          <w:sz w:val="18"/>
          <w:szCs w:val="18"/>
        </w:rPr>
        <w:t xml:space="preserve">w tym: </w:t>
      </w:r>
    </w:p>
    <w:p w14:paraId="6F29DF5B" w14:textId="516C416D" w:rsidR="0072312D" w:rsidRPr="0072312D" w:rsidRDefault="0072312D" w:rsidP="0072312D">
      <w:pPr>
        <w:numPr>
          <w:ilvl w:val="0"/>
          <w:numId w:val="11"/>
        </w:numPr>
        <w:tabs>
          <w:tab w:val="left" w:pos="426"/>
          <w:tab w:val="num" w:pos="851"/>
        </w:tabs>
        <w:jc w:val="both"/>
        <w:rPr>
          <w:rFonts w:ascii="Verdana" w:hAnsi="Verdana"/>
          <w:i/>
          <w:sz w:val="18"/>
          <w:szCs w:val="18"/>
        </w:rPr>
      </w:pPr>
      <w:r w:rsidRPr="0072312D">
        <w:rPr>
          <w:rFonts w:ascii="Verdana" w:hAnsi="Verdana"/>
          <w:i/>
          <w:sz w:val="18"/>
          <w:szCs w:val="18"/>
        </w:rPr>
        <w:t>Zadanie  I do 6 tygodni od podpisania umowy</w:t>
      </w:r>
    </w:p>
    <w:p w14:paraId="2F7E7F3A" w14:textId="37E1DEB7" w:rsidR="0072312D" w:rsidRPr="0072312D" w:rsidRDefault="0072312D" w:rsidP="0072312D">
      <w:pPr>
        <w:numPr>
          <w:ilvl w:val="0"/>
          <w:numId w:val="11"/>
        </w:numPr>
        <w:tabs>
          <w:tab w:val="left" w:pos="426"/>
          <w:tab w:val="num" w:pos="851"/>
        </w:tabs>
        <w:jc w:val="both"/>
        <w:rPr>
          <w:rFonts w:ascii="Verdana" w:hAnsi="Verdana"/>
          <w:i/>
          <w:sz w:val="18"/>
          <w:szCs w:val="18"/>
        </w:rPr>
      </w:pPr>
      <w:r w:rsidRPr="0072312D">
        <w:rPr>
          <w:rFonts w:ascii="Verdana" w:hAnsi="Verdana"/>
          <w:i/>
          <w:sz w:val="18"/>
          <w:szCs w:val="18"/>
        </w:rPr>
        <w:t>Zadanie II do 10 tygodni od podpisania umowy</w:t>
      </w:r>
      <w:r w:rsidRPr="0072312D">
        <w:rPr>
          <w:rFonts w:ascii="Verdana" w:hAnsi="Verdana"/>
          <w:iCs/>
          <w:sz w:val="18"/>
          <w:szCs w:val="18"/>
          <w:lang w:val="x-none"/>
        </w:rPr>
        <w:t>.</w:t>
      </w:r>
    </w:p>
    <w:p w14:paraId="22E3B1BC" w14:textId="77777777" w:rsidR="0072312D" w:rsidRPr="0072312D" w:rsidRDefault="0072312D" w:rsidP="0072312D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</w:p>
    <w:p w14:paraId="14262EB9" w14:textId="77777777" w:rsidR="0072312D" w:rsidRPr="0072312D" w:rsidRDefault="0072312D" w:rsidP="0072312D">
      <w:pPr>
        <w:tabs>
          <w:tab w:val="left" w:pos="426"/>
        </w:tabs>
        <w:jc w:val="both"/>
        <w:rPr>
          <w:rFonts w:ascii="Verdana" w:hAnsi="Verdana"/>
          <w:b/>
          <w:bCs/>
          <w:sz w:val="18"/>
          <w:szCs w:val="18"/>
        </w:rPr>
      </w:pPr>
      <w:r w:rsidRPr="0072312D">
        <w:rPr>
          <w:rFonts w:ascii="Verdana" w:hAnsi="Verdana"/>
          <w:b/>
          <w:bCs/>
          <w:sz w:val="18"/>
          <w:szCs w:val="18"/>
          <w:u w:val="single"/>
        </w:rPr>
        <w:t xml:space="preserve">Okres udzielonej gwarancji wynosi: </w:t>
      </w:r>
      <w:r w:rsidRPr="0072312D">
        <w:rPr>
          <w:rFonts w:ascii="Verdana" w:hAnsi="Verdana"/>
          <w:b/>
          <w:bCs/>
          <w:sz w:val="18"/>
          <w:szCs w:val="18"/>
        </w:rPr>
        <w:t xml:space="preserve">: …………………miesięcy, </w:t>
      </w:r>
    </w:p>
    <w:p w14:paraId="4FBCA37E" w14:textId="77777777" w:rsidR="0072312D" w:rsidRPr="0072312D" w:rsidRDefault="0072312D" w:rsidP="0072312D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72312D">
        <w:rPr>
          <w:rFonts w:ascii="Verdana" w:hAnsi="Verdana"/>
          <w:i/>
          <w:iCs/>
          <w:sz w:val="16"/>
          <w:szCs w:val="16"/>
        </w:rPr>
        <w:t xml:space="preserve">*W przypadku nie podania okresu gwarancji, Zamawiający przyjmie minimalny okres gwarancji.  </w:t>
      </w:r>
      <w:r w:rsidRPr="0072312D">
        <w:rPr>
          <w:rFonts w:ascii="Verdana" w:hAnsi="Verdana"/>
          <w:sz w:val="16"/>
          <w:szCs w:val="16"/>
        </w:rPr>
        <w:t xml:space="preserve"> </w:t>
      </w:r>
    </w:p>
    <w:p w14:paraId="394AD9CB" w14:textId="77777777" w:rsidR="009165A6" w:rsidRDefault="009165A6" w:rsidP="009165A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72312D" w:rsidRPr="0072312D" w14:paraId="1BC2E23C" w14:textId="77777777" w:rsidTr="0072312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D1CFAB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18D25B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Nazwa elementu/</w:t>
            </w:r>
          </w:p>
          <w:p w14:paraId="0D4AA196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Rodzaju Mebla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25B7A3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029EE7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Ilość</w:t>
            </w:r>
          </w:p>
          <w:p w14:paraId="5496E56E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EC8AEC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9A5107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Wartość netto</w:t>
            </w:r>
          </w:p>
          <w:p w14:paraId="47237CD1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77840C2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VAT</w:t>
            </w:r>
          </w:p>
          <w:p w14:paraId="1B591C5C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A1ACA5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 xml:space="preserve">Wartość brutto </w:t>
            </w:r>
          </w:p>
          <w:p w14:paraId="09690AC4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[PLN]</w:t>
            </w:r>
          </w:p>
          <w:p w14:paraId="1DCEA5FF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 xml:space="preserve"> (z doliczonym VAT)</w:t>
            </w:r>
          </w:p>
        </w:tc>
      </w:tr>
      <w:tr w:rsidR="0072312D" w:rsidRPr="0072312D" w14:paraId="3A52ADE8" w14:textId="77777777" w:rsidTr="0072312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6DCCEC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5B4B41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62EE6E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61C881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55CED6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ECB6A4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42795AE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DA627D4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8</w:t>
            </w:r>
          </w:p>
        </w:tc>
      </w:tr>
      <w:tr w:rsidR="0072312D" w:rsidRPr="0072312D" w14:paraId="1060ED57" w14:textId="77777777" w:rsidTr="0072312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67879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2312D"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3BF85" w14:textId="77777777" w:rsid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B665F">
              <w:rPr>
                <w:rFonts w:ascii="Verdana" w:hAnsi="Verdana"/>
                <w:bCs/>
                <w:sz w:val="18"/>
                <w:szCs w:val="18"/>
              </w:rPr>
              <w:t>System klimatyzacji</w:t>
            </w:r>
          </w:p>
          <w:p w14:paraId="74A86F9A" w14:textId="3FA811D6" w:rsidR="002B665F" w:rsidRPr="0072312D" w:rsidRDefault="002B665F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693E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86AEF" w14:textId="67FC81E0" w:rsidR="0072312D" w:rsidRPr="0072312D" w:rsidRDefault="002B665F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B665F">
              <w:rPr>
                <w:rFonts w:ascii="Verdana" w:hAnsi="Verdana"/>
                <w:bCs/>
                <w:sz w:val="18"/>
                <w:szCs w:val="18"/>
              </w:rPr>
              <w:t xml:space="preserve">4 </w:t>
            </w:r>
            <w:proofErr w:type="spellStart"/>
            <w:r w:rsidRPr="002B665F">
              <w:rPr>
                <w:rFonts w:ascii="Verdana" w:hAnsi="Verdana"/>
                <w:bCs/>
                <w:sz w:val="18"/>
                <w:szCs w:val="18"/>
              </w:rPr>
              <w:t>kpl</w:t>
            </w:r>
            <w:proofErr w:type="spellEnd"/>
            <w:r w:rsidRPr="002B665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0C97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FEC9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41174C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2793E1" w14:textId="77777777" w:rsidR="0072312D" w:rsidRPr="0072312D" w:rsidRDefault="0072312D" w:rsidP="0072312D">
            <w:pPr>
              <w:tabs>
                <w:tab w:val="left" w:pos="426"/>
              </w:tabs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</w:tbl>
    <w:p w14:paraId="43E5BB6A" w14:textId="77777777" w:rsidR="0072312D" w:rsidRPr="00AF77A5" w:rsidRDefault="0072312D" w:rsidP="009165A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07920DDA" w14:textId="77777777" w:rsidR="009165A6" w:rsidRPr="002C4937" w:rsidRDefault="009165A6" w:rsidP="009165A6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2C4937">
        <w:rPr>
          <w:rFonts w:ascii="Verdana" w:hAnsi="Verdana"/>
          <w:b/>
          <w:sz w:val="18"/>
          <w:szCs w:val="18"/>
        </w:rPr>
        <w:t xml:space="preserve">Termin płatności: </w:t>
      </w:r>
      <w:r w:rsidRPr="002C4937">
        <w:rPr>
          <w:rFonts w:ascii="Verdana" w:hAnsi="Verdana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92A1427" w14:textId="77777777" w:rsidR="009165A6" w:rsidRDefault="009165A6" w:rsidP="009165A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93A04AC" w14:textId="77777777" w:rsidR="00A32644" w:rsidRPr="00A32644" w:rsidRDefault="00A32644" w:rsidP="00A32644">
      <w:pPr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1D1FEE6" w14:textId="77777777" w:rsidR="00A32644" w:rsidRPr="00A32644" w:rsidRDefault="00A32644" w:rsidP="00A32644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 w:rsidRPr="00A32644">
        <w:rPr>
          <w:rFonts w:ascii="Verdana" w:hAnsi="Verdana"/>
          <w:sz w:val="18"/>
          <w:szCs w:val="18"/>
        </w:rPr>
        <w:t xml:space="preserve"> </w:t>
      </w:r>
    </w:p>
    <w:p w14:paraId="402C6AD0" w14:textId="77777777" w:rsidR="00A32644" w:rsidRPr="00A32644" w:rsidRDefault="00A32644" w:rsidP="00A32644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SWZ</w:t>
      </w:r>
      <w:r w:rsidRPr="00A32644">
        <w:rPr>
          <w:rFonts w:ascii="Verdana" w:hAnsi="Verdana"/>
          <w:color w:val="000000"/>
          <w:sz w:val="18"/>
          <w:szCs w:val="18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A32644">
        <w:rPr>
          <w:rFonts w:ascii="Verdana" w:hAnsi="Verdana"/>
          <w:sz w:val="18"/>
          <w:szCs w:val="18"/>
          <w:lang w:eastAsia="ar-SA"/>
        </w:rPr>
        <w:t>zamawiającego</w:t>
      </w:r>
      <w:r w:rsidRPr="00A32644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030A7C51" w14:textId="77777777" w:rsidR="00A32644" w:rsidRPr="00A32644" w:rsidRDefault="00A32644" w:rsidP="00A32644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b/>
          <w:sz w:val="18"/>
          <w:szCs w:val="18"/>
        </w:rPr>
        <w:lastRenderedPageBreak/>
        <w:t xml:space="preserve">Oświadczamy, ze jesteśmy mikro/małym/średnim/dużym przedsiębiorstwem </w:t>
      </w:r>
      <w:r w:rsidRPr="00A32644"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 w:rsidRPr="00A32644">
        <w:rPr>
          <w:rFonts w:ascii="Verdana" w:hAnsi="Verdana"/>
          <w:b/>
          <w:sz w:val="18"/>
          <w:szCs w:val="18"/>
        </w:rPr>
        <w:t>*</w:t>
      </w:r>
    </w:p>
    <w:p w14:paraId="444FDF3B" w14:textId="77777777" w:rsidR="00A32644" w:rsidRPr="00A32644" w:rsidRDefault="00A32644" w:rsidP="00A3264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sz w:val="18"/>
          <w:szCs w:val="18"/>
        </w:rPr>
        <w:t xml:space="preserve">Oświadczamy, że oferta została sporządzona na podstawie: SWZ, Projektu, dokumentacji przetargowej, </w:t>
      </w:r>
      <w:proofErr w:type="spellStart"/>
      <w:r w:rsidRPr="00A32644">
        <w:rPr>
          <w:rFonts w:ascii="Verdana" w:hAnsi="Verdana"/>
          <w:sz w:val="18"/>
          <w:szCs w:val="18"/>
        </w:rPr>
        <w:t>STWiORB</w:t>
      </w:r>
      <w:proofErr w:type="spellEnd"/>
      <w:r w:rsidRPr="00A32644">
        <w:rPr>
          <w:rFonts w:ascii="Verdana" w:hAnsi="Verdana"/>
          <w:sz w:val="18"/>
          <w:szCs w:val="18"/>
        </w:rPr>
        <w:t xml:space="preserve"> a oferowana cena obejmuje cały zakres robót objętych przedmiotem zamówienia, które wykonamy zgodnie z zasadami sztuki budowlanej.</w:t>
      </w:r>
    </w:p>
    <w:p w14:paraId="4733AFEE" w14:textId="77777777" w:rsidR="00A32644" w:rsidRPr="00A32644" w:rsidRDefault="00A32644" w:rsidP="00A3264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sz w:val="18"/>
          <w:szCs w:val="18"/>
          <w:lang w:eastAsia="ar-SA"/>
        </w:rPr>
        <w:t xml:space="preserve">Oświadczmy, </w:t>
      </w:r>
      <w:r w:rsidRPr="00A32644">
        <w:rPr>
          <w:rFonts w:ascii="Verdana" w:hAnsi="Verdana"/>
          <w:sz w:val="18"/>
          <w:szCs w:val="18"/>
        </w:rPr>
        <w:t xml:space="preserve">że materiały, urządzenia oraz wyposażenie będące podstawą do wyliczenia oferowanej przez nas ceny będą posiadały parametry nie gorsze niż wskazane w dokumentacji przetargowej. </w:t>
      </w:r>
    </w:p>
    <w:p w14:paraId="24F1119B" w14:textId="77777777" w:rsidR="00A32644" w:rsidRPr="00A32644" w:rsidRDefault="00A32644" w:rsidP="00A32644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bCs/>
          <w:iCs/>
          <w:sz w:val="18"/>
          <w:szCs w:val="18"/>
          <w:lang w:eastAsia="ar-SA"/>
        </w:rPr>
        <w:t xml:space="preserve">W przypadku </w:t>
      </w:r>
      <w:r w:rsidRPr="00A32644">
        <w:rPr>
          <w:rFonts w:ascii="Verdana" w:hAnsi="Verdana"/>
          <w:bCs/>
          <w:iCs/>
          <w:sz w:val="18"/>
          <w:szCs w:val="18"/>
          <w:lang w:val="x-none" w:eastAsia="ar-SA"/>
        </w:rPr>
        <w:t>zastosowani</w:t>
      </w:r>
      <w:r w:rsidRPr="00A32644">
        <w:rPr>
          <w:rFonts w:ascii="Verdana" w:hAnsi="Verdana"/>
          <w:bCs/>
          <w:iCs/>
          <w:sz w:val="18"/>
          <w:szCs w:val="18"/>
          <w:lang w:eastAsia="ar-SA"/>
        </w:rPr>
        <w:t>a</w:t>
      </w:r>
      <w:r w:rsidRPr="00A32644"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przez Wykonawcę rozwiązań równoważnych w stosunku do przedstawionych w dokumentacji, </w:t>
      </w:r>
      <w:r w:rsidRPr="00A32644">
        <w:rPr>
          <w:rFonts w:ascii="Verdana" w:hAnsi="Verdana"/>
          <w:bCs/>
          <w:iCs/>
          <w:sz w:val="18"/>
          <w:szCs w:val="18"/>
          <w:lang w:eastAsia="ar-SA"/>
        </w:rPr>
        <w:t>oświadczamy</w:t>
      </w:r>
      <w:r w:rsidRPr="00A32644"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że :</w:t>
      </w:r>
    </w:p>
    <w:p w14:paraId="4F3D4079" w14:textId="77777777" w:rsidR="00A32644" w:rsidRPr="00A32644" w:rsidRDefault="00A32644" w:rsidP="00A32644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bCs/>
          <w:iCs/>
          <w:sz w:val="18"/>
          <w:szCs w:val="18"/>
        </w:rPr>
        <w:t>a.</w:t>
      </w:r>
      <w:r w:rsidRPr="00A32644">
        <w:rPr>
          <w:rFonts w:ascii="Verdana" w:hAnsi="Verdana"/>
          <w:bCs/>
          <w:iCs/>
          <w:sz w:val="18"/>
          <w:szCs w:val="18"/>
          <w:lang w:val="x-none"/>
        </w:rPr>
        <w:t>parametry  techniczne, użytkowe i eksploatacyjne są co najmniej takie same lub lepsze od parametrów wymienionych w dokumentacji projektowej,</w:t>
      </w:r>
    </w:p>
    <w:p w14:paraId="7BDF41A3" w14:textId="77777777" w:rsidR="00A32644" w:rsidRPr="00A32644" w:rsidRDefault="00A32644" w:rsidP="00A32644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bCs/>
          <w:iCs/>
          <w:sz w:val="18"/>
          <w:szCs w:val="18"/>
        </w:rPr>
        <w:t>b.</w:t>
      </w:r>
      <w:r w:rsidRPr="00A32644">
        <w:rPr>
          <w:rFonts w:ascii="Verdana" w:hAnsi="Verdana"/>
          <w:bCs/>
          <w:iCs/>
          <w:sz w:val="18"/>
          <w:szCs w:val="18"/>
          <w:lang w:val="x-none"/>
        </w:rPr>
        <w:t>geometria, faktura, kolorystyka urządzeń i materiałów nie wpływa na przyjęte rozwiązania architektoniczno-konstrukcyjne,</w:t>
      </w:r>
    </w:p>
    <w:p w14:paraId="3EE608B2" w14:textId="77777777" w:rsidR="00A32644" w:rsidRPr="00A32644" w:rsidRDefault="00A32644" w:rsidP="00A32644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bCs/>
          <w:iCs/>
          <w:sz w:val="18"/>
          <w:szCs w:val="18"/>
        </w:rPr>
        <w:t>c.</w:t>
      </w:r>
      <w:r w:rsidRPr="00A32644">
        <w:rPr>
          <w:rFonts w:ascii="Verdana" w:hAnsi="Verdana"/>
          <w:bCs/>
          <w:iCs/>
          <w:sz w:val="18"/>
          <w:szCs w:val="18"/>
          <w:lang w:val="x-none"/>
        </w:rPr>
        <w:t>nie prowadzą do zmiany rozwiązań projektowych,</w:t>
      </w:r>
    </w:p>
    <w:p w14:paraId="19E85F85" w14:textId="77777777" w:rsidR="00A32644" w:rsidRPr="00A32644" w:rsidRDefault="00A32644" w:rsidP="00A32644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18"/>
          <w:szCs w:val="18"/>
        </w:rPr>
      </w:pPr>
      <w:r w:rsidRPr="00A32644">
        <w:rPr>
          <w:rFonts w:ascii="Verdana" w:hAnsi="Verdana"/>
          <w:bCs/>
          <w:iCs/>
          <w:sz w:val="18"/>
          <w:szCs w:val="18"/>
        </w:rPr>
        <w:t xml:space="preserve">d. </w:t>
      </w:r>
      <w:r w:rsidRPr="00A32644">
        <w:rPr>
          <w:rFonts w:ascii="Verdana" w:hAnsi="Verdana"/>
          <w:bCs/>
          <w:iCs/>
          <w:sz w:val="18"/>
          <w:szCs w:val="18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02A53668" w14:textId="77777777" w:rsidR="00A32644" w:rsidRPr="00A32644" w:rsidRDefault="00A32644" w:rsidP="00A32644">
      <w:pPr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bCs/>
          <w:iCs/>
          <w:sz w:val="18"/>
          <w:szCs w:val="18"/>
        </w:rPr>
        <w:t xml:space="preserve">7. </w:t>
      </w:r>
      <w:r w:rsidRPr="00A32644">
        <w:rPr>
          <w:rFonts w:ascii="Verdana" w:hAnsi="Verdana"/>
          <w:color w:val="000000"/>
          <w:sz w:val="18"/>
          <w:szCs w:val="18"/>
        </w:rPr>
        <w:t>Oświadczam, że wypełniłem obowiązki informacyjne przewidziane w art. 13 lub art. 14 RODO</w:t>
      </w:r>
      <w:r w:rsidRPr="00A32644">
        <w:rPr>
          <w:rFonts w:ascii="Verdana" w:hAnsi="Verdana"/>
          <w:sz w:val="18"/>
          <w:szCs w:val="18"/>
        </w:rPr>
        <w:t>*</w:t>
      </w:r>
      <w:r w:rsidRPr="00A32644">
        <w:rPr>
          <w:rFonts w:ascii="Verdana" w:hAnsi="Verdana"/>
          <w:color w:val="000000"/>
          <w:sz w:val="18"/>
          <w:szCs w:val="18"/>
        </w:rPr>
        <w:t xml:space="preserve"> wobec osób fizycznych, </w:t>
      </w:r>
      <w:r w:rsidRPr="00A32644">
        <w:rPr>
          <w:rFonts w:ascii="Verdana" w:hAnsi="Verdana"/>
          <w:sz w:val="18"/>
          <w:szCs w:val="18"/>
        </w:rPr>
        <w:t>od których dane osobowe bezpośrednio lub pośrednio pozyskałem</w:t>
      </w:r>
      <w:r w:rsidRPr="00A32644"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32644">
        <w:rPr>
          <w:rFonts w:ascii="Verdana" w:hAnsi="Verdana"/>
          <w:sz w:val="18"/>
          <w:szCs w:val="18"/>
        </w:rPr>
        <w:t xml:space="preserve">.* * </w:t>
      </w:r>
    </w:p>
    <w:p w14:paraId="1724D307" w14:textId="77777777" w:rsidR="00A32644" w:rsidRPr="00A32644" w:rsidRDefault="00A32644" w:rsidP="00A32644">
      <w:pPr>
        <w:pStyle w:val="Tekstprzypisudolnego"/>
        <w:jc w:val="both"/>
        <w:rPr>
          <w:rFonts w:ascii="Verdana" w:hAnsi="Verdana"/>
          <w:i/>
          <w:iCs/>
          <w:sz w:val="16"/>
          <w:szCs w:val="16"/>
        </w:rPr>
      </w:pPr>
      <w:r w:rsidRPr="00A32644">
        <w:rPr>
          <w:rFonts w:ascii="Verdana" w:hAnsi="Verdana"/>
          <w:i/>
          <w:iCs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C08391" w14:textId="77777777" w:rsidR="00A32644" w:rsidRPr="00A32644" w:rsidRDefault="00A32644" w:rsidP="00A32644">
      <w:pPr>
        <w:pStyle w:val="NormalnyWeb"/>
        <w:ind w:left="142" w:hanging="142"/>
        <w:jc w:val="both"/>
        <w:rPr>
          <w:rFonts w:ascii="Verdana" w:hAnsi="Verdana"/>
          <w:i/>
          <w:iCs/>
          <w:sz w:val="16"/>
          <w:szCs w:val="16"/>
        </w:rPr>
      </w:pPr>
      <w:r w:rsidRPr="00A32644">
        <w:rPr>
          <w:rFonts w:ascii="Verdana" w:hAnsi="Verdana"/>
          <w:i/>
          <w:iCs/>
          <w:sz w:val="16"/>
          <w:szCs w:val="16"/>
        </w:rPr>
        <w:t>**</w:t>
      </w:r>
      <w:r w:rsidRPr="00A32644">
        <w:rPr>
          <w:rFonts w:ascii="Verdana" w:hAnsi="Verdana"/>
          <w:i/>
          <w:iCs/>
          <w:color w:val="000000"/>
          <w:sz w:val="16"/>
          <w:szCs w:val="16"/>
        </w:rPr>
        <w:t xml:space="preserve">W przypadku gdy wykonawca </w:t>
      </w:r>
      <w:r w:rsidRPr="00A32644">
        <w:rPr>
          <w:rFonts w:ascii="Verdana" w:hAnsi="Verdana"/>
          <w:i/>
          <w:iCs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6844238" w14:textId="77777777" w:rsidR="00A32644" w:rsidRPr="00A32644" w:rsidRDefault="00A32644" w:rsidP="00A32644">
      <w:pPr>
        <w:numPr>
          <w:ilvl w:val="0"/>
          <w:numId w:val="12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A32644">
        <w:rPr>
          <w:rFonts w:ascii="Verdana" w:hAnsi="Verdana"/>
          <w:b/>
          <w:sz w:val="18"/>
          <w:szCs w:val="18"/>
        </w:rPr>
        <w:t xml:space="preserve">Oświadczam/y, że warunek określony w pkt. 8.2 </w:t>
      </w:r>
      <w:proofErr w:type="spellStart"/>
      <w:r w:rsidRPr="00A32644">
        <w:rPr>
          <w:rFonts w:ascii="Verdana" w:hAnsi="Verdana"/>
          <w:b/>
          <w:sz w:val="18"/>
          <w:szCs w:val="18"/>
        </w:rPr>
        <w:t>ppkt</w:t>
      </w:r>
      <w:proofErr w:type="spellEnd"/>
      <w:r w:rsidRPr="00A32644">
        <w:rPr>
          <w:rFonts w:ascii="Verdana" w:hAnsi="Verdana"/>
          <w:b/>
          <w:sz w:val="18"/>
          <w:szCs w:val="18"/>
        </w:rPr>
        <w:t xml:space="preserve"> 4 SWZ spełniamy osobiście/ powołujemy się na zasoby podmiotu trzeciego w następującym zakresie</w:t>
      </w:r>
      <w:r w:rsidRPr="00A32644">
        <w:rPr>
          <w:rStyle w:val="Odwoanieprzypisudolnego"/>
          <w:rFonts w:ascii="Verdana" w:hAnsi="Verdana"/>
          <w:b/>
          <w:sz w:val="18"/>
          <w:szCs w:val="18"/>
        </w:rPr>
        <w:footnoteReference w:id="2"/>
      </w:r>
      <w:r w:rsidRPr="00A32644"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5AED3196" w14:textId="77777777" w:rsidR="00A32644" w:rsidRPr="00A32644" w:rsidRDefault="00A32644" w:rsidP="00A32644">
      <w:pPr>
        <w:numPr>
          <w:ilvl w:val="0"/>
          <w:numId w:val="12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32644" w:rsidRPr="00A32644" w14:paraId="7C067CBF" w14:textId="77777777" w:rsidTr="00E268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944020" w14:textId="77777777" w:rsidR="00A32644" w:rsidRPr="00A32644" w:rsidRDefault="00A32644" w:rsidP="00E26884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3264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A6CF666" w14:textId="77777777" w:rsidR="00A32644" w:rsidRPr="00A32644" w:rsidRDefault="00A32644" w:rsidP="00E26884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3264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51357AAD" w14:textId="77777777" w:rsidR="00A32644" w:rsidRPr="00A32644" w:rsidRDefault="00A32644" w:rsidP="00E26884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3264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00D9A" w14:textId="77777777" w:rsidR="00A32644" w:rsidRPr="00A32644" w:rsidRDefault="00A32644" w:rsidP="00E26884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32644"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A32644" w:rsidRPr="00A32644" w14:paraId="0C4BCBAF" w14:textId="77777777" w:rsidTr="00E268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ECA73F" w14:textId="77777777" w:rsidR="00A32644" w:rsidRPr="00A32644" w:rsidRDefault="00A32644" w:rsidP="00E26884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D8D91A" w14:textId="77777777" w:rsidR="00A32644" w:rsidRPr="00A32644" w:rsidRDefault="00A32644" w:rsidP="00E26884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DA3A6" w14:textId="77777777" w:rsidR="00A32644" w:rsidRPr="00A32644" w:rsidRDefault="00A32644" w:rsidP="00E26884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2D1AAC6" w14:textId="77777777" w:rsidR="00A32644" w:rsidRPr="00A32644" w:rsidRDefault="00A32644" w:rsidP="00A32644">
      <w:pPr>
        <w:numPr>
          <w:ilvl w:val="0"/>
          <w:numId w:val="12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A32644">
        <w:rPr>
          <w:rFonts w:ascii="Verdana" w:hAnsi="Verdana"/>
          <w:b/>
          <w:sz w:val="18"/>
          <w:szCs w:val="18"/>
        </w:rPr>
        <w:t xml:space="preserve">Oświadczenie, w przypadku </w:t>
      </w:r>
      <w:r w:rsidRPr="00A32644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A32644">
        <w:rPr>
          <w:rFonts w:ascii="Verdana" w:hAnsi="Verdana"/>
          <w:sz w:val="18"/>
          <w:szCs w:val="18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32644" w:rsidRPr="00A32644" w14:paraId="692CB31C" w14:textId="77777777" w:rsidTr="00E268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0916298" w14:textId="77777777" w:rsidR="00A32644" w:rsidRPr="00A32644" w:rsidRDefault="00A32644" w:rsidP="00E26884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3264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48033F0" w14:textId="77777777" w:rsidR="00A32644" w:rsidRPr="00A32644" w:rsidRDefault="00A32644" w:rsidP="00E26884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32644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556C67" w14:textId="77777777" w:rsidR="00A32644" w:rsidRPr="00A32644" w:rsidRDefault="00A32644" w:rsidP="00E26884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32644">
              <w:rPr>
                <w:rFonts w:ascii="Verdana" w:hAnsi="Verdana"/>
                <w:sz w:val="18"/>
                <w:szCs w:val="18"/>
              </w:rPr>
              <w:t xml:space="preserve">Robota budowlana (zakres), który wykonają poszczególni wykonawcy </w:t>
            </w:r>
          </w:p>
        </w:tc>
      </w:tr>
      <w:tr w:rsidR="00A32644" w:rsidRPr="00A32644" w14:paraId="3C5F955A" w14:textId="77777777" w:rsidTr="00E268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2E03793" w14:textId="77777777" w:rsidR="00A32644" w:rsidRPr="00A32644" w:rsidRDefault="00A32644" w:rsidP="00E26884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3264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C0ECA7" w14:textId="77777777" w:rsidR="00A32644" w:rsidRPr="00A32644" w:rsidRDefault="00A32644" w:rsidP="00E26884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38C05" w14:textId="77777777" w:rsidR="00A32644" w:rsidRPr="00A32644" w:rsidRDefault="00A32644" w:rsidP="00E26884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32644" w:rsidRPr="00A32644" w14:paraId="0F5DD204" w14:textId="77777777" w:rsidTr="00E2688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9F16900" w14:textId="77777777" w:rsidR="00A32644" w:rsidRPr="00A32644" w:rsidRDefault="00A32644" w:rsidP="00E26884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3264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55ED87" w14:textId="77777777" w:rsidR="00A32644" w:rsidRPr="00A32644" w:rsidRDefault="00A32644" w:rsidP="00E26884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64DA6" w14:textId="77777777" w:rsidR="00A32644" w:rsidRPr="00A32644" w:rsidRDefault="00A32644" w:rsidP="00E26884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D4EAED5" w14:textId="77777777" w:rsidR="00A32644" w:rsidRPr="00A32644" w:rsidRDefault="00A32644" w:rsidP="00A32644">
      <w:pPr>
        <w:numPr>
          <w:ilvl w:val="0"/>
          <w:numId w:val="12"/>
        </w:numPr>
        <w:suppressAutoHyphens/>
        <w:ind w:hanging="357"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95F0E0" w14:textId="77777777" w:rsidR="00A32644" w:rsidRPr="00A32644" w:rsidRDefault="00A32644" w:rsidP="00A32644">
      <w:pPr>
        <w:pStyle w:val="Nagwek1"/>
        <w:numPr>
          <w:ilvl w:val="0"/>
          <w:numId w:val="9"/>
        </w:numPr>
        <w:tabs>
          <w:tab w:val="clear" w:pos="0"/>
        </w:tabs>
        <w:spacing w:before="0" w:after="0"/>
        <w:ind w:left="1080" w:hanging="357"/>
        <w:rPr>
          <w:rFonts w:ascii="Verdana" w:hAnsi="Verdana"/>
          <w:sz w:val="18"/>
          <w:szCs w:val="18"/>
        </w:rPr>
      </w:pPr>
      <w:r w:rsidRPr="00A32644">
        <w:rPr>
          <w:rFonts w:ascii="Verdana" w:hAnsi="Verdana" w:cs="Times New Roman"/>
          <w:sz w:val="18"/>
          <w:szCs w:val="18"/>
        </w:rPr>
        <w:tab/>
        <w:t>Imię i Nazwisko</w:t>
      </w:r>
      <w:r w:rsidRPr="00A32644">
        <w:rPr>
          <w:rFonts w:ascii="Verdana" w:hAnsi="Verdana" w:cs="Times New Roman"/>
          <w:sz w:val="18"/>
          <w:szCs w:val="18"/>
        </w:rPr>
        <w:tab/>
      </w:r>
      <w:r w:rsidRPr="00A32644">
        <w:rPr>
          <w:rFonts w:ascii="Verdana" w:hAnsi="Verdana" w:cs="Times New Roman"/>
          <w:sz w:val="18"/>
          <w:szCs w:val="18"/>
        </w:rPr>
        <w:tab/>
      </w:r>
      <w:r w:rsidRPr="00A32644">
        <w:rPr>
          <w:rFonts w:ascii="Verdana" w:hAnsi="Verdana" w:cs="Times New Roman"/>
          <w:sz w:val="18"/>
          <w:szCs w:val="18"/>
        </w:rPr>
        <w:tab/>
      </w:r>
      <w:r w:rsidRPr="00A32644">
        <w:rPr>
          <w:rFonts w:ascii="Verdana" w:hAnsi="Verdana" w:cs="Times New Roman"/>
          <w:sz w:val="18"/>
          <w:szCs w:val="18"/>
        </w:rPr>
        <w:tab/>
      </w:r>
      <w:r w:rsidRPr="00A32644">
        <w:rPr>
          <w:rFonts w:ascii="Verdana" w:hAnsi="Verdana" w:cs="Times New Roman"/>
          <w:sz w:val="18"/>
          <w:szCs w:val="18"/>
        </w:rPr>
        <w:tab/>
      </w:r>
      <w:r w:rsidRPr="00A32644">
        <w:rPr>
          <w:rFonts w:ascii="Verdana" w:hAnsi="Verdana" w:cs="Times New Roman"/>
          <w:sz w:val="18"/>
          <w:szCs w:val="18"/>
        </w:rPr>
        <w:tab/>
      </w:r>
      <w:r w:rsidRPr="00A32644">
        <w:rPr>
          <w:rFonts w:ascii="Verdana" w:hAnsi="Verdana" w:cs="Times New Roman"/>
          <w:sz w:val="18"/>
          <w:szCs w:val="18"/>
        </w:rPr>
        <w:tab/>
      </w:r>
    </w:p>
    <w:p w14:paraId="0946B6DE" w14:textId="77777777" w:rsidR="00A32644" w:rsidRPr="00A32644" w:rsidRDefault="00A32644" w:rsidP="00A3264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8E20EEE" w14:textId="77777777" w:rsidR="00A32644" w:rsidRPr="00A32644" w:rsidRDefault="00A32644" w:rsidP="00A3264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sz w:val="18"/>
          <w:szCs w:val="18"/>
        </w:rPr>
        <w:t>...................................................</w:t>
      </w:r>
      <w:r w:rsidRPr="00A32644">
        <w:rPr>
          <w:rFonts w:ascii="Verdana" w:hAnsi="Verdana"/>
          <w:sz w:val="18"/>
          <w:szCs w:val="18"/>
        </w:rPr>
        <w:tab/>
      </w:r>
      <w:r w:rsidRPr="00A32644">
        <w:rPr>
          <w:rFonts w:ascii="Verdana" w:hAnsi="Verdana"/>
          <w:sz w:val="18"/>
          <w:szCs w:val="18"/>
        </w:rPr>
        <w:tab/>
      </w:r>
    </w:p>
    <w:p w14:paraId="1363A7B7" w14:textId="77777777" w:rsidR="00A32644" w:rsidRPr="00A32644" w:rsidRDefault="00A32644" w:rsidP="00A3264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25D6A4" w14:textId="77777777" w:rsidR="00A32644" w:rsidRPr="00A32644" w:rsidRDefault="00A32644" w:rsidP="00A32644">
      <w:pPr>
        <w:numPr>
          <w:ilvl w:val="0"/>
          <w:numId w:val="12"/>
        </w:numPr>
        <w:suppressAutoHyphens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A32644">
        <w:rPr>
          <w:rFonts w:ascii="Verdana" w:hAnsi="Verdana"/>
          <w:sz w:val="18"/>
          <w:szCs w:val="18"/>
        </w:rPr>
        <w:t>ych</w:t>
      </w:r>
      <w:proofErr w:type="spellEnd"/>
      <w:r w:rsidRPr="00A32644">
        <w:rPr>
          <w:rFonts w:ascii="Verdana" w:hAnsi="Verdana"/>
          <w:sz w:val="18"/>
          <w:szCs w:val="18"/>
        </w:rPr>
        <w:t>) dokumentu(ów)</w:t>
      </w:r>
    </w:p>
    <w:p w14:paraId="53A85680" w14:textId="77777777" w:rsidR="00A32644" w:rsidRPr="00A32644" w:rsidRDefault="00A32644" w:rsidP="00A32644">
      <w:pPr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sz w:val="18"/>
          <w:szCs w:val="18"/>
        </w:rPr>
        <w:t>…………………………………………………………………...........................……które dołączamy do oferty.</w:t>
      </w:r>
    </w:p>
    <w:p w14:paraId="7C0B4F54" w14:textId="77777777" w:rsidR="00A32644" w:rsidRPr="00A32644" w:rsidRDefault="00A32644" w:rsidP="00A32644">
      <w:pPr>
        <w:numPr>
          <w:ilvl w:val="0"/>
          <w:numId w:val="12"/>
        </w:numPr>
        <w:suppressAutoHyphens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sz w:val="18"/>
          <w:szCs w:val="18"/>
        </w:rPr>
        <w:t>załącznikami do niniejszej oferty są:</w:t>
      </w:r>
    </w:p>
    <w:p w14:paraId="58EF39C2" w14:textId="77777777" w:rsidR="00A32644" w:rsidRPr="00A32644" w:rsidRDefault="00A32644" w:rsidP="00A32644">
      <w:pPr>
        <w:numPr>
          <w:ilvl w:val="1"/>
          <w:numId w:val="10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C87A536" w14:textId="77777777" w:rsidR="00A32644" w:rsidRPr="00A32644" w:rsidRDefault="00A32644" w:rsidP="00A32644">
      <w:pPr>
        <w:numPr>
          <w:ilvl w:val="1"/>
          <w:numId w:val="10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AD9EB60" w14:textId="77777777" w:rsidR="00A32644" w:rsidRPr="00A32644" w:rsidRDefault="00A32644" w:rsidP="00A32644">
      <w:pPr>
        <w:numPr>
          <w:ilvl w:val="1"/>
          <w:numId w:val="10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052784F1" w14:textId="77777777" w:rsidR="00A32644" w:rsidRPr="00A32644" w:rsidRDefault="00A32644" w:rsidP="00A32644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A32644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25D8FA9F" w14:textId="703CB01D" w:rsidR="00FE545C" w:rsidRPr="00A32644" w:rsidRDefault="00A32644" w:rsidP="00A32644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sz w:val="18"/>
          <w:szCs w:val="18"/>
        </w:rPr>
      </w:pPr>
      <w:r w:rsidRPr="00A32644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podpisem osobistym.</w:t>
      </w:r>
    </w:p>
    <w:sectPr w:rsidR="00FE545C" w:rsidRPr="00A32644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FCEBEE" w14:textId="77777777" w:rsidR="00982A95" w:rsidRDefault="00982A95">
      <w:r>
        <w:separator/>
      </w:r>
    </w:p>
  </w:endnote>
  <w:endnote w:type="continuationSeparator" w:id="0">
    <w:p w14:paraId="7A35522E" w14:textId="77777777" w:rsidR="00982A95" w:rsidRDefault="00982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BA849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93966F" w14:textId="77777777" w:rsidR="00982A95" w:rsidRDefault="00982A95">
      <w:r>
        <w:separator/>
      </w:r>
    </w:p>
  </w:footnote>
  <w:footnote w:type="continuationSeparator" w:id="0">
    <w:p w14:paraId="58042F21" w14:textId="77777777" w:rsidR="00982A95" w:rsidRDefault="00982A95">
      <w:r>
        <w:continuationSeparator/>
      </w:r>
    </w:p>
  </w:footnote>
  <w:footnote w:id="1">
    <w:p w14:paraId="6CCF2BCB" w14:textId="77777777" w:rsidR="00A32644" w:rsidRDefault="00A32644" w:rsidP="00A3264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2D00088" w14:textId="77777777" w:rsidR="00A32644" w:rsidRDefault="00A32644" w:rsidP="00A3264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632B9E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B047E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7837DA"/>
    <w:multiLevelType w:val="hybridMultilevel"/>
    <w:tmpl w:val="CEB6A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1F5138"/>
    <w:multiLevelType w:val="hybridMultilevel"/>
    <w:tmpl w:val="D8A6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87F37"/>
    <w:multiLevelType w:val="hybridMultilevel"/>
    <w:tmpl w:val="2F8A4F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02358F"/>
    <w:multiLevelType w:val="hybridMultilevel"/>
    <w:tmpl w:val="2D2C46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881430"/>
    <w:multiLevelType w:val="hybridMultilevel"/>
    <w:tmpl w:val="EC16A80E"/>
    <w:lvl w:ilvl="0" w:tplc="A224E87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8831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43938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53440890">
    <w:abstractNumId w:val="4"/>
  </w:num>
  <w:num w:numId="4" w16cid:durableId="442766216">
    <w:abstractNumId w:val="8"/>
  </w:num>
  <w:num w:numId="5" w16cid:durableId="16096583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917873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33805718">
    <w:abstractNumId w:val="9"/>
  </w:num>
  <w:num w:numId="8" w16cid:durableId="761492925">
    <w:abstractNumId w:val="7"/>
  </w:num>
  <w:num w:numId="9" w16cid:durableId="9118865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011017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32556386">
    <w:abstractNumId w:val="3"/>
  </w:num>
  <w:num w:numId="12" w16cid:durableId="498928385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A95"/>
    <w:rsid w:val="00012286"/>
    <w:rsid w:val="000704FC"/>
    <w:rsid w:val="00071CCC"/>
    <w:rsid w:val="000B731D"/>
    <w:rsid w:val="000D0D3F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665F"/>
    <w:rsid w:val="002C4937"/>
    <w:rsid w:val="00315A4A"/>
    <w:rsid w:val="00424335"/>
    <w:rsid w:val="004976D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1526C"/>
    <w:rsid w:val="0072312D"/>
    <w:rsid w:val="007748F0"/>
    <w:rsid w:val="007A4321"/>
    <w:rsid w:val="00833933"/>
    <w:rsid w:val="00853083"/>
    <w:rsid w:val="008B2F0C"/>
    <w:rsid w:val="008B4928"/>
    <w:rsid w:val="008D2AB8"/>
    <w:rsid w:val="008F1C66"/>
    <w:rsid w:val="009165A6"/>
    <w:rsid w:val="00963C13"/>
    <w:rsid w:val="00970FE4"/>
    <w:rsid w:val="00982A95"/>
    <w:rsid w:val="00A0022B"/>
    <w:rsid w:val="00A32644"/>
    <w:rsid w:val="00A346FE"/>
    <w:rsid w:val="00A47B4D"/>
    <w:rsid w:val="00A83018"/>
    <w:rsid w:val="00B774DC"/>
    <w:rsid w:val="00BF2C6C"/>
    <w:rsid w:val="00C969A6"/>
    <w:rsid w:val="00CA7D36"/>
    <w:rsid w:val="00D00503"/>
    <w:rsid w:val="00D24208"/>
    <w:rsid w:val="00D60C38"/>
    <w:rsid w:val="00D66893"/>
    <w:rsid w:val="00D90ACB"/>
    <w:rsid w:val="00DC1500"/>
    <w:rsid w:val="00E32BB4"/>
    <w:rsid w:val="00E44371"/>
    <w:rsid w:val="00E949B0"/>
    <w:rsid w:val="00EC0BEA"/>
    <w:rsid w:val="00EC47F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8E91EA"/>
  <w15:chartTrackingRefBased/>
  <w15:docId w15:val="{B193D71C-EA65-4C7E-A4FD-2E48582AA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9165A6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9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710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2024-10-02T07:20:00Z</dcterms:created>
  <dcterms:modified xsi:type="dcterms:W3CDTF">2024-10-04T12:12:00Z</dcterms:modified>
</cp:coreProperties>
</file>