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BAC0" w14:textId="045BCFED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84236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918126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B877555" w14:textId="77777777" w:rsidR="00B95C96" w:rsidRPr="0012157F" w:rsidRDefault="006D203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2036">
        <w:rPr>
          <w:rFonts w:ascii="Arial" w:hAnsi="Arial" w:cs="Arial"/>
        </w:rPr>
        <w:t>Szpital Specjalistyczny im. Stefana Żeromskiego SPZOZ w Krakowie</w:t>
      </w:r>
    </w:p>
    <w:p w14:paraId="66ACE4EA" w14:textId="77777777" w:rsidR="00B95C96" w:rsidRPr="0012157F" w:rsidRDefault="006D203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2036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6D2036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1D6D734" w14:textId="77777777" w:rsidR="00B95C96" w:rsidRDefault="006D203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D2036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6D2036">
        <w:rPr>
          <w:rFonts w:ascii="Arial" w:hAnsi="Arial" w:cs="Arial"/>
        </w:rPr>
        <w:t>Kraków</w:t>
      </w:r>
    </w:p>
    <w:p w14:paraId="7A0A927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2A208B9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D354FE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AD15340" w14:textId="77777777" w:rsidTr="006C3667">
        <w:tc>
          <w:tcPr>
            <w:tcW w:w="2800" w:type="dxa"/>
            <w:shd w:val="clear" w:color="auto" w:fill="auto"/>
          </w:tcPr>
          <w:p w14:paraId="2146978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2FDB4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2FC065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8BFF63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0A4E132" w14:textId="77777777" w:rsidTr="006C3667">
        <w:tc>
          <w:tcPr>
            <w:tcW w:w="2800" w:type="dxa"/>
            <w:shd w:val="clear" w:color="auto" w:fill="auto"/>
          </w:tcPr>
          <w:p w14:paraId="7B73B9BB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1A921F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88AAE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11B6F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600F3C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2036" w:rsidRPr="0012157F" w14:paraId="368D1973" w14:textId="77777777" w:rsidTr="000F3253">
        <w:tc>
          <w:tcPr>
            <w:tcW w:w="9104" w:type="dxa"/>
            <w:shd w:val="clear" w:color="auto" w:fill="D9D9D9"/>
          </w:tcPr>
          <w:p w14:paraId="403542FE" w14:textId="77777777" w:rsidR="006D2036" w:rsidRPr="0012157F" w:rsidRDefault="006D2036" w:rsidP="000F325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657EE14" w14:textId="77777777" w:rsidR="006D2036" w:rsidRPr="00094F76" w:rsidRDefault="006D2036" w:rsidP="000F325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D203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D203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D203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6554D03" w14:textId="77777777" w:rsidR="006D2036" w:rsidRPr="0017574D" w:rsidRDefault="006D2036" w:rsidP="000F325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178141B" w14:textId="77777777" w:rsidR="006D2036" w:rsidRDefault="006D2036" w:rsidP="000F325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6A80322" w14:textId="77777777" w:rsidR="006D2036" w:rsidRPr="002C3302" w:rsidRDefault="006D2036" w:rsidP="000F32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E163268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98B3A0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FAA2A10" w14:textId="77777777" w:rsidTr="006C3667">
        <w:tc>
          <w:tcPr>
            <w:tcW w:w="2269" w:type="dxa"/>
            <w:shd w:val="clear" w:color="auto" w:fill="auto"/>
          </w:tcPr>
          <w:p w14:paraId="412FAD8F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2215C6" w14:textId="77777777" w:rsidR="00B95C96" w:rsidRPr="00A2540E" w:rsidRDefault="006D203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D20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pralniczych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2036" w:rsidRPr="00A2540E" w14:paraId="044C6E1D" w14:textId="77777777" w:rsidTr="000F3253">
        <w:tc>
          <w:tcPr>
            <w:tcW w:w="2269" w:type="dxa"/>
            <w:shd w:val="clear" w:color="auto" w:fill="auto"/>
          </w:tcPr>
          <w:p w14:paraId="3E1C9F8C" w14:textId="77777777" w:rsidR="006D2036" w:rsidRPr="00A2540E" w:rsidRDefault="006D2036" w:rsidP="000F32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21A1E3" w14:textId="77777777" w:rsidR="006D2036" w:rsidRPr="00A2540E" w:rsidRDefault="006D2036" w:rsidP="000F32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D20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SZP-271-27/24</w:t>
            </w:r>
          </w:p>
        </w:tc>
      </w:tr>
    </w:tbl>
    <w:p w14:paraId="032910B3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972656A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D2036" w:rsidRPr="006D203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4A96AC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D64F864" w14:textId="77777777" w:rsidR="000D545F" w:rsidRDefault="000D545F" w:rsidP="000D545F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pkt 3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14:paraId="259A162E" w14:textId="77777777" w:rsidR="000D545F" w:rsidRDefault="000D545F" w:rsidP="000D545F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2351B44F" w14:textId="77777777" w:rsidR="000D545F" w:rsidRDefault="000D545F" w:rsidP="000D545F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6C6CF70F" w14:textId="3B1CB06E" w:rsidR="001B16D9" w:rsidRPr="000D545F" w:rsidRDefault="000D545F" w:rsidP="000D545F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6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 w:rsidRPr="000D545F">
        <w:rPr>
          <w:rFonts w:ascii="Arial" w:hAnsi="Arial" w:cs="Arial"/>
          <w:sz w:val="24"/>
          <w:szCs w:val="24"/>
        </w:rPr>
        <w:t>,</w:t>
      </w:r>
    </w:p>
    <w:p w14:paraId="2B4EEFDD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54BD0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3E4F49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188E58D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BDB4D1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729DA7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BAE5F37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87C156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210B99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DD1CD65" w14:textId="77777777" w:rsidTr="006C3667">
        <w:tc>
          <w:tcPr>
            <w:tcW w:w="2660" w:type="dxa"/>
            <w:shd w:val="clear" w:color="auto" w:fill="auto"/>
          </w:tcPr>
          <w:p w14:paraId="16ABA16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5CC3D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ED0EE02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47AEB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05D92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67812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D203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C15F94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D67CA" w14:textId="77777777" w:rsidR="00755008" w:rsidRDefault="00755008" w:rsidP="0038231F">
      <w:pPr>
        <w:spacing w:after="0" w:line="240" w:lineRule="auto"/>
      </w:pPr>
      <w:r>
        <w:separator/>
      </w:r>
    </w:p>
  </w:endnote>
  <w:endnote w:type="continuationSeparator" w:id="0">
    <w:p w14:paraId="0FE06FC9" w14:textId="77777777" w:rsidR="00755008" w:rsidRDefault="007550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26A8A" w14:textId="77777777" w:rsidR="006D2036" w:rsidRDefault="006D20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43B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6B23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2158D" w14:textId="77777777" w:rsidR="006D2036" w:rsidRDefault="006D20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0AB1F" w14:textId="77777777" w:rsidR="00755008" w:rsidRDefault="00755008" w:rsidP="0038231F">
      <w:pPr>
        <w:spacing w:after="0" w:line="240" w:lineRule="auto"/>
      </w:pPr>
      <w:r>
        <w:separator/>
      </w:r>
    </w:p>
  </w:footnote>
  <w:footnote w:type="continuationSeparator" w:id="0">
    <w:p w14:paraId="6BDF425C" w14:textId="77777777" w:rsidR="00755008" w:rsidRDefault="007550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6D4C2" w14:textId="77777777" w:rsidR="006D2036" w:rsidRDefault="006D2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6FC5" w14:textId="77777777" w:rsidR="006D2036" w:rsidRDefault="006D2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E5DF" w14:textId="77777777" w:rsidR="006D2036" w:rsidRDefault="006D20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208B8"/>
    <w:multiLevelType w:val="hybridMultilevel"/>
    <w:tmpl w:val="6504CCEC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879313643">
    <w:abstractNumId w:val="12"/>
  </w:num>
  <w:num w:numId="2" w16cid:durableId="1376200166">
    <w:abstractNumId w:val="0"/>
  </w:num>
  <w:num w:numId="3" w16cid:durableId="583224062">
    <w:abstractNumId w:val="11"/>
  </w:num>
  <w:num w:numId="4" w16cid:durableId="1198423343">
    <w:abstractNumId w:val="16"/>
  </w:num>
  <w:num w:numId="5" w16cid:durableId="1354183888">
    <w:abstractNumId w:val="13"/>
  </w:num>
  <w:num w:numId="6" w16cid:durableId="1589072453">
    <w:abstractNumId w:val="10"/>
  </w:num>
  <w:num w:numId="7" w16cid:durableId="1658148238">
    <w:abstractNumId w:val="1"/>
  </w:num>
  <w:num w:numId="8" w16cid:durableId="1783456741">
    <w:abstractNumId w:val="6"/>
  </w:num>
  <w:num w:numId="9" w16cid:durableId="62921939">
    <w:abstractNumId w:val="4"/>
  </w:num>
  <w:num w:numId="10" w16cid:durableId="98767932">
    <w:abstractNumId w:val="7"/>
  </w:num>
  <w:num w:numId="11" w16cid:durableId="2140368306">
    <w:abstractNumId w:val="5"/>
  </w:num>
  <w:num w:numId="12" w16cid:durableId="652099839">
    <w:abstractNumId w:val="9"/>
  </w:num>
  <w:num w:numId="13" w16cid:durableId="1162312445">
    <w:abstractNumId w:val="3"/>
  </w:num>
  <w:num w:numId="14" w16cid:durableId="165173650">
    <w:abstractNumId w:val="2"/>
  </w:num>
  <w:num w:numId="15" w16cid:durableId="2136752519">
    <w:abstractNumId w:val="15"/>
  </w:num>
  <w:num w:numId="16" w16cid:durableId="241261708">
    <w:abstractNumId w:val="8"/>
  </w:num>
  <w:num w:numId="17" w16cid:durableId="510993752">
    <w:abstractNumId w:val="14"/>
  </w:num>
  <w:num w:numId="18" w16cid:durableId="145439918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0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545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203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500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4236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A4155"/>
  <w15:docId w15:val="{06530836-7EDC-4CF0-BB79-2BCB5B763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9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2024-09-06T11:12:00Z</dcterms:created>
  <dcterms:modified xsi:type="dcterms:W3CDTF">2024-09-06T11:19:00Z</dcterms:modified>
</cp:coreProperties>
</file>