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0CC6B" w14:textId="4F62099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D47D6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10 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A6372D0" w14:textId="77777777" w:rsidTr="00D62E6E">
        <w:tc>
          <w:tcPr>
            <w:tcW w:w="2800" w:type="dxa"/>
            <w:shd w:val="clear" w:color="auto" w:fill="auto"/>
          </w:tcPr>
          <w:p w14:paraId="64EEF81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B1692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1C816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9CD34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AD079B6" w14:textId="77777777" w:rsidTr="00D62E6E">
        <w:tc>
          <w:tcPr>
            <w:tcW w:w="2800" w:type="dxa"/>
            <w:shd w:val="clear" w:color="auto" w:fill="auto"/>
          </w:tcPr>
          <w:p w14:paraId="44386BB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89BA6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C1CB1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9986A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D9ECF1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6970" w:rsidRPr="00C14101" w14:paraId="2EDBB7DC" w14:textId="77777777" w:rsidTr="000B4D3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63D1BD" w14:textId="77777777" w:rsidR="00D66970" w:rsidRPr="00C14101" w:rsidRDefault="00D66970" w:rsidP="000B4D3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17200A0" w14:textId="77777777" w:rsidR="00D66970" w:rsidRPr="00C14101" w:rsidRDefault="00D66970" w:rsidP="000B4D3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66970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D8EC01B" w14:textId="77777777" w:rsidR="00D66970" w:rsidRPr="00C14101" w:rsidRDefault="00D66970" w:rsidP="000B4D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86CBEAC" w14:textId="77777777" w:rsidR="00D66970" w:rsidRPr="00C14101" w:rsidRDefault="00D66970" w:rsidP="000B4D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E293190" w14:textId="77777777" w:rsidR="00BC121E" w:rsidRPr="00C14101" w:rsidRDefault="00D6697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C7759CF" w14:textId="77777777" w:rsidTr="00D62E6E">
        <w:tc>
          <w:tcPr>
            <w:tcW w:w="2269" w:type="dxa"/>
            <w:shd w:val="clear" w:color="auto" w:fill="auto"/>
          </w:tcPr>
          <w:p w14:paraId="4D5F357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92A2AB" w14:textId="77777777" w:rsidR="00D62E6E" w:rsidRPr="00D62E6E" w:rsidRDefault="00D6697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6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pralniczych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6970" w:rsidRPr="00D62E6E" w14:paraId="0B1C7F39" w14:textId="77777777" w:rsidTr="000B4D31">
        <w:tc>
          <w:tcPr>
            <w:tcW w:w="2269" w:type="dxa"/>
            <w:shd w:val="clear" w:color="auto" w:fill="auto"/>
          </w:tcPr>
          <w:p w14:paraId="59BD0BF3" w14:textId="77777777" w:rsidR="00D66970" w:rsidRPr="00D62E6E" w:rsidRDefault="00D66970" w:rsidP="000B4D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805A7E" w14:textId="77777777" w:rsidR="00D66970" w:rsidRPr="00D62E6E" w:rsidRDefault="00D66970" w:rsidP="000B4D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69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SZP-271-27/24</w:t>
            </w:r>
          </w:p>
        </w:tc>
      </w:tr>
    </w:tbl>
    <w:p w14:paraId="5F497350" w14:textId="77777777" w:rsidR="00BC121E" w:rsidRDefault="00D6697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6697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FD9BA74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236CE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ED2A750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B94E632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269AA9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82328F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2268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C70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0ED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88EE4E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C4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58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AAD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B0B022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192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20A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088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05F2C81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E3AEE2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5CF7590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2DDCEE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11D5FAB" w14:textId="77777777" w:rsidTr="00620E37">
        <w:tc>
          <w:tcPr>
            <w:tcW w:w="2660" w:type="dxa"/>
            <w:shd w:val="clear" w:color="auto" w:fill="auto"/>
          </w:tcPr>
          <w:p w14:paraId="2258747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78408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E4FA82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0F37DD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309E5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C3750A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697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EEC16E3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53996" w14:textId="77777777" w:rsidR="00127464" w:rsidRDefault="00127464">
      <w:r>
        <w:separator/>
      </w:r>
    </w:p>
  </w:endnote>
  <w:endnote w:type="continuationSeparator" w:id="0">
    <w:p w14:paraId="3D71CD3F" w14:textId="77777777" w:rsidR="00127464" w:rsidRDefault="0012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FDE9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3C184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949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810D0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30E8D3A">
        <v:line id="_x0000_s1025" style="position:absolute;left:0;text-align:left;z-index:251657728" from="-3.85pt,8.7pt" to="455.15pt,8.7pt"/>
      </w:pict>
    </w:r>
  </w:p>
  <w:p w14:paraId="1DDD392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85866" w14:textId="77777777" w:rsidR="00D66970" w:rsidRDefault="00D66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684A9" w14:textId="77777777" w:rsidR="00127464" w:rsidRDefault="00127464">
      <w:r>
        <w:separator/>
      </w:r>
    </w:p>
  </w:footnote>
  <w:footnote w:type="continuationSeparator" w:id="0">
    <w:p w14:paraId="0A447A83" w14:textId="77777777" w:rsidR="00127464" w:rsidRDefault="0012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35DB5" w14:textId="77777777" w:rsidR="00D66970" w:rsidRDefault="00D66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35CA7" w14:textId="77777777" w:rsidR="00D66970" w:rsidRDefault="00D66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3D7F5" w14:textId="77777777" w:rsidR="00D66970" w:rsidRDefault="00D66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0424598">
    <w:abstractNumId w:val="13"/>
  </w:num>
  <w:num w:numId="2" w16cid:durableId="1042678405">
    <w:abstractNumId w:val="0"/>
  </w:num>
  <w:num w:numId="3" w16cid:durableId="1580283894">
    <w:abstractNumId w:val="11"/>
  </w:num>
  <w:num w:numId="4" w16cid:durableId="708072570">
    <w:abstractNumId w:val="8"/>
  </w:num>
  <w:num w:numId="5" w16cid:durableId="568075378">
    <w:abstractNumId w:val="7"/>
  </w:num>
  <w:num w:numId="6" w16cid:durableId="1865435804">
    <w:abstractNumId w:val="1"/>
  </w:num>
  <w:num w:numId="7" w16cid:durableId="43993116">
    <w:abstractNumId w:val="6"/>
  </w:num>
  <w:num w:numId="8" w16cid:durableId="754208818">
    <w:abstractNumId w:val="3"/>
  </w:num>
  <w:num w:numId="9" w16cid:durableId="1241794572">
    <w:abstractNumId w:val="2"/>
  </w:num>
  <w:num w:numId="10" w16cid:durableId="790173902">
    <w:abstractNumId w:val="5"/>
  </w:num>
  <w:num w:numId="11" w16cid:durableId="1318921686">
    <w:abstractNumId w:val="10"/>
  </w:num>
  <w:num w:numId="12" w16cid:durableId="956716075">
    <w:abstractNumId w:val="4"/>
  </w:num>
  <w:num w:numId="13" w16cid:durableId="1069621866">
    <w:abstractNumId w:val="9"/>
  </w:num>
  <w:num w:numId="14" w16cid:durableId="16527143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46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7464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6EFE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47D6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66970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30B671"/>
  <w15:chartTrackingRefBased/>
  <w15:docId w15:val="{443AA60B-16AB-4771-803A-FB5009C5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216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2024-09-06T11:09:00Z</dcterms:created>
  <dcterms:modified xsi:type="dcterms:W3CDTF">2024-09-06T11:11:00Z</dcterms:modified>
</cp:coreProperties>
</file>