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BFC53" w14:textId="1AECE506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881D3C">
        <w:rPr>
          <w:rFonts w:ascii="Arial" w:hAnsi="Arial" w:cs="Arial"/>
          <w:bCs/>
          <w:i w:val="0"/>
          <w:szCs w:val="24"/>
        </w:rPr>
        <w:t>7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20ABE953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E22E193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B34CF19" w14:textId="77777777" w:rsidR="00B049E0" w:rsidRPr="0012157F" w:rsidRDefault="00A14A3F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14A3F">
        <w:rPr>
          <w:rFonts w:ascii="Arial" w:hAnsi="Arial" w:cs="Arial"/>
        </w:rPr>
        <w:t>Szpital Specjalistyczny im. Stefana Żeromskiego SPZOZ w Krakowie</w:t>
      </w:r>
    </w:p>
    <w:p w14:paraId="53F9ADF3" w14:textId="77777777" w:rsidR="00B049E0" w:rsidRPr="0012157F" w:rsidRDefault="00A14A3F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14A3F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A14A3F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2C932223" w14:textId="77777777" w:rsidR="00B049E0" w:rsidRDefault="00A14A3F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A14A3F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A14A3F">
        <w:rPr>
          <w:rFonts w:ascii="Arial" w:hAnsi="Arial" w:cs="Arial"/>
        </w:rPr>
        <w:t>Kraków</w:t>
      </w:r>
    </w:p>
    <w:p w14:paraId="239170E8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A5461B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6A1AF495" w14:textId="77777777" w:rsidTr="00B475B8">
        <w:tc>
          <w:tcPr>
            <w:tcW w:w="2800" w:type="dxa"/>
            <w:shd w:val="clear" w:color="auto" w:fill="auto"/>
          </w:tcPr>
          <w:p w14:paraId="687F3AC5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FE83E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17748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CDD8A99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12A12EEC" w14:textId="77777777" w:rsidTr="00B475B8">
        <w:tc>
          <w:tcPr>
            <w:tcW w:w="2800" w:type="dxa"/>
            <w:shd w:val="clear" w:color="auto" w:fill="auto"/>
          </w:tcPr>
          <w:p w14:paraId="2725F2A3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DA306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7ED8E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354ADEC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91D4B2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4A3F" w:rsidRPr="0012157F" w14:paraId="2664C4FF" w14:textId="77777777" w:rsidTr="00843205">
        <w:tc>
          <w:tcPr>
            <w:tcW w:w="9104" w:type="dxa"/>
            <w:shd w:val="clear" w:color="auto" w:fill="D9D9D9"/>
          </w:tcPr>
          <w:p w14:paraId="11999D03" w14:textId="77777777" w:rsidR="00A14A3F" w:rsidRPr="00B049E0" w:rsidRDefault="00A14A3F" w:rsidP="00843205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D294897" w14:textId="77777777" w:rsidR="00A14A3F" w:rsidRDefault="00A14A3F" w:rsidP="008432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14A3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3D2B427" w14:textId="77777777" w:rsidR="00A14A3F" w:rsidRPr="00C86421" w:rsidRDefault="00A14A3F" w:rsidP="0084320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5561A35" w14:textId="77777777" w:rsidR="00A14A3F" w:rsidRDefault="00A14A3F" w:rsidP="008432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3381528" w14:textId="77777777" w:rsidR="00A14A3F" w:rsidRPr="00B049E0" w:rsidRDefault="00A14A3F" w:rsidP="0084320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29907853" w14:textId="77777777" w:rsidR="00A14A3F" w:rsidRPr="00B049E0" w:rsidRDefault="00A14A3F" w:rsidP="00843205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E63100" w14:textId="77777777" w:rsidR="00B049E0" w:rsidRDefault="00A14A3F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19388445" w14:textId="77777777" w:rsidTr="00B475B8">
        <w:tc>
          <w:tcPr>
            <w:tcW w:w="2269" w:type="dxa"/>
            <w:shd w:val="clear" w:color="auto" w:fill="auto"/>
          </w:tcPr>
          <w:p w14:paraId="53F26F9E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B0D718" w14:textId="77777777" w:rsidR="00B049E0" w:rsidRPr="00A2540E" w:rsidRDefault="00A14A3F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4A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4A3F" w:rsidRPr="00A2540E" w14:paraId="4AC5DE40" w14:textId="77777777" w:rsidTr="00843205">
        <w:tc>
          <w:tcPr>
            <w:tcW w:w="2269" w:type="dxa"/>
            <w:shd w:val="clear" w:color="auto" w:fill="auto"/>
          </w:tcPr>
          <w:p w14:paraId="283708A9" w14:textId="77777777" w:rsidR="00A14A3F" w:rsidRPr="00A2540E" w:rsidRDefault="00A14A3F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3FAB5" w14:textId="77777777" w:rsidR="00A14A3F" w:rsidRPr="00A2540E" w:rsidRDefault="00A14A3F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4A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23EC17B1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3559DFE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14A3F" w:rsidRPr="00A14A3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22B28AC" w14:textId="77777777" w:rsidTr="00650D6C">
        <w:tc>
          <w:tcPr>
            <w:tcW w:w="9104" w:type="dxa"/>
            <w:shd w:val="clear" w:color="auto" w:fill="D9D9D9"/>
          </w:tcPr>
          <w:p w14:paraId="769AF80E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3CC4246D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4BB6508C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2D758B" w:rsidRPr="002D758B">
        <w:rPr>
          <w:rFonts w:ascii="Arial" w:hAnsi="Arial" w:cs="Arial"/>
          <w:sz w:val="24"/>
          <w:szCs w:val="24"/>
        </w:rPr>
        <w:t>t.j.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A6B92AE" w14:textId="77777777" w:rsidTr="00CD4DD1">
        <w:tc>
          <w:tcPr>
            <w:tcW w:w="9104" w:type="dxa"/>
            <w:shd w:val="clear" w:color="auto" w:fill="D9D9D9"/>
          </w:tcPr>
          <w:p w14:paraId="2C3CFAB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BE6E045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2A66053" w14:textId="77777777" w:rsidTr="00847232">
        <w:tc>
          <w:tcPr>
            <w:tcW w:w="9104" w:type="dxa"/>
            <w:shd w:val="clear" w:color="auto" w:fill="D9D9D9"/>
          </w:tcPr>
          <w:p w14:paraId="7336A6B5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3C9F94A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6D5B02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492E5F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4E84D9C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A2F35E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5B5F3BB5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3C8788B0" w14:textId="77777777" w:rsidTr="00B475B8">
        <w:tc>
          <w:tcPr>
            <w:tcW w:w="2660" w:type="dxa"/>
            <w:shd w:val="clear" w:color="auto" w:fill="auto"/>
          </w:tcPr>
          <w:p w14:paraId="6F82716F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4691A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4DB352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E4FE9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070034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9FB8F6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93A12E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7790" w14:textId="77777777" w:rsidR="00E14167" w:rsidRDefault="00E14167" w:rsidP="0038231F">
      <w:pPr>
        <w:spacing w:after="0" w:line="240" w:lineRule="auto"/>
      </w:pPr>
      <w:r>
        <w:separator/>
      </w:r>
    </w:p>
  </w:endnote>
  <w:endnote w:type="continuationSeparator" w:id="0">
    <w:p w14:paraId="21CE3127" w14:textId="77777777" w:rsidR="00E14167" w:rsidRDefault="00E141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9B20" w14:textId="77777777" w:rsidR="00A14A3F" w:rsidRDefault="00A14A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56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BE28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50CC" w14:textId="77777777" w:rsidR="00A14A3F" w:rsidRDefault="00A14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7647E" w14:textId="77777777" w:rsidR="00E14167" w:rsidRDefault="00E14167" w:rsidP="0038231F">
      <w:pPr>
        <w:spacing w:after="0" w:line="240" w:lineRule="auto"/>
      </w:pPr>
      <w:r>
        <w:separator/>
      </w:r>
    </w:p>
  </w:footnote>
  <w:footnote w:type="continuationSeparator" w:id="0">
    <w:p w14:paraId="30736915" w14:textId="77777777" w:rsidR="00E14167" w:rsidRDefault="00E14167" w:rsidP="0038231F">
      <w:pPr>
        <w:spacing w:after="0" w:line="240" w:lineRule="auto"/>
      </w:pPr>
      <w:r>
        <w:continuationSeparator/>
      </w:r>
    </w:p>
  </w:footnote>
  <w:footnote w:id="1">
    <w:p w14:paraId="30BDC7FC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7BADC9E3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55270445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54DBC02E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0D687AE2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7C3EDF3A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06BDF1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4B1826C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E521BB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27216" w14:textId="77777777" w:rsidR="00A14A3F" w:rsidRDefault="00A14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DBC5A" w14:textId="77777777" w:rsidR="00A14A3F" w:rsidRDefault="00A14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0EC1" w14:textId="77777777" w:rsidR="00A14A3F" w:rsidRDefault="00A14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674253">
    <w:abstractNumId w:val="12"/>
  </w:num>
  <w:num w:numId="2" w16cid:durableId="2043628994">
    <w:abstractNumId w:val="0"/>
  </w:num>
  <w:num w:numId="3" w16cid:durableId="1319580554">
    <w:abstractNumId w:val="11"/>
  </w:num>
  <w:num w:numId="4" w16cid:durableId="1987197333">
    <w:abstractNumId w:val="14"/>
  </w:num>
  <w:num w:numId="5" w16cid:durableId="1121067857">
    <w:abstractNumId w:val="13"/>
  </w:num>
  <w:num w:numId="6" w16cid:durableId="413471972">
    <w:abstractNumId w:val="10"/>
  </w:num>
  <w:num w:numId="7" w16cid:durableId="726682393">
    <w:abstractNumId w:val="1"/>
  </w:num>
  <w:num w:numId="8" w16cid:durableId="1335302383">
    <w:abstractNumId w:val="6"/>
  </w:num>
  <w:num w:numId="9" w16cid:durableId="1162547118">
    <w:abstractNumId w:val="4"/>
  </w:num>
  <w:num w:numId="10" w16cid:durableId="1199005025">
    <w:abstractNumId w:val="7"/>
  </w:num>
  <w:num w:numId="11" w16cid:durableId="712196113">
    <w:abstractNumId w:val="5"/>
  </w:num>
  <w:num w:numId="12" w16cid:durableId="510294987">
    <w:abstractNumId w:val="9"/>
  </w:num>
  <w:num w:numId="13" w16cid:durableId="2132086394">
    <w:abstractNumId w:val="3"/>
  </w:num>
  <w:num w:numId="14" w16cid:durableId="75132600">
    <w:abstractNumId w:val="2"/>
  </w:num>
  <w:num w:numId="15" w16cid:durableId="1604608656">
    <w:abstractNumId w:val="8"/>
  </w:num>
  <w:num w:numId="16" w16cid:durableId="19149709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16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81D3C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4A3F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1416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FF8BE"/>
  <w15:docId w15:val="{58AFBFA1-7E6D-4FE1-B30B-A2B3A532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2024-09-06T08:49:00Z</dcterms:created>
  <dcterms:modified xsi:type="dcterms:W3CDTF">2024-09-06T08:50:00Z</dcterms:modified>
</cp:coreProperties>
</file>