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A4BBD" w14:textId="5C97A71B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35A05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6A8BEEDE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D839E6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2331F4CA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4E88A0C1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557A3ED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135453D1" w14:textId="77777777" w:rsidTr="004F10A0">
        <w:tc>
          <w:tcPr>
            <w:tcW w:w="2269" w:type="dxa"/>
            <w:shd w:val="clear" w:color="auto" w:fill="auto"/>
          </w:tcPr>
          <w:p w14:paraId="5E387670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724A17F" w14:textId="77777777" w:rsidR="00A137C9" w:rsidRPr="00A2540E" w:rsidRDefault="001D1BE5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D1BE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kompleksowych usług pralniczych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D1BE5" w:rsidRPr="00A2540E" w14:paraId="35A9B846" w14:textId="77777777" w:rsidTr="00843205">
        <w:tc>
          <w:tcPr>
            <w:tcW w:w="2269" w:type="dxa"/>
            <w:shd w:val="clear" w:color="auto" w:fill="auto"/>
          </w:tcPr>
          <w:p w14:paraId="252021C3" w14:textId="77777777" w:rsidR="001D1BE5" w:rsidRPr="00A2540E" w:rsidRDefault="001D1BE5" w:rsidP="0084320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CBC0F74" w14:textId="77777777" w:rsidR="001D1BE5" w:rsidRPr="00A2540E" w:rsidRDefault="001D1BE5" w:rsidP="0084320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D1BE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SZP-271-27/24</w:t>
            </w:r>
          </w:p>
        </w:tc>
      </w:tr>
    </w:tbl>
    <w:p w14:paraId="4B0F14D2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C9E8965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D1BE5" w:rsidRPr="001D1BE5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090997A6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29F2BF76" w14:textId="77777777" w:rsidTr="00A137C9">
        <w:tc>
          <w:tcPr>
            <w:tcW w:w="617" w:type="dxa"/>
            <w:shd w:val="clear" w:color="auto" w:fill="auto"/>
            <w:vAlign w:val="center"/>
          </w:tcPr>
          <w:p w14:paraId="500B785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315AFC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520521E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65E671F8" w14:textId="77777777" w:rsidTr="00A137C9">
        <w:tc>
          <w:tcPr>
            <w:tcW w:w="617" w:type="dxa"/>
            <w:shd w:val="clear" w:color="auto" w:fill="auto"/>
            <w:vAlign w:val="center"/>
          </w:tcPr>
          <w:p w14:paraId="60A7E73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245DD83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F3B6D8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5946D6DE" w14:textId="77777777" w:rsidTr="00A137C9">
        <w:tc>
          <w:tcPr>
            <w:tcW w:w="617" w:type="dxa"/>
            <w:shd w:val="clear" w:color="auto" w:fill="auto"/>
            <w:vAlign w:val="center"/>
          </w:tcPr>
          <w:p w14:paraId="54AF165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5BF8692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3E813A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DADDD64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1D1BE5" w:rsidRPr="001D1BE5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14A5B42E" w14:textId="77777777" w:rsidTr="00A137C9">
        <w:tc>
          <w:tcPr>
            <w:tcW w:w="617" w:type="dxa"/>
            <w:shd w:val="clear" w:color="auto" w:fill="auto"/>
            <w:vAlign w:val="center"/>
          </w:tcPr>
          <w:p w14:paraId="6212F78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0CAEEAB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2D6EF47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293BAC9D" w14:textId="77777777" w:rsidTr="00A137C9">
        <w:tc>
          <w:tcPr>
            <w:tcW w:w="617" w:type="dxa"/>
            <w:shd w:val="clear" w:color="auto" w:fill="auto"/>
            <w:vAlign w:val="center"/>
          </w:tcPr>
          <w:p w14:paraId="33FE039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32DD224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6879F1B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4DAB6C9A" w14:textId="77777777" w:rsidTr="00A137C9">
        <w:tc>
          <w:tcPr>
            <w:tcW w:w="617" w:type="dxa"/>
            <w:shd w:val="clear" w:color="auto" w:fill="auto"/>
            <w:vAlign w:val="center"/>
          </w:tcPr>
          <w:p w14:paraId="7159CB6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1CDD8D2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A7DF84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472267D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6A3B5B61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6F8652FA" w14:textId="77777777" w:rsidTr="004F10A0">
        <w:tc>
          <w:tcPr>
            <w:tcW w:w="2660" w:type="dxa"/>
            <w:shd w:val="clear" w:color="auto" w:fill="auto"/>
          </w:tcPr>
          <w:p w14:paraId="022D8D8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89A4B9B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2534690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FC6D73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A3ADE6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F71E5B7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D1BE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0F2A3530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B0776" w14:textId="77777777" w:rsidR="0037486F" w:rsidRDefault="0037486F" w:rsidP="00025386">
      <w:pPr>
        <w:spacing w:after="0" w:line="240" w:lineRule="auto"/>
      </w:pPr>
      <w:r>
        <w:separator/>
      </w:r>
    </w:p>
  </w:endnote>
  <w:endnote w:type="continuationSeparator" w:id="0">
    <w:p w14:paraId="423576FF" w14:textId="77777777" w:rsidR="0037486F" w:rsidRDefault="0037486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AA056" w14:textId="77777777" w:rsidR="001D1BE5" w:rsidRDefault="001D1B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0E719" w14:textId="77777777" w:rsidR="00025386" w:rsidRDefault="00935A05" w:rsidP="00025386">
    <w:pPr>
      <w:pStyle w:val="Stopka"/>
      <w:tabs>
        <w:tab w:val="clear" w:pos="4536"/>
      </w:tabs>
      <w:jc w:val="center"/>
    </w:pPr>
    <w:r>
      <w:rPr>
        <w:noProof/>
      </w:rPr>
      <w:pict w14:anchorId="43FB286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D4E8C5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969B7E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1B64E" w14:textId="77777777" w:rsidR="001D1BE5" w:rsidRDefault="001D1B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232B6" w14:textId="77777777" w:rsidR="0037486F" w:rsidRDefault="0037486F" w:rsidP="00025386">
      <w:pPr>
        <w:spacing w:after="0" w:line="240" w:lineRule="auto"/>
      </w:pPr>
      <w:r>
        <w:separator/>
      </w:r>
    </w:p>
  </w:footnote>
  <w:footnote w:type="continuationSeparator" w:id="0">
    <w:p w14:paraId="01515FB7" w14:textId="77777777" w:rsidR="0037486F" w:rsidRDefault="0037486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8F477" w14:textId="77777777" w:rsidR="001D1BE5" w:rsidRDefault="001D1B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8DACE" w14:textId="77777777" w:rsidR="001D1BE5" w:rsidRDefault="001D1B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305BD" w14:textId="77777777" w:rsidR="001D1BE5" w:rsidRDefault="001D1B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9278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486F"/>
    <w:rsid w:val="00025386"/>
    <w:rsid w:val="000423B9"/>
    <w:rsid w:val="00053927"/>
    <w:rsid w:val="00084786"/>
    <w:rsid w:val="00097716"/>
    <w:rsid w:val="0016158F"/>
    <w:rsid w:val="001C2314"/>
    <w:rsid w:val="001D1BE5"/>
    <w:rsid w:val="00213980"/>
    <w:rsid w:val="0024648D"/>
    <w:rsid w:val="0037486F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35A05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70D3D7"/>
  <w15:chartTrackingRefBased/>
  <w15:docId w15:val="{0AAEE596-84F5-4665-A7DB-71FC06800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4</cp:revision>
  <dcterms:created xsi:type="dcterms:W3CDTF">2024-09-06T08:39:00Z</dcterms:created>
  <dcterms:modified xsi:type="dcterms:W3CDTF">2024-09-06T08:49:00Z</dcterms:modified>
</cp:coreProperties>
</file>