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9AE6C" w14:textId="0FAF61A0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63C4E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1B669A0F" w14:textId="77777777" w:rsidTr="00467CA2">
        <w:tc>
          <w:tcPr>
            <w:tcW w:w="2800" w:type="dxa"/>
            <w:shd w:val="clear" w:color="auto" w:fill="auto"/>
          </w:tcPr>
          <w:p w14:paraId="6F852B5D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2DD8F9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DA509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53C984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72F304D7" w14:textId="77777777" w:rsidTr="00467CA2">
        <w:tc>
          <w:tcPr>
            <w:tcW w:w="2800" w:type="dxa"/>
            <w:shd w:val="clear" w:color="auto" w:fill="auto"/>
          </w:tcPr>
          <w:p w14:paraId="4A30E167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0440FD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20D31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4F22B3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0DA7CF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692CEB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EBAC34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A3A3869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9120426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82F16" w:rsidRPr="00E82F16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3D8A2C90" w14:textId="77777777" w:rsidTr="00467CA2">
        <w:tc>
          <w:tcPr>
            <w:tcW w:w="2269" w:type="dxa"/>
            <w:shd w:val="clear" w:color="auto" w:fill="auto"/>
          </w:tcPr>
          <w:p w14:paraId="6335F753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5E1CF8" w14:textId="77777777" w:rsidR="00D520D3" w:rsidRPr="00A2540E" w:rsidRDefault="00E82F1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82F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kompleksowych usług pralniczych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82F16" w:rsidRPr="00A2540E" w14:paraId="20E5CA25" w14:textId="77777777" w:rsidTr="00843205">
        <w:tc>
          <w:tcPr>
            <w:tcW w:w="2269" w:type="dxa"/>
            <w:shd w:val="clear" w:color="auto" w:fill="auto"/>
          </w:tcPr>
          <w:p w14:paraId="78DC5B50" w14:textId="77777777" w:rsidR="00E82F16" w:rsidRPr="00A2540E" w:rsidRDefault="00E82F16" w:rsidP="008432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A80572" w14:textId="77777777" w:rsidR="00E82F16" w:rsidRPr="00A2540E" w:rsidRDefault="00E82F16" w:rsidP="008432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82F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SZP-271-27/24</w:t>
            </w:r>
          </w:p>
        </w:tc>
      </w:tr>
    </w:tbl>
    <w:p w14:paraId="2A88BE37" w14:textId="77777777" w:rsidR="00DC652A" w:rsidRPr="00053927" w:rsidRDefault="00E82F1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AF6167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DC91FA3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17CF777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D272CD6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2EFB2FC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0B22B97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E3F029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2543B2C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446EBD4F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7614D9F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AEBC95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298F79C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15FFB0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A2F2AB0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E85A3A3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7E38E3C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FD494E7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4CE2C4D" w14:textId="77777777" w:rsidTr="00467CA2">
        <w:tc>
          <w:tcPr>
            <w:tcW w:w="2660" w:type="dxa"/>
            <w:shd w:val="clear" w:color="auto" w:fill="auto"/>
          </w:tcPr>
          <w:p w14:paraId="3961141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4DB78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87E209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3F73B1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EA41BE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CE7E40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82F1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48651A6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C9571" w14:textId="77777777" w:rsidR="00037C4A" w:rsidRDefault="00037C4A" w:rsidP="00025386">
      <w:pPr>
        <w:spacing w:after="0" w:line="240" w:lineRule="auto"/>
      </w:pPr>
      <w:r>
        <w:separator/>
      </w:r>
    </w:p>
  </w:endnote>
  <w:endnote w:type="continuationSeparator" w:id="0">
    <w:p w14:paraId="3C7ACF23" w14:textId="77777777" w:rsidR="00037C4A" w:rsidRDefault="00037C4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3A431" w14:textId="77777777" w:rsidR="00E82F16" w:rsidRDefault="00E82F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05483" w14:textId="77777777" w:rsidR="00025386" w:rsidRDefault="00463C4E" w:rsidP="00025386">
    <w:pPr>
      <w:pStyle w:val="Stopka"/>
      <w:tabs>
        <w:tab w:val="clear" w:pos="4536"/>
      </w:tabs>
      <w:jc w:val="center"/>
    </w:pPr>
    <w:r>
      <w:rPr>
        <w:noProof/>
      </w:rPr>
      <w:pict w14:anchorId="6749DE7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07043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739E86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D9B02" w14:textId="77777777" w:rsidR="00E82F16" w:rsidRDefault="00E82F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2E331" w14:textId="77777777" w:rsidR="00037C4A" w:rsidRDefault="00037C4A" w:rsidP="00025386">
      <w:pPr>
        <w:spacing w:after="0" w:line="240" w:lineRule="auto"/>
      </w:pPr>
      <w:r>
        <w:separator/>
      </w:r>
    </w:p>
  </w:footnote>
  <w:footnote w:type="continuationSeparator" w:id="0">
    <w:p w14:paraId="2F87493F" w14:textId="77777777" w:rsidR="00037C4A" w:rsidRDefault="00037C4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D69D9" w14:textId="77777777" w:rsidR="00E82F16" w:rsidRDefault="00E82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09CC" w14:textId="77777777" w:rsidR="00E82F16" w:rsidRDefault="00E82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29FC4" w14:textId="77777777" w:rsidR="00E82F16" w:rsidRDefault="00E82F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690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C4A"/>
    <w:rsid w:val="00025386"/>
    <w:rsid w:val="00037C4A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3C4E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4778C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2F16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5F498F"/>
  <w15:chartTrackingRefBased/>
  <w15:docId w15:val="{BC137F03-BCA4-4951-9DEC-00423806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2024-09-06T08:38:00Z</dcterms:created>
  <dcterms:modified xsi:type="dcterms:W3CDTF">2024-09-06T08:49:00Z</dcterms:modified>
</cp:coreProperties>
</file>