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67D61" w14:textId="00892C89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91B65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C44C13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4B51FB1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B504C" w:rsidRPr="00FB504C">
        <w:rPr>
          <w:rFonts w:ascii="Arial" w:hAnsi="Arial" w:cs="Arial"/>
          <w:b/>
          <w:sz w:val="24"/>
          <w:szCs w:val="24"/>
        </w:rPr>
        <w:t>SZP-271-27/24</w:t>
      </w:r>
    </w:p>
    <w:p w14:paraId="238D926F" w14:textId="23905ABE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376A98" w14:textId="169F91C5" w:rsidR="006676AE" w:rsidRPr="0012157F" w:rsidRDefault="00FB504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B504C">
        <w:rPr>
          <w:rFonts w:ascii="Arial" w:hAnsi="Arial" w:cs="Arial"/>
        </w:rPr>
        <w:t xml:space="preserve">Szpital Specjalistyczny im. Stefana </w:t>
      </w:r>
      <w:r w:rsidR="00B91B65">
        <w:rPr>
          <w:rFonts w:ascii="Arial" w:hAnsi="Arial" w:cs="Arial"/>
        </w:rPr>
        <w:t xml:space="preserve">   </w:t>
      </w:r>
      <w:r w:rsidRPr="00FB504C">
        <w:rPr>
          <w:rFonts w:ascii="Arial" w:hAnsi="Arial" w:cs="Arial"/>
        </w:rPr>
        <w:t>Żeromskiego SPZOZ w Krakowie</w:t>
      </w:r>
    </w:p>
    <w:p w14:paraId="2E00FA86" w14:textId="02A7F914" w:rsidR="006676AE" w:rsidRPr="0012157F" w:rsidRDefault="00FB504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B504C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FB504C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7697AE15" w14:textId="010B24D3" w:rsidR="00F90CD1" w:rsidRDefault="00FB504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B504C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FB504C">
        <w:rPr>
          <w:rFonts w:ascii="Arial" w:hAnsi="Arial" w:cs="Arial"/>
        </w:rPr>
        <w:t>Kraków</w:t>
      </w:r>
    </w:p>
    <w:p w14:paraId="33FE5FC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0AE253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3D5D45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D3F098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65C913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83C1F2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58521FE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F75F7E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BB3F83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504C" w:rsidRPr="0012157F" w14:paraId="32256490" w14:textId="77777777" w:rsidTr="00843205">
        <w:tc>
          <w:tcPr>
            <w:tcW w:w="9104" w:type="dxa"/>
            <w:shd w:val="clear" w:color="auto" w:fill="D9D9D9"/>
          </w:tcPr>
          <w:p w14:paraId="12471328" w14:textId="77777777" w:rsidR="00FB504C" w:rsidRPr="0012157F" w:rsidRDefault="00FB504C" w:rsidP="0084320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BB69496" w14:textId="77777777" w:rsidR="00FB504C" w:rsidRDefault="00FB504C" w:rsidP="008432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B504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6F1B08" w14:textId="77777777" w:rsidR="00FB504C" w:rsidRPr="00C86421" w:rsidRDefault="00FB504C" w:rsidP="0084320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F6CC1E5" w14:textId="77777777" w:rsidR="00FB504C" w:rsidRDefault="00FB504C" w:rsidP="008432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A574CAC" w14:textId="77777777" w:rsidR="00FB504C" w:rsidRPr="00C86421" w:rsidRDefault="00FB504C" w:rsidP="0084320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F8FA860" w14:textId="77777777" w:rsidR="00E50194" w:rsidRDefault="00FB504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53B5054" w14:textId="77777777" w:rsidR="00E50194" w:rsidRDefault="00FB504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B504C">
        <w:rPr>
          <w:rFonts w:ascii="Arial" w:hAnsi="Arial" w:cs="Arial"/>
          <w:b/>
          <w:sz w:val="24"/>
          <w:szCs w:val="24"/>
        </w:rPr>
        <w:t>Świadczenie kompleksowych usług pralniczych</w:t>
      </w:r>
    </w:p>
    <w:p w14:paraId="6F857E1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B504C" w:rsidRPr="00FB504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40E1A9B" w14:textId="77777777" w:rsidTr="00650D6C">
        <w:tc>
          <w:tcPr>
            <w:tcW w:w="9104" w:type="dxa"/>
            <w:shd w:val="clear" w:color="auto" w:fill="D9D9D9"/>
          </w:tcPr>
          <w:p w14:paraId="6F43B89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C1F6F5E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D0058C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2510C71" w14:textId="77777777" w:rsidTr="00CD4DD1">
        <w:tc>
          <w:tcPr>
            <w:tcW w:w="9104" w:type="dxa"/>
            <w:shd w:val="clear" w:color="auto" w:fill="D9D9D9"/>
          </w:tcPr>
          <w:p w14:paraId="715B3018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A57317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E11FAC6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95E7ED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E558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B61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B504C" w:rsidRPr="0012157F" w14:paraId="5888DB74" w14:textId="77777777" w:rsidTr="008432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745D" w14:textId="77777777" w:rsidR="00FB504C" w:rsidRPr="0012157F" w:rsidRDefault="00FB504C" w:rsidP="008432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50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0FC76" w14:textId="77777777" w:rsidR="00FB504C" w:rsidRPr="0012157F" w:rsidRDefault="00FB504C" w:rsidP="008432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504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FC20B31" w14:textId="77777777" w:rsidR="00FB504C" w:rsidRPr="00FB504C" w:rsidRDefault="00FB504C" w:rsidP="008432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504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</w:t>
            </w:r>
            <w:r w:rsidRPr="00FB504C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  <w:p w14:paraId="623425D9" w14:textId="77777777" w:rsidR="00FB504C" w:rsidRPr="00FB504C" w:rsidRDefault="00FB504C" w:rsidP="008432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504C">
              <w:rPr>
                <w:rFonts w:ascii="Arial" w:hAnsi="Arial" w:cs="Arial"/>
                <w:sz w:val="24"/>
                <w:szCs w:val="24"/>
              </w:rPr>
              <w:t>O udzielenie zamówienia mogą ubiegać się wykonawcy, którzy:</w:t>
            </w:r>
          </w:p>
          <w:p w14:paraId="059CE7E0" w14:textId="77777777" w:rsidR="00FB504C" w:rsidRPr="00FB504C" w:rsidRDefault="00FB504C" w:rsidP="008432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504C">
              <w:rPr>
                <w:rFonts w:ascii="Arial" w:hAnsi="Arial" w:cs="Arial"/>
                <w:sz w:val="24"/>
                <w:szCs w:val="24"/>
              </w:rPr>
              <w:t>1/ wykonali min. 2 usługi prania bielizny  szpitalnej  o wartości nie mniejszej niż 700 000,00 zł brutto rocznie każda.</w:t>
            </w:r>
          </w:p>
          <w:p w14:paraId="6F784162" w14:textId="77777777" w:rsidR="00FB504C" w:rsidRPr="00FB504C" w:rsidRDefault="00FB504C" w:rsidP="008432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504C">
              <w:rPr>
                <w:rFonts w:ascii="Arial" w:hAnsi="Arial" w:cs="Arial"/>
                <w:sz w:val="24"/>
                <w:szCs w:val="24"/>
              </w:rPr>
              <w:t>2/ dysponują co najmniej: urządzeniami pralniczymi, wyposażonymi w automatycznie dozujące środki piorące i dezynfekujące, prasowalnice, maglownice, składarki oraz własną komorą dezynfekcyjną.</w:t>
            </w:r>
          </w:p>
          <w:p w14:paraId="7371319A" w14:textId="77777777" w:rsidR="00FB504C" w:rsidRPr="0012157F" w:rsidRDefault="00FB504C" w:rsidP="008432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504C">
              <w:rPr>
                <w:rFonts w:ascii="Arial" w:hAnsi="Arial" w:cs="Arial"/>
                <w:sz w:val="24"/>
                <w:szCs w:val="24"/>
              </w:rPr>
              <w:t>3/ dysponują co najmniej 2-ma samochodami dostawczymi szczelnie zamkniętymi przeznaczonymi do przewozu bielizny szpitalnej - posiadającymi decyzje Państwowej Inspekcji Sanitarnej o dopuszczeniu tych samochodów do transportu bielizny szpitalnej.</w:t>
            </w:r>
          </w:p>
        </w:tc>
      </w:tr>
    </w:tbl>
    <w:p w14:paraId="1557CA62" w14:textId="73F5FC50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63FBD1E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EAFEBD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DF6C8E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F8547A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71B1C2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12C986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0E105E6" w14:textId="77777777" w:rsidTr="0061040C">
        <w:tc>
          <w:tcPr>
            <w:tcW w:w="9104" w:type="dxa"/>
            <w:shd w:val="clear" w:color="auto" w:fill="D9D9D9"/>
          </w:tcPr>
          <w:p w14:paraId="09C9E19D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3AC156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BBF04BD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A25902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E187C5D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C67E536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7AB50A2" w14:textId="77777777" w:rsidTr="0061040C">
        <w:tc>
          <w:tcPr>
            <w:tcW w:w="9104" w:type="dxa"/>
            <w:shd w:val="clear" w:color="auto" w:fill="D9D9D9"/>
          </w:tcPr>
          <w:p w14:paraId="78D111F8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240FBF1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20E2305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36241D3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B83E84F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E74026E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AA52CCC" w14:textId="77777777" w:rsidTr="00CD4DD1">
        <w:tc>
          <w:tcPr>
            <w:tcW w:w="9104" w:type="dxa"/>
            <w:shd w:val="clear" w:color="auto" w:fill="D9D9D9"/>
          </w:tcPr>
          <w:p w14:paraId="538E06B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DB4410F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5C4E47C" w14:textId="77777777" w:rsidTr="00847232">
        <w:tc>
          <w:tcPr>
            <w:tcW w:w="9104" w:type="dxa"/>
            <w:shd w:val="clear" w:color="auto" w:fill="D9D9D9"/>
          </w:tcPr>
          <w:p w14:paraId="0730CA1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7E61F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81BA9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FE1107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41B9F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88018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B0BA1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EDF0653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028A6D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853D2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3870A6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EA7157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AEE6BF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EAE26" w14:textId="77777777" w:rsidR="00B30AD5" w:rsidRDefault="00B30AD5" w:rsidP="0038231F">
      <w:pPr>
        <w:spacing w:after="0" w:line="240" w:lineRule="auto"/>
      </w:pPr>
      <w:r>
        <w:separator/>
      </w:r>
    </w:p>
  </w:endnote>
  <w:endnote w:type="continuationSeparator" w:id="0">
    <w:p w14:paraId="16946A8A" w14:textId="77777777" w:rsidR="00B30AD5" w:rsidRDefault="00B30A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3607" w14:textId="77777777" w:rsidR="00FB504C" w:rsidRDefault="00FB50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C3E8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2719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A53C" w14:textId="77777777" w:rsidR="00FB504C" w:rsidRDefault="00FB5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8F54F" w14:textId="77777777" w:rsidR="00B30AD5" w:rsidRDefault="00B30AD5" w:rsidP="0038231F">
      <w:pPr>
        <w:spacing w:after="0" w:line="240" w:lineRule="auto"/>
      </w:pPr>
      <w:r>
        <w:separator/>
      </w:r>
    </w:p>
  </w:footnote>
  <w:footnote w:type="continuationSeparator" w:id="0">
    <w:p w14:paraId="4A7E98E8" w14:textId="77777777" w:rsidR="00B30AD5" w:rsidRDefault="00B30AD5" w:rsidP="0038231F">
      <w:pPr>
        <w:spacing w:after="0" w:line="240" w:lineRule="auto"/>
      </w:pPr>
      <w:r>
        <w:continuationSeparator/>
      </w:r>
    </w:p>
  </w:footnote>
  <w:footnote w:id="1">
    <w:p w14:paraId="092695C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84D1D9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175982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759F52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11E470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197FFC2" w14:textId="77777777" w:rsidR="0032618A" w:rsidRDefault="0032618A" w:rsidP="0032618A">
      <w:pPr>
        <w:pStyle w:val="Tekstprzypisudolnego"/>
      </w:pPr>
    </w:p>
  </w:footnote>
  <w:footnote w:id="2">
    <w:p w14:paraId="5F3B86F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B6D6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4DF69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FA89A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4D26" w14:textId="77777777" w:rsidR="00FB504C" w:rsidRDefault="00FB50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6D9D9" w14:textId="77777777" w:rsidR="00FB504C" w:rsidRDefault="00FB50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93F68" w14:textId="77777777" w:rsidR="00FB504C" w:rsidRDefault="00FB50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459104">
    <w:abstractNumId w:val="11"/>
  </w:num>
  <w:num w:numId="2" w16cid:durableId="2038773630">
    <w:abstractNumId w:val="0"/>
  </w:num>
  <w:num w:numId="3" w16cid:durableId="777605762">
    <w:abstractNumId w:val="10"/>
  </w:num>
  <w:num w:numId="4" w16cid:durableId="98450566">
    <w:abstractNumId w:val="13"/>
  </w:num>
  <w:num w:numId="5" w16cid:durableId="782920636">
    <w:abstractNumId w:val="12"/>
  </w:num>
  <w:num w:numId="6" w16cid:durableId="1369602581">
    <w:abstractNumId w:val="9"/>
  </w:num>
  <w:num w:numId="7" w16cid:durableId="1546529586">
    <w:abstractNumId w:val="1"/>
  </w:num>
  <w:num w:numId="8" w16cid:durableId="1301305073">
    <w:abstractNumId w:val="6"/>
  </w:num>
  <w:num w:numId="9" w16cid:durableId="857696448">
    <w:abstractNumId w:val="4"/>
  </w:num>
  <w:num w:numId="10" w16cid:durableId="1738556397">
    <w:abstractNumId w:val="7"/>
  </w:num>
  <w:num w:numId="11" w16cid:durableId="804541870">
    <w:abstractNumId w:val="5"/>
  </w:num>
  <w:num w:numId="12" w16cid:durableId="1012072835">
    <w:abstractNumId w:val="8"/>
  </w:num>
  <w:num w:numId="13" w16cid:durableId="592590238">
    <w:abstractNumId w:val="3"/>
  </w:num>
  <w:num w:numId="14" w16cid:durableId="680860221">
    <w:abstractNumId w:val="2"/>
  </w:num>
  <w:num w:numId="15" w16cid:durableId="10123422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AD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0AD5"/>
    <w:rsid w:val="00B34079"/>
    <w:rsid w:val="00B36ABD"/>
    <w:rsid w:val="00B8005E"/>
    <w:rsid w:val="00B90E42"/>
    <w:rsid w:val="00B91B6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50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B8604"/>
  <w15:docId w15:val="{EB4D8817-E64D-43A8-9EBF-13FE900C1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977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2024-09-06T08:46:00Z</dcterms:created>
  <dcterms:modified xsi:type="dcterms:W3CDTF">2024-09-06T08:48:00Z</dcterms:modified>
</cp:coreProperties>
</file>