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37C48" w14:textId="1E0FECEB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7C566B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5"/>
      </w:tblGrid>
      <w:tr w:rsidR="00F31EAC" w:rsidRPr="005844F6" w14:paraId="0E256D9F" w14:textId="77777777" w:rsidTr="00A61AA7">
        <w:trPr>
          <w:trHeight w:val="944"/>
        </w:trPr>
        <w:tc>
          <w:tcPr>
            <w:tcW w:w="10335" w:type="dxa"/>
            <w:shd w:val="clear" w:color="auto" w:fill="F2F2F2"/>
          </w:tcPr>
          <w:p w14:paraId="720392D8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0C8AC770" w14:textId="77777777" w:rsidR="00A61AA7" w:rsidRDefault="00F7162E" w:rsidP="00C4201E">
      <w:pPr>
        <w:spacing w:before="480"/>
        <w:ind w:left="3969"/>
        <w:rPr>
          <w:rFonts w:ascii="Arial" w:hAnsi="Arial" w:cs="Arial"/>
          <w:b/>
          <w:bCs/>
        </w:rPr>
      </w:pPr>
      <w:r w:rsidRPr="00F7162E">
        <w:rPr>
          <w:rFonts w:ascii="Arial" w:hAnsi="Arial" w:cs="Arial"/>
          <w:b/>
          <w:bCs/>
        </w:rPr>
        <w:t xml:space="preserve">Szpital Specjalistyczny im. Stefana Żeromskiego </w:t>
      </w:r>
    </w:p>
    <w:p w14:paraId="4CEB2EA0" w14:textId="5E661043" w:rsidR="00140C27" w:rsidRPr="00140C27" w:rsidRDefault="00F7162E" w:rsidP="00A61AA7">
      <w:pPr>
        <w:ind w:left="3969"/>
        <w:rPr>
          <w:rFonts w:ascii="Arial" w:hAnsi="Arial" w:cs="Arial"/>
          <w:b/>
          <w:bCs/>
        </w:rPr>
      </w:pPr>
      <w:r w:rsidRPr="00F7162E">
        <w:rPr>
          <w:rFonts w:ascii="Arial" w:hAnsi="Arial" w:cs="Arial"/>
          <w:b/>
          <w:bCs/>
        </w:rPr>
        <w:t xml:space="preserve">SP ZOZ w Krakowie </w:t>
      </w:r>
    </w:p>
    <w:p w14:paraId="75687D00" w14:textId="77777777" w:rsidR="00140C27" w:rsidRPr="00140C27" w:rsidRDefault="00F7162E" w:rsidP="00C4201E">
      <w:pPr>
        <w:ind w:left="3969"/>
        <w:rPr>
          <w:rFonts w:ascii="Arial" w:hAnsi="Arial" w:cs="Arial"/>
        </w:rPr>
      </w:pPr>
      <w:r w:rsidRPr="00F7162E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F7162E">
        <w:rPr>
          <w:rFonts w:ascii="Arial" w:hAnsi="Arial" w:cs="Arial"/>
        </w:rPr>
        <w:t>66</w:t>
      </w:r>
    </w:p>
    <w:p w14:paraId="449050C7" w14:textId="77777777" w:rsidR="00140C27" w:rsidRPr="00140C27" w:rsidRDefault="00F7162E" w:rsidP="00C4201E">
      <w:pPr>
        <w:ind w:left="3969"/>
        <w:rPr>
          <w:rFonts w:ascii="Arial" w:hAnsi="Arial" w:cs="Arial"/>
        </w:rPr>
      </w:pPr>
      <w:r w:rsidRPr="00F7162E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F7162E">
        <w:rPr>
          <w:rFonts w:ascii="Arial" w:hAnsi="Arial" w:cs="Arial"/>
        </w:rPr>
        <w:t>Kraków</w:t>
      </w:r>
    </w:p>
    <w:p w14:paraId="6F77ABCC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D069237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60243167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57651EE0" w14:textId="77777777">
        <w:tc>
          <w:tcPr>
            <w:tcW w:w="2268" w:type="dxa"/>
            <w:shd w:val="clear" w:color="auto" w:fill="auto"/>
          </w:tcPr>
          <w:p w14:paraId="67882C0F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E0F2E03" w14:textId="77777777" w:rsidR="00140C27" w:rsidRPr="00140C27" w:rsidRDefault="00F7162E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7162E">
              <w:rPr>
                <w:rFonts w:ascii="Arial" w:hAnsi="Arial" w:cs="Arial"/>
                <w:bCs/>
              </w:rPr>
              <w:t>Świadczenie kompleksowych usług pralniczych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F7162E" w:rsidRPr="00140C27" w14:paraId="55CB15E1" w14:textId="77777777" w:rsidTr="009242C7">
        <w:tc>
          <w:tcPr>
            <w:tcW w:w="2268" w:type="dxa"/>
            <w:shd w:val="clear" w:color="auto" w:fill="auto"/>
          </w:tcPr>
          <w:p w14:paraId="5D5E65E5" w14:textId="77777777" w:rsidR="00F7162E" w:rsidRPr="00140C27" w:rsidRDefault="00F7162E" w:rsidP="009242C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977D8F6" w14:textId="77777777" w:rsidR="00F7162E" w:rsidRPr="00140C27" w:rsidRDefault="00F7162E" w:rsidP="009242C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7162E">
              <w:rPr>
                <w:rFonts w:ascii="Arial" w:hAnsi="Arial" w:cs="Arial"/>
                <w:bCs/>
              </w:rPr>
              <w:t>SZP-271-27/24</w:t>
            </w:r>
          </w:p>
        </w:tc>
      </w:tr>
    </w:tbl>
    <w:p w14:paraId="6B1341A3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5CC9EF71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9F3AB2D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23FAB11F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6369A895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6775506A" w14:textId="512E20D3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1543A106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1A9AEF1E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4D407F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393C3FC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5E851F6C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34134D9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21E297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36D2949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479BD40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5B8CA81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6EFE90B9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3702E93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C9EB652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1D3D7834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5A39255A" w14:textId="597B4E23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2CF92E4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45pt;height:20.15pt" o:ole="">
                  <v:imagedata r:id="rId8" o:title=""/>
                </v:shape>
                <w:control r:id="rId9" w:name="OptionButton1" w:shapeid="_x0000_i1041"/>
              </w:object>
            </w:r>
          </w:p>
          <w:p w14:paraId="5D5ACBF4" w14:textId="391D6F7D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E71A479">
                <v:shape id="_x0000_i1043" type="#_x0000_t75" style="width:314.5pt;height:20.15pt" o:ole="">
                  <v:imagedata r:id="rId10" o:title=""/>
                </v:shape>
                <w:control r:id="rId11" w:name="OptionButton2" w:shapeid="_x0000_i1043"/>
              </w:object>
            </w:r>
          </w:p>
          <w:p w14:paraId="7F4F3CCF" w14:textId="5D61F3BD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8BF9CC3">
                <v:shape id="_x0000_i1045" type="#_x0000_t75" style="width:314.5pt;height:20.15pt" o:ole="">
                  <v:imagedata r:id="rId12" o:title=""/>
                </v:shape>
                <w:control r:id="rId13" w:name="OptionButton3" w:shapeid="_x0000_i1045"/>
              </w:object>
            </w:r>
          </w:p>
          <w:p w14:paraId="1DDCC3FE" w14:textId="7111D923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9EDA069">
                <v:shape id="_x0000_i1047" type="#_x0000_t75" style="width:314.5pt;height:20.15pt" o:ole="">
                  <v:imagedata r:id="rId14" o:title=""/>
                </v:shape>
                <w:control r:id="rId15" w:name="OptionButton4" w:shapeid="_x0000_i1047"/>
              </w:object>
            </w:r>
          </w:p>
          <w:p w14:paraId="3957A53D" w14:textId="34DB00E4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C2F9F21">
                <v:shape id="_x0000_i1049" type="#_x0000_t75" style="width:314.5pt;height:20.15pt" o:ole="">
                  <v:imagedata r:id="rId16" o:title=""/>
                </v:shape>
                <w:control r:id="rId17" w:name="OptionButton5" w:shapeid="_x0000_i1049"/>
              </w:object>
            </w:r>
          </w:p>
          <w:p w14:paraId="726AF750" w14:textId="2B5DAE63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9F89DAA">
                <v:shape id="_x0000_i1051" type="#_x0000_t75" style="width:108.3pt;height:20.1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3FC51DD0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08158CFB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3DCE398C" w14:textId="77777777" w:rsidR="006E3E28" w:rsidRPr="00C4201E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 w:rsidRPr="00C4201E">
        <w:rPr>
          <w:rFonts w:ascii="Arial" w:hAnsi="Arial" w:cs="Arial"/>
          <w:b/>
        </w:rPr>
        <w:t>OFERUJEMY</w:t>
      </w:r>
      <w:r w:rsidR="00A8509D" w:rsidRPr="00C4201E">
        <w:rPr>
          <w:rFonts w:ascii="Arial" w:hAnsi="Arial" w:cs="Arial"/>
          <w:bCs/>
        </w:rPr>
        <w:t xml:space="preserve"> </w:t>
      </w:r>
      <w:r w:rsidRPr="00C4201E">
        <w:rPr>
          <w:rFonts w:ascii="Arial" w:hAnsi="Arial" w:cs="Arial"/>
          <w:bCs/>
        </w:rPr>
        <w:t xml:space="preserve">wykonanie </w:t>
      </w:r>
      <w:r w:rsidRPr="00C4201E">
        <w:rPr>
          <w:rFonts w:ascii="Arial" w:hAnsi="Arial" w:cs="Arial"/>
        </w:rPr>
        <w:t>przedmiotu zamówienia za cenę:</w:t>
      </w:r>
    </w:p>
    <w:p w14:paraId="2B828AD3" w14:textId="3E349C30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C4201E">
        <w:rPr>
          <w:rFonts w:ascii="Arial" w:hAnsi="Arial" w:cs="Arial"/>
          <w:b/>
          <w:bCs/>
        </w:rPr>
        <w:lastRenderedPageBreak/>
        <w:t>..................................... zł</w:t>
      </w:r>
      <w:r w:rsidR="00660026" w:rsidRPr="00C4201E">
        <w:rPr>
          <w:rFonts w:ascii="Arial" w:hAnsi="Arial" w:cs="Arial"/>
          <w:b/>
          <w:bCs/>
        </w:rPr>
        <w:t xml:space="preserve"> </w:t>
      </w:r>
      <w:r w:rsidR="00C4201E" w:rsidRPr="00C4201E">
        <w:rPr>
          <w:rFonts w:ascii="Arial" w:hAnsi="Arial" w:cs="Arial"/>
          <w:b/>
          <w:bCs/>
        </w:rPr>
        <w:t>brutto</w:t>
      </w:r>
      <w:r w:rsidR="00C4201E">
        <w:rPr>
          <w:rFonts w:ascii="Arial" w:hAnsi="Arial" w:cs="Arial"/>
        </w:rPr>
        <w:t xml:space="preserve"> </w:t>
      </w:r>
      <w:r w:rsidR="00660026">
        <w:rPr>
          <w:rFonts w:ascii="Arial" w:hAnsi="Arial" w:cs="Arial"/>
        </w:rPr>
        <w:t>(suma</w:t>
      </w:r>
      <w:r w:rsidR="00235AFB">
        <w:rPr>
          <w:rFonts w:ascii="Arial" w:hAnsi="Arial" w:cs="Arial"/>
        </w:rPr>
        <w:t xml:space="preserve"> </w:t>
      </w:r>
      <w:r w:rsidR="00660026">
        <w:rPr>
          <w:rFonts w:ascii="Arial" w:hAnsi="Arial" w:cs="Arial"/>
        </w:rPr>
        <w:t>kol. 9</w:t>
      </w:r>
      <w:r w:rsidR="00C4201E">
        <w:rPr>
          <w:rFonts w:ascii="Arial" w:hAnsi="Arial" w:cs="Arial"/>
        </w:rPr>
        <w:t xml:space="preserve"> </w:t>
      </w:r>
      <w:r w:rsidR="00235AFB">
        <w:rPr>
          <w:rFonts w:ascii="Arial" w:hAnsi="Arial" w:cs="Arial"/>
        </w:rPr>
        <w:t>tab. I + II</w:t>
      </w:r>
      <w:r w:rsidR="00C4201E">
        <w:rPr>
          <w:rFonts w:ascii="Arial" w:hAnsi="Arial" w:cs="Arial"/>
        </w:rPr>
        <w:t xml:space="preserve"> poniżej</w:t>
      </w:r>
      <w:r w:rsidR="00235AFB">
        <w:rPr>
          <w:rFonts w:ascii="Arial" w:hAnsi="Arial" w:cs="Arial"/>
        </w:rPr>
        <w:t>)</w:t>
      </w:r>
    </w:p>
    <w:p w14:paraId="4A1487C2" w14:textId="006A3FDF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 w:rsidR="00C4201E">
        <w:rPr>
          <w:rFonts w:ascii="Arial" w:hAnsi="Arial" w:cs="Arial"/>
        </w:rPr>
        <w:t>.......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</w:t>
      </w:r>
    </w:p>
    <w:tbl>
      <w:tblPr>
        <w:tblW w:w="1024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153"/>
        <w:gridCol w:w="485"/>
        <w:gridCol w:w="1341"/>
        <w:gridCol w:w="1575"/>
        <w:gridCol w:w="1106"/>
        <w:gridCol w:w="830"/>
        <w:gridCol w:w="913"/>
        <w:gridCol w:w="1350"/>
      </w:tblGrid>
      <w:tr w:rsidR="00863A94" w:rsidRPr="00660026" w14:paraId="78CBE76C" w14:textId="77777777" w:rsidTr="00863A94">
        <w:trPr>
          <w:trHeight w:val="301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C3C5C" w14:textId="77777777" w:rsidR="00660026" w:rsidRPr="00660026" w:rsidRDefault="00660026" w:rsidP="0066002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47D59" w14:textId="77777777" w:rsidR="00660026" w:rsidRPr="00660026" w:rsidRDefault="00660026" w:rsidP="0066002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Przedmiot zamówienia</w:t>
            </w:r>
          </w:p>
        </w:tc>
        <w:tc>
          <w:tcPr>
            <w:tcW w:w="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996B3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j.m.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722EC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Szacunkowa ilość szt. prania w okresie 36 miesięcy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3A607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jednostkowa netto</w:t>
            </w: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 xml:space="preserve"> za pranie asortymentu zamawiającego/ dzierżawę i pranie asortymentu dzierżawionego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542C5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Wartość netto za 36 miesięcy </w:t>
            </w: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br/>
              <w:t>(kol.4 x kol.5)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F4C71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472D4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kwota VAT </w:t>
            </w: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br/>
              <w:t>(kol.6 x kol.7)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5F885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 brutto za 36 miesięcy</w:t>
            </w: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 xml:space="preserve"> (kol.6+kol.8)</w:t>
            </w:r>
          </w:p>
        </w:tc>
      </w:tr>
      <w:tr w:rsidR="00863A94" w:rsidRPr="00660026" w14:paraId="55B7CF52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A03A9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B33C1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D1FEB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E6C0B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38FA0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9DEB8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1FA68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03F25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366B4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</w:tr>
      <w:tr w:rsidR="00660026" w:rsidRPr="00660026" w14:paraId="22C51755" w14:textId="77777777" w:rsidTr="00863A94">
        <w:trPr>
          <w:trHeight w:val="600"/>
        </w:trPr>
        <w:tc>
          <w:tcPr>
            <w:tcW w:w="102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96505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Tabela I - Asortyment zamawiającego</w:t>
            </w:r>
          </w:p>
        </w:tc>
      </w:tr>
      <w:tr w:rsidR="00660026" w:rsidRPr="00660026" w14:paraId="6CCCF846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CD94A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C8DBAD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poszwa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055FD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F9218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31 000,00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6BA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1A8D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770DC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19491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D673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1901EB5D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D933D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E63DBD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poszwa mała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B467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A1B2B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32 000,00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10A59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6EE5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28307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9944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B82B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3419168E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F1C8F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E7889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poszewka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0FA2D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A75F3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BD0C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64D7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6DE3F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8CEB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EDBF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1572CEE0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30341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209AE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poszewka mała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32B91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B347D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2 100,00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97EF1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7D419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06FF8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42902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5E6C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7997DA77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72530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DA9D06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prześcieradło duże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6A8F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C4DD7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22 000,00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0999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3F9EB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75CD9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1DEA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877C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3149D1D2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50AE1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9F391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prześcieradło frotte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F3CD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EEBFD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2 800,00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00C7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C37D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6BC2B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DBCF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87AC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04F5F918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3365C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4955CB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podkład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D15A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47764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51B5B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75EB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907C4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BC50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209FC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3EC66A1A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1BA99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40783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prześcieradło małe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0C0E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53F7A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0F1D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A28E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12747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C891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3F6F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1ABC3889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13166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30FA9C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koc mały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B035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D1F0B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1 300,00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CA012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5996C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B97A1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4DBB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D1E32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5CA74ACC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1A77A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12C6A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koc duży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B5AD2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7EA94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15 120,00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F03C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01B12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B4319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A13D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6E476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1668A804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D5C56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FC1C1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kołdra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F92AD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AC047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F3DE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7C102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432C8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D0051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1FF36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06CC0A8D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025C6C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DA0733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poduszka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04EC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28C2887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B87E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97FFD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FD9EF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89B89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3BE6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664EB0A1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BD7F3D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CC733F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poduszka Jaś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10DF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C211C49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703C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881F2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DF19D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ADF9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F74C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59C94C41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DB0A3E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524F31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koszula nocna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EC23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0BEE59F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BCC7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FEAE9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3EC3F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B139C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C490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07C1DA6E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7F4FDA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12729CD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piżama  - bluza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B5B8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57299B6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FD55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7B4E1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312DF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7EE06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31D2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46ACD4B1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E55440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2DDEE1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piżama – spodnie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4F10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3A07F1A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8DA31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76A2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07100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BD92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58F72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1B666233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6860B1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25250B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szlafrok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BA2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368E6FA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1D94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8D46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85C70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F0E4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4831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4A3116DA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D20BC7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21AB58C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pielucha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3970C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5B68360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580,00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AAF7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9A3C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BAF7B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7B40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2A501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66C2B0FD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46989D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7599CB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kaftanik/koszulka/body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D347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8320D2C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6 500,00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03251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7256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2509C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B3E0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64ADB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7F7B446E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0CB672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0C019C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śpiochy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952B1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ED605A7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397BB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0C662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79B8F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77D7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500C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384B1608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FD3004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A27CD4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rożek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A6BF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90BC5E8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2 500,00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4287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0B572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D9EF3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77D29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9602B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2A6E906D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990487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04F7DCC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czapeczki niemowlęce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9AAE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63EA881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5 400,00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31A01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97A9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0F813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9EF7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42D66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6D9DF4D0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A76E80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8471A9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fartuch lekarski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3D08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AF36AF7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110,00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B47B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C1ED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7D746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A890D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86B6D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6DB26738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C5B397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E87949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bluza lekarska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BBAB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4180814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10 200,00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AC73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AAFD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A051B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2C9D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5AED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400AE8CE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2EB0BF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A3F94AF" w14:textId="29B7E64C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spodnie lekarsk</w:t>
            </w:r>
            <w:r w:rsidR="00C4201E">
              <w:rPr>
                <w:rFonts w:ascii="Arial" w:hAnsi="Arial" w:cs="Arial"/>
                <w:color w:val="000000"/>
                <w:sz w:val="20"/>
                <w:szCs w:val="20"/>
              </w:rPr>
              <w:t>ie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7DCD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E1EC5DE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7 000,00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9B93B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3CF5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644AC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5754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18CF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126E26AB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91FC7A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48FC5C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spódnica lekarska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2A3F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C799B5D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A2E3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B5E8D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72329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CB0DC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9E76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3C604BAE" w14:textId="77777777" w:rsidTr="00863A94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CE2AF7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E530C16" w14:textId="1BC6BBAE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bluza operacyjna bawełnian</w:t>
            </w:r>
            <w:r w:rsidR="00C4201E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3975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BD194F0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8 000,00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B74BB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A16F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F737E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E9559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4327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5B9B56A1" w14:textId="77777777" w:rsidTr="00863A94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442D3F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388BE5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spodnie operacyjne bawełniane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A5A5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2684319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8 000,00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2F63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C778C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2E7FC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A9C3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8CD5D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05951D45" w14:textId="77777777" w:rsidTr="00863A94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57436A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BC22D0C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sukienka operacyjna bawełniana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702CC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64312FD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C6DAC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8196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36DEC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CA09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ABBD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7F9DA0ED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90A4B3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C0B4F8D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podkład operacyjny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7BCF9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31973E6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0176B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F4E0C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1E4AB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E6AC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4563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3756B8DC" w14:textId="77777777" w:rsidTr="00863A94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338F9E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E19936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bluza operacyjna barierowa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91C61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8028B07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128 000,00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C8AEC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A517B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4BC0C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EBC19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2FD9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620A6DC8" w14:textId="77777777" w:rsidTr="00863A94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E9C34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6BB26EC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spodnie operacyjne barierowe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0EFC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E8B2FB5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127 000,00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2161B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7049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8F026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1B7F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BA0F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149EAEF0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2273E3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5C4AA5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skarpety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70A5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2E4A3CB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C63B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A031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5C8F2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AD73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F10A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774488C4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A9DF9E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DF46D3D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ręcznik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FA9E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4F50C15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800,00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D585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221B2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396AF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89C6D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5EE51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164EE5B3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3FC469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85EB7B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ścierka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A39C6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747428F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15BC9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B272D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ADE89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80AE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737A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39F37A89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CECA4F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7342112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serwetka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5B0CB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7BC1BF5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97966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2E70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65230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BAFF6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A56D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4EE54C91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B0A539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FBF522D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firanka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0535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24A76B7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92E36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E9E6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F34D4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A5BF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7005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5C829636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B748A4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B6A9FFC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obrus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8495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B712F78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6EB4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CF71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FB6DF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7657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CB25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713C6E96" w14:textId="77777777" w:rsidTr="00863A94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C970F5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2FF2A9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zasłona parawanowa/parawan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1B68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C9514F1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530,00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14A9B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7C2B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6FA32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91DB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5CF3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67B62EE2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6B745E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40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35C080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materac, pokrowiec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BB74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2A2D903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C271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4D03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47133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7733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CD07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219E260B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318325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D8103A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pokrowiec na ubranie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4DB2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30852B1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18,00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91CE1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5AFA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0007E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FBA69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49C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1FA942E0" w14:textId="77777777" w:rsidTr="00863A94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264A2A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6F802C1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Inne , np. Ubranie pacjenta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E6341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88296D8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1BB5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C5DB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3BA94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980BB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C4BE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7EBE1032" w14:textId="77777777" w:rsidTr="00863A94">
        <w:trPr>
          <w:trHeight w:val="630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7504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50C4BB" w14:textId="77777777" w:rsidR="00660026" w:rsidRPr="00660026" w:rsidRDefault="00660026" w:rsidP="006600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83891" w14:textId="77777777" w:rsidR="00660026" w:rsidRPr="00660026" w:rsidRDefault="00660026" w:rsidP="00660026">
            <w:pPr>
              <w:rPr>
                <w:sz w:val="20"/>
                <w:szCs w:val="20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EC541" w14:textId="77777777" w:rsidR="00660026" w:rsidRPr="00660026" w:rsidRDefault="00660026" w:rsidP="00660026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21964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SUMA: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4F5CE" w14:textId="77777777" w:rsidR="00660026" w:rsidRPr="00660026" w:rsidRDefault="00660026" w:rsidP="0066002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6CFEE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3AD1C" w14:textId="77777777" w:rsidR="00660026" w:rsidRPr="00660026" w:rsidRDefault="00660026" w:rsidP="0066002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4E83B" w14:textId="77777777" w:rsidR="00660026" w:rsidRPr="00660026" w:rsidRDefault="00660026" w:rsidP="0066002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436D6553" w14:textId="77777777" w:rsidTr="00863A94">
        <w:trPr>
          <w:trHeight w:val="600"/>
        </w:trPr>
        <w:tc>
          <w:tcPr>
            <w:tcW w:w="102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05C9A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Tabela II - Asortyment dzierżawiony</w:t>
            </w:r>
          </w:p>
        </w:tc>
      </w:tr>
      <w:tr w:rsidR="00660026" w:rsidRPr="00660026" w14:paraId="1A9F2106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4F1C6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C23D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Poszwa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843C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C09A0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160 000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9EFC1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F948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201F1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160F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23C4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78805342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2A39E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BC65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Poszwa mała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46DD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7A01D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7 000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6306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CD921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2B9C8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DEB9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514EB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1C16E291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70DA6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3911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Poszewka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2F07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F9A0F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131 000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61E52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606B6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C1C33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2D78C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3FBFD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0667B100" w14:textId="77777777" w:rsidTr="00863A94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E9D5B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78D3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Poszewka mała typu Jaś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24D8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605BE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73CF6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A9BC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72F83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65E9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8F62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3E2E50E1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E1262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41B1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Prześcieradło duże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FDA8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F6E72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142 000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CD97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0749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59915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E5C6B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C7201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2DF6F4FF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18A47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284A9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Prześcieradło małe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80A1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7946F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6 500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620D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6D2F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9098F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57A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FEEC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03A16E51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1ABC8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80CFF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Poduszka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75780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47A33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9 000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0F94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7F14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044DA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E360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BE51E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7904AA59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1D8AA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1D749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Poduszka typu Jaś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CEA1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CE3F2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19D3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9532B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89321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1323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0C1B9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1B4922C3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817DC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832C2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Koc duży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FFC2B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9C03B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9 500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083A2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69C6A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B820B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8E3A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2105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57A77BE3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747D0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AE082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Koc mały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3D549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A274F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3011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D2E03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B0973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64AE2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38C3B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4F77EFF9" w14:textId="77777777" w:rsidTr="00863A94">
        <w:trPr>
          <w:trHeight w:val="6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8A61B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303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Podkład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FEED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2A13D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6 000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08484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89067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867BC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04022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93D78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60026" w:rsidRPr="00660026" w14:paraId="388FE92E" w14:textId="77777777" w:rsidTr="00863A94">
        <w:trPr>
          <w:trHeight w:val="630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DF2F5" w14:textId="77777777" w:rsidR="00660026" w:rsidRPr="00660026" w:rsidRDefault="00660026" w:rsidP="006600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9E7021" w14:textId="77777777" w:rsidR="00660026" w:rsidRPr="00660026" w:rsidRDefault="00660026" w:rsidP="006600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074A3" w14:textId="77777777" w:rsidR="00660026" w:rsidRPr="00660026" w:rsidRDefault="00660026" w:rsidP="00660026">
            <w:pPr>
              <w:rPr>
                <w:sz w:val="20"/>
                <w:szCs w:val="20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7521B" w14:textId="77777777" w:rsidR="00660026" w:rsidRPr="00660026" w:rsidRDefault="00660026" w:rsidP="00660026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594D3" w14:textId="77777777" w:rsidR="00660026" w:rsidRPr="00660026" w:rsidRDefault="00660026" w:rsidP="0066002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SUMA: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B3346" w14:textId="77777777" w:rsidR="00660026" w:rsidRPr="00660026" w:rsidRDefault="00660026" w:rsidP="0066002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AEF5A" w14:textId="77777777" w:rsidR="00660026" w:rsidRPr="00660026" w:rsidRDefault="00660026" w:rsidP="0066002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D3141" w14:textId="77777777" w:rsidR="00660026" w:rsidRPr="00660026" w:rsidRDefault="00660026" w:rsidP="0066002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7511F" w14:textId="77777777" w:rsidR="00660026" w:rsidRPr="00660026" w:rsidRDefault="00660026" w:rsidP="0066002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00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14:paraId="4AFCCF51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5FAA2D0B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1E8ED7F0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7233D259" w14:textId="77777777" w:rsidR="00863A94" w:rsidRPr="00863A94" w:rsidRDefault="00FF57EE" w:rsidP="00863A9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146FD436" w14:textId="3FCB3818" w:rsidR="00F7162E" w:rsidRPr="00863A94" w:rsidRDefault="00F7162E" w:rsidP="00863A94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 w:rsidRPr="00863A94"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212CE559" w14:textId="77777777" w:rsidR="00F7162E" w:rsidRDefault="00F7162E" w:rsidP="00F7162E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526756FB" w14:textId="77777777" w:rsidR="00F7162E" w:rsidRPr="00C754AE" w:rsidRDefault="00F7162E" w:rsidP="009963E0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6180B83E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0A0A08A6" w14:textId="5AD82375" w:rsidR="00861095" w:rsidRPr="00861095" w:rsidRDefault="009963E0" w:rsidP="00861095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7E185E">
        <w:rPr>
          <w:rFonts w:ascii="Arial" w:hAnsi="Arial" w:cs="Arial"/>
        </w:rPr>
        <w:lastRenderedPageBreak/>
        <w:t>stosowane środki piorące, czyszczące i dezynfekujące są dopuszczone do obrotu, zgodnie z przepisami obowiązującymi na terytorium Rzeczypospolitej Polskiej</w:t>
      </w:r>
      <w:r w:rsidR="007E185E">
        <w:rPr>
          <w:rFonts w:ascii="Arial" w:hAnsi="Arial" w:cs="Arial"/>
        </w:rPr>
        <w:t>,</w:t>
      </w:r>
      <w:r w:rsidRPr="007E185E">
        <w:rPr>
          <w:rFonts w:ascii="Arial" w:hAnsi="Arial" w:cs="Arial"/>
        </w:rPr>
        <w:t xml:space="preserve"> </w:t>
      </w:r>
      <w:r w:rsidR="00861095">
        <w:rPr>
          <w:rFonts w:ascii="Arial" w:hAnsi="Arial" w:cs="Arial"/>
        </w:rPr>
        <w:t xml:space="preserve">a w przypadku środków do prania </w:t>
      </w:r>
      <w:r w:rsidR="00861095" w:rsidRPr="00861095">
        <w:rPr>
          <w:rFonts w:ascii="Arial" w:hAnsi="Arial" w:cs="Arial"/>
        </w:rPr>
        <w:t>bielizny noworodkowej i dziecięcej, posiada</w:t>
      </w:r>
      <w:r w:rsidR="00861095">
        <w:rPr>
          <w:rFonts w:ascii="Arial" w:hAnsi="Arial" w:cs="Arial"/>
        </w:rPr>
        <w:t>ją</w:t>
      </w:r>
      <w:r w:rsidR="00861095" w:rsidRPr="00861095">
        <w:rPr>
          <w:rFonts w:ascii="Arial" w:hAnsi="Arial" w:cs="Arial"/>
        </w:rPr>
        <w:t xml:space="preserve"> dokumentację potwierdzającą możliwość stosowania w tym zakresie</w:t>
      </w:r>
      <w:r w:rsidR="00861095">
        <w:rPr>
          <w:rFonts w:ascii="Arial" w:hAnsi="Arial" w:cs="Arial"/>
        </w:rPr>
        <w:t>,</w:t>
      </w:r>
    </w:p>
    <w:p w14:paraId="78A30C9C" w14:textId="549DB38A" w:rsidR="009963E0" w:rsidRPr="005F0B48" w:rsidRDefault="009963E0" w:rsidP="00706677">
      <w:pPr>
        <w:pStyle w:val="Akapitzlist"/>
        <w:numPr>
          <w:ilvl w:val="1"/>
          <w:numId w:val="1"/>
        </w:numPr>
        <w:spacing w:before="120" w:line="360" w:lineRule="auto"/>
        <w:ind w:left="567" w:hanging="567"/>
        <w:contextualSpacing w:val="0"/>
        <w:jc w:val="both"/>
        <w:rPr>
          <w:rFonts w:ascii="Arial" w:hAnsi="Arial" w:cs="Arial"/>
        </w:rPr>
      </w:pPr>
      <w:r w:rsidRPr="005F0B48">
        <w:rPr>
          <w:rFonts w:ascii="Arial" w:hAnsi="Arial" w:cs="Arial"/>
        </w:rPr>
        <w:t>usługi pralnicze świadczone będą w pralni Wykonawcy znajdującej się przy ul. ……………………………… w ………………………. będącej pod stałym nadzorem Państwowej Inspekcji Sanitarnej.</w:t>
      </w:r>
    </w:p>
    <w:p w14:paraId="52AD3FEA" w14:textId="3AEF45E9" w:rsidR="005A1791" w:rsidRPr="005F0B48" w:rsidRDefault="009963E0" w:rsidP="00706677">
      <w:pPr>
        <w:pStyle w:val="Akapitzlist"/>
        <w:numPr>
          <w:ilvl w:val="1"/>
          <w:numId w:val="1"/>
        </w:numPr>
        <w:spacing w:before="120" w:line="360" w:lineRule="auto"/>
        <w:ind w:left="567" w:hanging="567"/>
        <w:contextualSpacing w:val="0"/>
        <w:jc w:val="both"/>
        <w:rPr>
          <w:rFonts w:ascii="Arial" w:hAnsi="Arial" w:cs="Arial"/>
        </w:rPr>
      </w:pPr>
      <w:r w:rsidRPr="005F0B48">
        <w:rPr>
          <w:rFonts w:ascii="Arial" w:hAnsi="Arial" w:cs="Arial"/>
        </w:rPr>
        <w:t>d</w:t>
      </w:r>
      <w:r w:rsidR="001D1FA8" w:rsidRPr="005F0B48">
        <w:rPr>
          <w:rFonts w:ascii="Arial" w:hAnsi="Arial" w:cs="Arial"/>
        </w:rPr>
        <w:t xml:space="preserve">ysponujemy </w:t>
      </w:r>
      <w:r w:rsidR="001D1FA8" w:rsidRPr="005F0B48">
        <w:rPr>
          <w:rFonts w:ascii="Arial" w:hAnsi="Arial" w:cs="Arial"/>
          <w:b/>
          <w:bCs/>
        </w:rPr>
        <w:t>pralnią zapasową / dodatkowym tunelem pralniczym</w:t>
      </w:r>
      <w:r w:rsidR="005A1791" w:rsidRPr="005F0B48">
        <w:rPr>
          <w:rFonts w:ascii="Arial" w:hAnsi="Arial" w:cs="Arial"/>
          <w:b/>
          <w:bCs/>
          <w:color w:val="0070C0"/>
          <w:vertAlign w:val="superscript"/>
        </w:rPr>
        <w:fldChar w:fldCharType="begin"/>
      </w:r>
      <w:r w:rsidR="005A1791" w:rsidRPr="005F0B48">
        <w:rPr>
          <w:rFonts w:ascii="Arial" w:hAnsi="Arial" w:cs="Arial"/>
          <w:b/>
          <w:bCs/>
          <w:color w:val="0070C0"/>
          <w:vertAlign w:val="superscript"/>
        </w:rPr>
        <w:instrText xml:space="preserve"> NOTEREF _Ref177377978 \h  \* MERGEFORMAT </w:instrText>
      </w:r>
      <w:r w:rsidR="005A1791" w:rsidRPr="005F0B48">
        <w:rPr>
          <w:rFonts w:ascii="Arial" w:hAnsi="Arial" w:cs="Arial"/>
          <w:b/>
          <w:bCs/>
          <w:color w:val="0070C0"/>
          <w:vertAlign w:val="superscript"/>
        </w:rPr>
      </w:r>
      <w:r w:rsidR="005A1791" w:rsidRPr="005F0B48">
        <w:rPr>
          <w:rFonts w:ascii="Arial" w:hAnsi="Arial" w:cs="Arial"/>
          <w:b/>
          <w:bCs/>
          <w:color w:val="0070C0"/>
          <w:vertAlign w:val="superscript"/>
        </w:rPr>
        <w:fldChar w:fldCharType="separate"/>
      </w:r>
      <w:r w:rsidR="007E185E">
        <w:rPr>
          <w:rFonts w:ascii="Arial" w:hAnsi="Arial" w:cs="Arial"/>
          <w:b/>
          <w:bCs/>
          <w:color w:val="0070C0"/>
          <w:vertAlign w:val="superscript"/>
        </w:rPr>
        <w:t>2</w:t>
      </w:r>
      <w:r w:rsidR="005A1791" w:rsidRPr="005F0B48">
        <w:rPr>
          <w:rFonts w:ascii="Arial" w:hAnsi="Arial" w:cs="Arial"/>
          <w:b/>
          <w:bCs/>
          <w:color w:val="0070C0"/>
          <w:vertAlign w:val="superscript"/>
        </w:rPr>
        <w:fldChar w:fldCharType="end"/>
      </w:r>
      <w:r w:rsidRPr="005F0B48">
        <w:rPr>
          <w:rFonts w:ascii="Arial" w:hAnsi="Arial" w:cs="Arial"/>
        </w:rPr>
        <w:t xml:space="preserve">. </w:t>
      </w:r>
    </w:p>
    <w:p w14:paraId="746A577B" w14:textId="57B1A651" w:rsidR="007E185E" w:rsidRPr="007E185E" w:rsidRDefault="005F0B48" w:rsidP="00706677">
      <w:pPr>
        <w:pStyle w:val="Akapitzlist"/>
        <w:numPr>
          <w:ilvl w:val="1"/>
          <w:numId w:val="1"/>
        </w:numPr>
        <w:spacing w:before="120" w:line="360" w:lineRule="auto"/>
        <w:ind w:left="567" w:hanging="567"/>
        <w:contextualSpacing w:val="0"/>
        <w:jc w:val="both"/>
        <w:rPr>
          <w:rFonts w:ascii="Arial" w:hAnsi="Arial" w:cs="Arial"/>
        </w:rPr>
      </w:pPr>
      <w:r w:rsidRPr="005F0B48">
        <w:rPr>
          <w:rFonts w:ascii="Arial" w:hAnsi="Arial" w:cs="Arial"/>
        </w:rPr>
        <w:t>p</w:t>
      </w:r>
      <w:r w:rsidR="001D1FA8" w:rsidRPr="005F0B48">
        <w:rPr>
          <w:rFonts w:ascii="Arial" w:hAnsi="Arial" w:cs="Arial"/>
        </w:rPr>
        <w:t xml:space="preserve">ralnia zapasowa </w:t>
      </w:r>
      <w:r w:rsidR="005A1791" w:rsidRPr="005F0B48">
        <w:rPr>
          <w:rFonts w:ascii="Arial" w:hAnsi="Arial" w:cs="Arial"/>
          <w:sz w:val="22"/>
          <w:szCs w:val="22"/>
        </w:rPr>
        <w:t>spełnia wymogi zakładu pralniczego</w:t>
      </w:r>
      <w:r w:rsidR="005A1791" w:rsidRPr="005F0B48">
        <w:rPr>
          <w:rFonts w:ascii="Arial" w:hAnsi="Arial" w:cs="Arial"/>
        </w:rPr>
        <w:t xml:space="preserve"> i </w:t>
      </w:r>
      <w:r w:rsidR="001D1FA8" w:rsidRPr="005F0B48">
        <w:rPr>
          <w:rFonts w:ascii="Arial" w:hAnsi="Arial" w:cs="Arial"/>
        </w:rPr>
        <w:t>mieści się w ……</w:t>
      </w:r>
      <w:r w:rsidR="009963E0" w:rsidRPr="005F0B48">
        <w:rPr>
          <w:rFonts w:ascii="Arial" w:hAnsi="Arial" w:cs="Arial"/>
        </w:rPr>
        <w:t>……………………………….</w:t>
      </w:r>
      <w:r w:rsidR="001D1FA8" w:rsidRPr="005F0B48">
        <w:rPr>
          <w:rFonts w:ascii="Arial" w:hAnsi="Arial" w:cs="Arial"/>
        </w:rPr>
        <w:t>…………</w:t>
      </w:r>
      <w:r w:rsidR="005A1791" w:rsidRPr="005F0B48">
        <w:rPr>
          <w:rFonts w:ascii="Arial" w:hAnsi="Arial" w:cs="Arial"/>
        </w:rPr>
        <w:t>…………..….</w:t>
      </w:r>
      <w:r w:rsidR="001D1FA8" w:rsidRPr="005F0B48">
        <w:rPr>
          <w:rFonts w:ascii="Arial" w:hAnsi="Arial" w:cs="Arial"/>
        </w:rPr>
        <w:t xml:space="preserve">. </w:t>
      </w:r>
      <w:r w:rsidR="001D1FA8" w:rsidRPr="005F0B48">
        <w:rPr>
          <w:rFonts w:ascii="Arial" w:hAnsi="Arial" w:cs="Arial"/>
          <w:sz w:val="22"/>
          <w:szCs w:val="22"/>
        </w:rPr>
        <w:t>(podać adres</w:t>
      </w:r>
      <w:r w:rsidR="009963E0" w:rsidRPr="005F0B48">
        <w:rPr>
          <w:rFonts w:ascii="Arial" w:hAnsi="Arial" w:cs="Arial"/>
          <w:sz w:val="22"/>
          <w:szCs w:val="22"/>
        </w:rPr>
        <w:t xml:space="preserve"> w przypadku oświadczenia</w:t>
      </w:r>
      <w:r w:rsidR="005A1791" w:rsidRPr="005F0B48">
        <w:rPr>
          <w:rFonts w:ascii="Arial" w:hAnsi="Arial" w:cs="Arial"/>
          <w:sz w:val="22"/>
          <w:szCs w:val="22"/>
        </w:rPr>
        <w:t xml:space="preserve"> w pkt 3.5</w:t>
      </w:r>
      <w:r w:rsidR="009963E0" w:rsidRPr="005F0B48">
        <w:rPr>
          <w:rFonts w:ascii="Arial" w:hAnsi="Arial" w:cs="Arial"/>
          <w:sz w:val="22"/>
          <w:szCs w:val="22"/>
        </w:rPr>
        <w:t>, iż wykonawca dysponuje pralnią zapasową</w:t>
      </w:r>
      <w:r w:rsidR="001D1FA8" w:rsidRPr="005F0B48">
        <w:rPr>
          <w:rFonts w:ascii="Arial" w:hAnsi="Arial" w:cs="Arial"/>
          <w:sz w:val="22"/>
          <w:szCs w:val="22"/>
        </w:rPr>
        <w:t>)</w:t>
      </w:r>
    </w:p>
    <w:p w14:paraId="2229134B" w14:textId="03237761" w:rsidR="00BC4F99" w:rsidRDefault="00BC4F99" w:rsidP="00706677">
      <w:pPr>
        <w:pStyle w:val="Akapitzlist"/>
        <w:numPr>
          <w:ilvl w:val="1"/>
          <w:numId w:val="1"/>
        </w:numPr>
        <w:spacing w:before="120" w:line="360" w:lineRule="auto"/>
        <w:ind w:left="567" w:hanging="567"/>
        <w:contextualSpacing w:val="0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bookmarkStart w:id="0" w:name="_Ref177377978"/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bookmarkEnd w:id="0"/>
      <w:r w:rsidRPr="004E4F1B">
        <w:rPr>
          <w:rFonts w:ascii="Arial" w:hAnsi="Arial" w:cs="Arial"/>
        </w:rPr>
        <w:t>:</w:t>
      </w:r>
    </w:p>
    <w:tbl>
      <w:tblPr>
        <w:tblW w:w="8931" w:type="dxa"/>
        <w:jc w:val="center"/>
        <w:tblLayout w:type="fixed"/>
        <w:tblLook w:val="00A0" w:firstRow="1" w:lastRow="0" w:firstColumn="1" w:lastColumn="0" w:noHBand="0" w:noVBand="0"/>
      </w:tblPr>
      <w:tblGrid>
        <w:gridCol w:w="709"/>
        <w:gridCol w:w="3118"/>
        <w:gridCol w:w="2552"/>
        <w:gridCol w:w="2552"/>
      </w:tblGrid>
      <w:tr w:rsidR="005A1791" w:rsidRPr="00BE474D" w14:paraId="5FB53089" w14:textId="26B81856" w:rsidTr="005F0B48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CD5E5E3" w14:textId="77777777" w:rsidR="005A1791" w:rsidRPr="001D0A57" w:rsidRDefault="005A179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1D0A57">
              <w:rPr>
                <w:rFonts w:ascii="Arial" w:hAnsi="Arial" w:cs="Arial"/>
              </w:rPr>
              <w:t>Lp.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E0ED6F" w14:textId="77777777" w:rsidR="005A1791" w:rsidRPr="001D0A57" w:rsidRDefault="005A179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1D0A57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01AF76" w14:textId="77777777" w:rsidR="005A1791" w:rsidRPr="001D0A57" w:rsidRDefault="005A179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1D0A57">
              <w:rPr>
                <w:rFonts w:ascii="Arial" w:hAnsi="Arial" w:cs="Arial"/>
              </w:rPr>
              <w:t>Nazwa Podwykonawcy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758D1575" w14:textId="77777777" w:rsidR="001D0A57" w:rsidRPr="001D0A57" w:rsidRDefault="001D0A5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1D0A57">
              <w:rPr>
                <w:rFonts w:ascii="Arial" w:hAnsi="Arial" w:cs="Arial"/>
              </w:rPr>
              <w:t xml:space="preserve">Wartość części zamówienia stanowi ponad 10% wartości zamówienia </w:t>
            </w:r>
          </w:p>
          <w:p w14:paraId="7F8A5E73" w14:textId="5365702B" w:rsidR="005A1791" w:rsidRPr="001D0A57" w:rsidRDefault="001D0A5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1D0A57">
              <w:rPr>
                <w:rFonts w:ascii="Arial" w:hAnsi="Arial" w:cs="Arial"/>
              </w:rPr>
              <w:t>(należy wpisać TAK lub NIE)</w:t>
            </w:r>
          </w:p>
        </w:tc>
      </w:tr>
      <w:tr w:rsidR="005A1791" w:rsidRPr="00BE474D" w14:paraId="1D1FA10D" w14:textId="7A565F5B" w:rsidTr="005F0B48">
        <w:trPr>
          <w:trHeight w:val="415"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3DC79" w14:textId="77777777" w:rsidR="005A1791" w:rsidRPr="00BE474D" w:rsidRDefault="005A1791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DEC98" w14:textId="77777777" w:rsidR="005A1791" w:rsidRPr="00BE474D" w:rsidRDefault="005A1791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A4682" w14:textId="77777777" w:rsidR="005A1791" w:rsidRPr="00BE474D" w:rsidRDefault="005A1791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51061" w14:textId="77777777" w:rsidR="005A1791" w:rsidRPr="00BE474D" w:rsidRDefault="005A1791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5A1791" w:rsidRPr="00BE474D" w14:paraId="70207533" w14:textId="17A24FDA" w:rsidTr="005F0B48">
        <w:trPr>
          <w:trHeight w:val="415"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22F8F" w14:textId="77777777" w:rsidR="005A1791" w:rsidRPr="00BE474D" w:rsidRDefault="005A1791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777DC" w14:textId="77777777" w:rsidR="005A1791" w:rsidRPr="00BE474D" w:rsidRDefault="005A1791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E16E0" w14:textId="77777777" w:rsidR="005A1791" w:rsidRPr="00BE474D" w:rsidRDefault="005A1791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E2647" w14:textId="77777777" w:rsidR="005A1791" w:rsidRPr="00BE474D" w:rsidRDefault="005A1791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4C02D282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2352ABE1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3598AABC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CDAB987" w14:textId="114FB3BA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1C55327">
          <v:shape id="_x0000_i1053" type="#_x0000_t75" style="width:142.25pt;height:17.3pt" o:ole="">
            <v:imagedata r:id="rId20" o:title=""/>
          </v:shape>
          <w:control r:id="rId21" w:name="CheckBox1" w:shapeid="_x0000_i1053"/>
        </w:object>
      </w:r>
    </w:p>
    <w:p w14:paraId="2E0C319B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lastRenderedPageBreak/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24D7DEAD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88664BF" w14:textId="3AA0EF34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A13FB8C">
          <v:shape id="_x0000_i1055" type="#_x0000_t75" style="width:180.85pt;height:21.9pt" o:ole="">
            <v:imagedata r:id="rId22" o:title=""/>
          </v:shape>
          <w:control r:id="rId23" w:name="CheckBox2" w:shapeid="_x0000_i1055"/>
        </w:object>
      </w:r>
    </w:p>
    <w:p w14:paraId="26D3BB52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7A1DF4E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C5FAA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D2DA58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B34AD4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E81FF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0B317D85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A37E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EC8D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AF37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AC12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7143C2F4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9043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2EAC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67EE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E77B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F9B072C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4FA6ABAA" w14:textId="77777777" w:rsidTr="00B56BE6">
        <w:tc>
          <w:tcPr>
            <w:tcW w:w="1984" w:type="dxa"/>
            <w:shd w:val="clear" w:color="auto" w:fill="auto"/>
            <w:vAlign w:val="center"/>
          </w:tcPr>
          <w:p w14:paraId="096EF8A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0145039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308A21CC" w14:textId="77777777" w:rsidTr="00B56BE6">
        <w:tc>
          <w:tcPr>
            <w:tcW w:w="1984" w:type="dxa"/>
            <w:shd w:val="clear" w:color="auto" w:fill="auto"/>
            <w:vAlign w:val="center"/>
          </w:tcPr>
          <w:p w14:paraId="4814785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545A8AC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6533FE8" w14:textId="77777777" w:rsidTr="00B56BE6">
        <w:tc>
          <w:tcPr>
            <w:tcW w:w="1984" w:type="dxa"/>
            <w:shd w:val="clear" w:color="auto" w:fill="auto"/>
            <w:vAlign w:val="center"/>
          </w:tcPr>
          <w:p w14:paraId="3E3F697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21BE230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2C751C5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0398A5AC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12186651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4D19F90F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787480CC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287E15D6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081872CF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660026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2" w:right="567" w:bottom="709" w:left="680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90200" w14:textId="77777777" w:rsidR="003A3700" w:rsidRDefault="003A3700" w:rsidP="00FF57EE">
      <w:r>
        <w:separator/>
      </w:r>
    </w:p>
  </w:endnote>
  <w:endnote w:type="continuationSeparator" w:id="0">
    <w:p w14:paraId="2055C6F3" w14:textId="77777777" w:rsidR="003A3700" w:rsidRDefault="003A370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24BFE" w14:textId="77777777" w:rsidR="00F7162E" w:rsidRDefault="00F716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D4204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9F94F" w14:textId="77777777" w:rsidR="00F7162E" w:rsidRDefault="00F716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C51DC" w14:textId="77777777" w:rsidR="003A3700" w:rsidRDefault="003A3700" w:rsidP="00FF57EE">
      <w:r>
        <w:separator/>
      </w:r>
    </w:p>
  </w:footnote>
  <w:footnote w:type="continuationSeparator" w:id="0">
    <w:p w14:paraId="08035668" w14:textId="77777777" w:rsidR="003A3700" w:rsidRDefault="003A3700" w:rsidP="00FF57EE">
      <w:r>
        <w:continuationSeparator/>
      </w:r>
    </w:p>
  </w:footnote>
  <w:footnote w:id="1">
    <w:p w14:paraId="10FA86EA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76168237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588E758F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6C40D945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0EDC2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2E285593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5C67A3E5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4925E" w14:textId="77777777" w:rsidR="00F7162E" w:rsidRDefault="00F716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C00E1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F7162E">
      <w:rPr>
        <w:sz w:val="20"/>
        <w:szCs w:val="20"/>
      </w:rPr>
      <w:t>SZP-271-27/24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DA5D9" w14:textId="77777777" w:rsidR="00F7162E" w:rsidRDefault="00F716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41538177">
    <w:abstractNumId w:val="2"/>
  </w:num>
  <w:num w:numId="2" w16cid:durableId="256910205">
    <w:abstractNumId w:val="0"/>
  </w:num>
  <w:num w:numId="3" w16cid:durableId="985402806">
    <w:abstractNumId w:val="1"/>
  </w:num>
  <w:num w:numId="4" w16cid:durableId="8227035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700"/>
    <w:rsid w:val="00025E59"/>
    <w:rsid w:val="00077EBA"/>
    <w:rsid w:val="001063D3"/>
    <w:rsid w:val="001129C0"/>
    <w:rsid w:val="00140C27"/>
    <w:rsid w:val="00193F60"/>
    <w:rsid w:val="001C7D84"/>
    <w:rsid w:val="001D0A57"/>
    <w:rsid w:val="001D1FA8"/>
    <w:rsid w:val="001F1C13"/>
    <w:rsid w:val="00216425"/>
    <w:rsid w:val="002214DB"/>
    <w:rsid w:val="00235AFB"/>
    <w:rsid w:val="00253194"/>
    <w:rsid w:val="00267D1F"/>
    <w:rsid w:val="00282089"/>
    <w:rsid w:val="002A516E"/>
    <w:rsid w:val="002C23F2"/>
    <w:rsid w:val="002E612D"/>
    <w:rsid w:val="00367F75"/>
    <w:rsid w:val="003A3700"/>
    <w:rsid w:val="003A37A9"/>
    <w:rsid w:val="003B769C"/>
    <w:rsid w:val="003E0201"/>
    <w:rsid w:val="004046FE"/>
    <w:rsid w:val="00457189"/>
    <w:rsid w:val="00497AEE"/>
    <w:rsid w:val="004A7F50"/>
    <w:rsid w:val="004C59EC"/>
    <w:rsid w:val="004D4F17"/>
    <w:rsid w:val="004D5A42"/>
    <w:rsid w:val="004E4F1B"/>
    <w:rsid w:val="00500561"/>
    <w:rsid w:val="00525EFF"/>
    <w:rsid w:val="005564F9"/>
    <w:rsid w:val="00563DC0"/>
    <w:rsid w:val="005722FE"/>
    <w:rsid w:val="00574A9C"/>
    <w:rsid w:val="005844F6"/>
    <w:rsid w:val="005A1791"/>
    <w:rsid w:val="005D6DA1"/>
    <w:rsid w:val="005F0B48"/>
    <w:rsid w:val="005F6F5F"/>
    <w:rsid w:val="00640768"/>
    <w:rsid w:val="006522FA"/>
    <w:rsid w:val="00660026"/>
    <w:rsid w:val="006B63D6"/>
    <w:rsid w:val="006C641D"/>
    <w:rsid w:val="006D09E0"/>
    <w:rsid w:val="006E3E28"/>
    <w:rsid w:val="00706677"/>
    <w:rsid w:val="00772A1F"/>
    <w:rsid w:val="007C566B"/>
    <w:rsid w:val="007D475B"/>
    <w:rsid w:val="007E185E"/>
    <w:rsid w:val="007E331F"/>
    <w:rsid w:val="007F3E87"/>
    <w:rsid w:val="00814ACA"/>
    <w:rsid w:val="00861095"/>
    <w:rsid w:val="00863A94"/>
    <w:rsid w:val="008C5531"/>
    <w:rsid w:val="009312B4"/>
    <w:rsid w:val="00932E17"/>
    <w:rsid w:val="009569B2"/>
    <w:rsid w:val="0097776D"/>
    <w:rsid w:val="00983D1D"/>
    <w:rsid w:val="009963E0"/>
    <w:rsid w:val="009B316D"/>
    <w:rsid w:val="009D75A8"/>
    <w:rsid w:val="00A23973"/>
    <w:rsid w:val="00A30343"/>
    <w:rsid w:val="00A50E18"/>
    <w:rsid w:val="00A61AA7"/>
    <w:rsid w:val="00A8509D"/>
    <w:rsid w:val="00AA39D6"/>
    <w:rsid w:val="00AB48AE"/>
    <w:rsid w:val="00AD2AB5"/>
    <w:rsid w:val="00AE2ACB"/>
    <w:rsid w:val="00AE4853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4201E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162E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7D5394B0"/>
  <w15:chartTrackingRefBased/>
  <w15:docId w15:val="{C4F900E0-2F00-48F2-8F5D-A035F5F96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290</TotalTime>
  <Pages>6</Pages>
  <Words>1049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15</cp:revision>
  <cp:lastPrinted>2024-10-08T05:57:00Z</cp:lastPrinted>
  <dcterms:created xsi:type="dcterms:W3CDTF">2024-09-06T08:01:00Z</dcterms:created>
  <dcterms:modified xsi:type="dcterms:W3CDTF">2024-10-08T09:33:00Z</dcterms:modified>
</cp:coreProperties>
</file>