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2AE60" w14:textId="33D35C85" w:rsidR="008D2AB8" w:rsidRPr="00DE41B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b w:val="0"/>
          <w:sz w:val="18"/>
          <w:szCs w:val="18"/>
        </w:rPr>
        <w:tab/>
      </w:r>
      <w:r w:rsidRPr="00DE41BD">
        <w:rPr>
          <w:rFonts w:ascii="Verdana" w:hAnsi="Verdana"/>
          <w:b w:val="0"/>
          <w:sz w:val="18"/>
          <w:szCs w:val="18"/>
        </w:rPr>
        <w:tab/>
      </w:r>
      <w:r w:rsidRPr="00DE41BD">
        <w:rPr>
          <w:rFonts w:ascii="Verdana" w:hAnsi="Verdana"/>
          <w:b w:val="0"/>
          <w:sz w:val="18"/>
          <w:szCs w:val="18"/>
        </w:rPr>
        <w:tab/>
      </w:r>
      <w:r w:rsidRPr="00DE41BD">
        <w:rPr>
          <w:rFonts w:ascii="Verdana" w:hAnsi="Verdana"/>
          <w:b w:val="0"/>
          <w:sz w:val="18"/>
          <w:szCs w:val="18"/>
        </w:rPr>
        <w:tab/>
      </w:r>
      <w:r w:rsidRPr="00DE41BD">
        <w:rPr>
          <w:rFonts w:ascii="Verdana" w:hAnsi="Verdana"/>
          <w:b w:val="0"/>
          <w:sz w:val="18"/>
          <w:szCs w:val="18"/>
        </w:rPr>
        <w:tab/>
      </w:r>
      <w:r w:rsidRPr="00DE41BD">
        <w:rPr>
          <w:rFonts w:ascii="Verdana" w:hAnsi="Verdana"/>
          <w:b w:val="0"/>
          <w:sz w:val="18"/>
          <w:szCs w:val="18"/>
        </w:rPr>
        <w:tab/>
      </w:r>
      <w:r w:rsidRPr="00DE41BD">
        <w:rPr>
          <w:rFonts w:ascii="Verdana" w:hAnsi="Verdana"/>
          <w:b w:val="0"/>
          <w:sz w:val="18"/>
          <w:szCs w:val="18"/>
        </w:rPr>
        <w:tab/>
      </w:r>
      <w:r w:rsidRPr="00DE41BD">
        <w:rPr>
          <w:rFonts w:ascii="Verdana" w:hAnsi="Verdana"/>
          <w:sz w:val="18"/>
          <w:szCs w:val="18"/>
        </w:rPr>
        <w:t xml:space="preserve">Załącznik nr </w:t>
      </w:r>
      <w:r w:rsidR="00012286" w:rsidRPr="00DE41BD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DE41B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DE41B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E41BD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DE41BD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DE41B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DE41B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DE41BD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DE41BD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DE41B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DE41B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DE41B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DE41BD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DE41B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  <w:lang w:val="de-DE"/>
        </w:rPr>
        <w:t>TEL.</w:t>
      </w:r>
      <w:r w:rsidRPr="00DE41BD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DE41BD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DE41B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  <w:lang w:val="de-DE"/>
        </w:rPr>
        <w:t xml:space="preserve">FAX </w:t>
      </w:r>
      <w:r w:rsidRPr="00DE41BD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DE41BD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DE41B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DE41BD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DE41BD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DE41B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DE41BD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DE41BD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DE41BD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DE41B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DE41B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DE41B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E41BD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DE41B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E41BD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DE41B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E41BD">
        <w:rPr>
          <w:rFonts w:ascii="Verdana" w:hAnsi="Verdana"/>
          <w:b/>
          <w:sz w:val="18"/>
          <w:szCs w:val="18"/>
        </w:rPr>
        <w:t>Dział Zamówień Publicznych</w:t>
      </w:r>
      <w:r w:rsidR="008D2AB8" w:rsidRPr="00DE41BD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DE41B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E41BD">
        <w:rPr>
          <w:rFonts w:ascii="Verdana" w:hAnsi="Verdana"/>
          <w:b/>
          <w:sz w:val="18"/>
          <w:szCs w:val="18"/>
        </w:rPr>
        <w:t>Al. Mickiewicza</w:t>
      </w:r>
      <w:r w:rsidR="008D2AB8" w:rsidRPr="00DE41BD">
        <w:rPr>
          <w:rFonts w:ascii="Verdana" w:hAnsi="Verdana"/>
          <w:b/>
          <w:sz w:val="18"/>
          <w:szCs w:val="18"/>
        </w:rPr>
        <w:t xml:space="preserve"> </w:t>
      </w:r>
      <w:r w:rsidRPr="00DE41BD">
        <w:rPr>
          <w:rFonts w:ascii="Verdana" w:hAnsi="Verdana"/>
          <w:b/>
          <w:sz w:val="18"/>
          <w:szCs w:val="18"/>
        </w:rPr>
        <w:t>30</w:t>
      </w:r>
      <w:r w:rsidR="008D2AB8" w:rsidRPr="00DE41BD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DE41BD" w:rsidRDefault="00D14AA4" w:rsidP="008D2AB8">
      <w:pPr>
        <w:rPr>
          <w:rFonts w:ascii="Verdana" w:hAnsi="Verdana"/>
          <w:b/>
          <w:sz w:val="18"/>
          <w:szCs w:val="18"/>
        </w:rPr>
      </w:pPr>
      <w:r w:rsidRPr="00DE41BD">
        <w:rPr>
          <w:rFonts w:ascii="Verdana" w:hAnsi="Verdana"/>
          <w:b/>
          <w:sz w:val="18"/>
          <w:szCs w:val="18"/>
        </w:rPr>
        <w:t>30-059</w:t>
      </w:r>
      <w:r w:rsidR="008D2AB8" w:rsidRPr="00DE41BD">
        <w:rPr>
          <w:rFonts w:ascii="Verdana" w:hAnsi="Verdana"/>
          <w:b/>
          <w:sz w:val="18"/>
          <w:szCs w:val="18"/>
        </w:rPr>
        <w:t xml:space="preserve"> </w:t>
      </w:r>
      <w:r w:rsidRPr="00DE41BD">
        <w:rPr>
          <w:rFonts w:ascii="Verdana" w:hAnsi="Verdana"/>
          <w:b/>
          <w:sz w:val="18"/>
          <w:szCs w:val="18"/>
        </w:rPr>
        <w:t>Kraków</w:t>
      </w:r>
      <w:r w:rsidR="008D2AB8" w:rsidRPr="00DE41BD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DE41B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D4B78A" w14:textId="0ACB5159" w:rsidR="00994397" w:rsidRPr="00DE41BD" w:rsidRDefault="008D2AB8" w:rsidP="00D1022C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94397" w:rsidRPr="00DE41BD">
        <w:rPr>
          <w:rFonts w:ascii="Verdana" w:hAnsi="Verdana"/>
          <w:b/>
          <w:sz w:val="18"/>
          <w:szCs w:val="18"/>
        </w:rPr>
        <w:t xml:space="preserve">dostawa 2 szt. komputerów przenośnych dla </w:t>
      </w:r>
      <w:proofErr w:type="spellStart"/>
      <w:r w:rsidR="00994397" w:rsidRPr="00DE41BD">
        <w:rPr>
          <w:rFonts w:ascii="Verdana" w:hAnsi="Verdana"/>
          <w:b/>
          <w:sz w:val="18"/>
          <w:szCs w:val="18"/>
        </w:rPr>
        <w:t>WIMiR</w:t>
      </w:r>
      <w:proofErr w:type="spellEnd"/>
      <w:r w:rsidR="00994397" w:rsidRPr="00DE41BD">
        <w:rPr>
          <w:rFonts w:ascii="Verdana" w:hAnsi="Verdana"/>
          <w:b/>
          <w:sz w:val="18"/>
          <w:szCs w:val="18"/>
        </w:rPr>
        <w:t xml:space="preserve"> - DE-dzp.272-529/24</w:t>
      </w:r>
      <w:r w:rsidRPr="00DE41BD">
        <w:rPr>
          <w:rFonts w:ascii="Verdana" w:hAnsi="Verdana"/>
          <w:b/>
          <w:sz w:val="18"/>
          <w:szCs w:val="18"/>
        </w:rPr>
        <w:t xml:space="preserve">, </w:t>
      </w:r>
      <w:r w:rsidRPr="00DE41B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3588107" w14:textId="77777777" w:rsidR="00D1022C" w:rsidRPr="00DE41BD" w:rsidRDefault="00D1022C" w:rsidP="00D1022C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843"/>
        <w:gridCol w:w="708"/>
        <w:gridCol w:w="1560"/>
        <w:gridCol w:w="992"/>
        <w:gridCol w:w="567"/>
        <w:gridCol w:w="1615"/>
      </w:tblGrid>
      <w:tr w:rsidR="00D1022C" w:rsidRPr="00DE41BD" w14:paraId="17E0C3CF" w14:textId="77777777" w:rsidTr="00D1022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183F8E" w14:textId="77777777" w:rsidR="00D1022C" w:rsidRPr="00DE41BD" w:rsidRDefault="00D1022C" w:rsidP="00D1022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E41B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B06F9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0D5756E0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AC8FBC" w14:textId="4398DA14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  <w:r w:rsidR="00EF5DD7" w:rsidRPr="00DE41BD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13209F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DD7613B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B9FCCE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DE41BD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246C16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2C536E92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7C5A411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433EF87" w14:textId="77777777" w:rsidR="00D1022C" w:rsidRPr="00DE41BD" w:rsidRDefault="00D1022C" w:rsidP="00D1022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E41BD">
              <w:rPr>
                <w:rFonts w:ascii="Verdana" w:hAnsi="Verdana"/>
                <w:sz w:val="18"/>
                <w:szCs w:val="18"/>
              </w:rPr>
              <w:t>[%]</w:t>
            </w:r>
          </w:p>
          <w:p w14:paraId="2778CF3B" w14:textId="77777777" w:rsidR="00D1022C" w:rsidRPr="00DE41BD" w:rsidRDefault="00D1022C" w:rsidP="00D1022C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B2E552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4A14614A" w14:textId="77777777" w:rsidR="00D1022C" w:rsidRPr="00DE41BD" w:rsidRDefault="00D1022C" w:rsidP="00D1022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E41BD">
              <w:rPr>
                <w:rFonts w:ascii="Verdana" w:hAnsi="Verdana"/>
                <w:sz w:val="18"/>
                <w:szCs w:val="18"/>
              </w:rPr>
              <w:t>[PLN]</w:t>
            </w:r>
          </w:p>
          <w:p w14:paraId="0AE5404F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D1022C" w:rsidRPr="00DE41BD" w14:paraId="40EC3071" w14:textId="77777777" w:rsidTr="00D1022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C49D04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C85A80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44B53F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E9F612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91F59E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888996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D131B82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12FFCD" w14:textId="77777777" w:rsidR="00D1022C" w:rsidRPr="00DE41BD" w:rsidRDefault="00D1022C" w:rsidP="00D1022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D1022C" w:rsidRPr="00DE41BD" w14:paraId="29FEA094" w14:textId="77777777" w:rsidTr="00D1022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0B3824" w14:textId="77777777" w:rsidR="00D1022C" w:rsidRPr="00DE41BD" w:rsidRDefault="00D1022C" w:rsidP="00D1022C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E41B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5CC" w14:textId="34A371CB" w:rsidR="00D1022C" w:rsidRPr="00DE41BD" w:rsidRDefault="00D1022C" w:rsidP="00D1022C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DE41BD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Komputer przenośny nr 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68FB" w14:textId="77777777" w:rsidR="00D1022C" w:rsidRPr="00DE41BD" w:rsidRDefault="00D1022C" w:rsidP="00D1022C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5606" w14:textId="7065EDB3" w:rsidR="00D1022C" w:rsidRPr="00DE41BD" w:rsidRDefault="00D1022C" w:rsidP="00D1022C">
            <w:pPr>
              <w:rPr>
                <w:rFonts w:ascii="Verdana" w:hAnsi="Verdana"/>
                <w:sz w:val="18"/>
                <w:szCs w:val="18"/>
              </w:rPr>
            </w:pPr>
            <w:r w:rsidRPr="00DE41BD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134D" w14:textId="77777777" w:rsidR="00D1022C" w:rsidRPr="00DE41BD" w:rsidRDefault="00D1022C" w:rsidP="00D1022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32C3" w14:textId="77777777" w:rsidR="00D1022C" w:rsidRPr="00DE41BD" w:rsidRDefault="00D1022C" w:rsidP="00D1022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5628BF" w14:textId="77777777" w:rsidR="00D1022C" w:rsidRPr="00DE41BD" w:rsidRDefault="00D1022C" w:rsidP="00D1022C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661349" w14:textId="77777777" w:rsidR="00D1022C" w:rsidRPr="00DE41BD" w:rsidRDefault="00D1022C" w:rsidP="00D1022C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D1022C" w:rsidRPr="00DE41BD" w14:paraId="45776294" w14:textId="77777777" w:rsidTr="00D1022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630511" w14:textId="77777777" w:rsidR="00D1022C" w:rsidRPr="00DE41BD" w:rsidRDefault="00D1022C" w:rsidP="00D1022C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E41B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1299" w14:textId="1556BA71" w:rsidR="00D1022C" w:rsidRPr="00DE41BD" w:rsidRDefault="00D1022C" w:rsidP="00D1022C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Komputer przenośny nr 2</w:t>
            </w:r>
          </w:p>
          <w:p w14:paraId="3EC464FA" w14:textId="77777777" w:rsidR="00D1022C" w:rsidRPr="00DE41BD" w:rsidRDefault="00D1022C" w:rsidP="00D1022C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AC28" w14:textId="77777777" w:rsidR="00D1022C" w:rsidRPr="00DE41BD" w:rsidRDefault="00D1022C" w:rsidP="00D1022C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57732C22" w14:textId="77777777" w:rsidR="00D1022C" w:rsidRPr="00DE41BD" w:rsidRDefault="00D1022C" w:rsidP="00D1022C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F7A1" w14:textId="77777777" w:rsidR="00D1022C" w:rsidRPr="00DE41BD" w:rsidRDefault="00D1022C" w:rsidP="00D1022C">
            <w:pPr>
              <w:rPr>
                <w:rFonts w:ascii="Verdana" w:hAnsi="Verdana"/>
                <w:sz w:val="18"/>
                <w:szCs w:val="18"/>
              </w:rPr>
            </w:pPr>
            <w:r w:rsidRPr="00DE41BD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CF2E" w14:textId="77777777" w:rsidR="00D1022C" w:rsidRPr="00DE41BD" w:rsidRDefault="00D1022C" w:rsidP="00D1022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DC92" w14:textId="77777777" w:rsidR="00D1022C" w:rsidRPr="00DE41BD" w:rsidRDefault="00D1022C" w:rsidP="00D1022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6AA41C" w14:textId="77777777" w:rsidR="00D1022C" w:rsidRPr="00DE41BD" w:rsidRDefault="00D1022C" w:rsidP="00D1022C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267C33" w14:textId="77777777" w:rsidR="00D1022C" w:rsidRPr="00DE41BD" w:rsidRDefault="00D1022C" w:rsidP="00D1022C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D1022C" w:rsidRPr="00DE41BD" w14:paraId="7F3A2B26" w14:textId="77777777" w:rsidTr="00D1022C">
        <w:trPr>
          <w:trHeight w:val="163"/>
        </w:trPr>
        <w:tc>
          <w:tcPr>
            <w:tcW w:w="680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0DAE7F" w14:textId="77777777" w:rsidR="00D1022C" w:rsidRPr="00DE41BD" w:rsidRDefault="00D1022C" w:rsidP="00D1022C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77EBF2BC" w14:textId="77777777" w:rsidR="00D1022C" w:rsidRPr="00DE41BD" w:rsidRDefault="00D1022C" w:rsidP="00D1022C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41BD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31CC03C5" w14:textId="77777777" w:rsidR="00D1022C" w:rsidRPr="00DE41BD" w:rsidRDefault="00D1022C" w:rsidP="00D1022C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5E93" w14:textId="77777777" w:rsidR="00D1022C" w:rsidRPr="00DE41BD" w:rsidRDefault="00D1022C" w:rsidP="00D1022C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6E2E94" w14:textId="77777777" w:rsidR="00D1022C" w:rsidRPr="00DE41BD" w:rsidRDefault="00D1022C" w:rsidP="00D1022C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FDC34E" w14:textId="77777777" w:rsidR="00D1022C" w:rsidRPr="00DE41BD" w:rsidRDefault="00D1022C" w:rsidP="00D1022C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D1022C" w:rsidRPr="00DE41BD" w14:paraId="30997CC3" w14:textId="77777777" w:rsidTr="00D1022C">
        <w:trPr>
          <w:trHeight w:val="163"/>
        </w:trPr>
        <w:tc>
          <w:tcPr>
            <w:tcW w:w="680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964A43" w14:textId="77777777" w:rsidR="00D1022C" w:rsidRPr="00DE41BD" w:rsidRDefault="00D1022C" w:rsidP="00D1022C">
            <w:pPr>
              <w:rPr>
                <w:rFonts w:ascii="Verdana" w:hAnsi="Verdana"/>
                <w:sz w:val="18"/>
                <w:szCs w:val="18"/>
              </w:rPr>
            </w:pPr>
            <w:r w:rsidRPr="00DE41BD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21ABEE0B" w14:textId="77777777" w:rsidR="00D1022C" w:rsidRPr="00DE41BD" w:rsidRDefault="00D1022C" w:rsidP="00D1022C">
            <w:pPr>
              <w:rPr>
                <w:rFonts w:ascii="Verdana" w:hAnsi="Verdana"/>
                <w:sz w:val="18"/>
                <w:szCs w:val="18"/>
              </w:rPr>
            </w:pPr>
            <w:r w:rsidRPr="00DE41BD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DFA8" w14:textId="77777777" w:rsidR="00D1022C" w:rsidRPr="00DE41BD" w:rsidRDefault="00D1022C" w:rsidP="00D1022C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AC0AB3" w14:textId="77777777" w:rsidR="00D1022C" w:rsidRPr="00DE41BD" w:rsidRDefault="00D1022C" w:rsidP="00D1022C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232042" w14:textId="77777777" w:rsidR="00D1022C" w:rsidRPr="00DE41BD" w:rsidRDefault="00D1022C" w:rsidP="00D1022C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69542D9" w14:textId="77777777" w:rsidR="00EB7B6F" w:rsidRPr="00DE41BD" w:rsidRDefault="00EB7B6F" w:rsidP="008D2AB8">
      <w:pPr>
        <w:pStyle w:val="Tekstpodstawowy"/>
        <w:rPr>
          <w:rFonts w:ascii="Verdana" w:hAnsi="Verdana"/>
          <w:sz w:val="18"/>
          <w:szCs w:val="18"/>
        </w:rPr>
      </w:pPr>
    </w:p>
    <w:p w14:paraId="50C99B76" w14:textId="3B31D824" w:rsidR="008D2AB8" w:rsidRPr="00DE41B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E41BD">
        <w:rPr>
          <w:rFonts w:ascii="Verdana" w:hAnsi="Verdana"/>
          <w:b/>
          <w:sz w:val="18"/>
          <w:szCs w:val="18"/>
        </w:rPr>
        <w:t>Termin realizacji umowy:</w:t>
      </w:r>
      <w:r w:rsidR="005667D2" w:rsidRPr="00DE41BD">
        <w:rPr>
          <w:rFonts w:ascii="Verdana" w:hAnsi="Verdana"/>
          <w:b/>
          <w:sz w:val="18"/>
          <w:szCs w:val="18"/>
        </w:rPr>
        <w:t xml:space="preserve"> </w:t>
      </w:r>
      <w:r w:rsidR="00052B44" w:rsidRPr="00DE41BD">
        <w:rPr>
          <w:rFonts w:ascii="Verdana" w:hAnsi="Verdana"/>
          <w:b/>
          <w:sz w:val="18"/>
          <w:szCs w:val="18"/>
        </w:rPr>
        <w:t>……………..</w:t>
      </w:r>
      <w:r w:rsidR="005667D2" w:rsidRPr="00DE41BD">
        <w:rPr>
          <w:rFonts w:ascii="Verdana" w:hAnsi="Verdana"/>
          <w:b/>
          <w:sz w:val="18"/>
          <w:szCs w:val="18"/>
        </w:rPr>
        <w:t xml:space="preserve"> dni od daty podpisania umowy</w:t>
      </w:r>
      <w:r w:rsidR="00052B44" w:rsidRPr="00DE41BD">
        <w:rPr>
          <w:rFonts w:ascii="Verdana" w:hAnsi="Verdana"/>
          <w:b/>
          <w:sz w:val="18"/>
          <w:szCs w:val="18"/>
        </w:rPr>
        <w:t xml:space="preserve"> </w:t>
      </w:r>
      <w:r w:rsidR="00EB7B6F" w:rsidRPr="00DE41BD">
        <w:rPr>
          <w:rFonts w:ascii="Verdana" w:hAnsi="Verdana"/>
          <w:sz w:val="18"/>
          <w:szCs w:val="18"/>
          <w:highlight w:val="yellow"/>
        </w:rPr>
        <w:t>(</w:t>
      </w:r>
      <w:r w:rsidR="00EB7B6F" w:rsidRPr="00DE41BD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15DD47C" w14:textId="1C30A504" w:rsidR="008D2AB8" w:rsidRPr="00DE41B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DE41BD">
        <w:rPr>
          <w:rFonts w:ascii="Verdana" w:hAnsi="Verdana"/>
          <w:b/>
          <w:sz w:val="18"/>
          <w:szCs w:val="18"/>
        </w:rPr>
        <w:t>Okres udzielonej gwarancji wynosi:</w:t>
      </w:r>
      <w:r w:rsidRPr="00DE41BD">
        <w:rPr>
          <w:rFonts w:ascii="Verdana" w:hAnsi="Verdana"/>
          <w:sz w:val="18"/>
          <w:szCs w:val="18"/>
        </w:rPr>
        <w:t xml:space="preserve"> </w:t>
      </w:r>
      <w:r w:rsidRPr="00DE41BD">
        <w:rPr>
          <w:rFonts w:ascii="Verdana" w:hAnsi="Verdana"/>
          <w:b/>
          <w:bCs/>
          <w:sz w:val="18"/>
          <w:szCs w:val="18"/>
        </w:rPr>
        <w:t>………</w:t>
      </w:r>
      <w:r w:rsidR="005667D2" w:rsidRPr="00DE41BD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DE41BD">
        <w:rPr>
          <w:rFonts w:ascii="Verdana" w:hAnsi="Verdana"/>
          <w:sz w:val="18"/>
          <w:szCs w:val="18"/>
        </w:rPr>
        <w:t xml:space="preserve"> </w:t>
      </w:r>
      <w:r w:rsidRPr="00DE41BD">
        <w:rPr>
          <w:rFonts w:ascii="Verdana" w:hAnsi="Verdana"/>
          <w:sz w:val="18"/>
          <w:szCs w:val="18"/>
          <w:highlight w:val="yellow"/>
        </w:rPr>
        <w:t>(</w:t>
      </w:r>
      <w:r w:rsidRPr="00DE41BD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DE41BD">
        <w:rPr>
          <w:rFonts w:ascii="Verdana" w:hAnsi="Verdana"/>
          <w:i/>
          <w:sz w:val="18"/>
          <w:szCs w:val="18"/>
        </w:rPr>
        <w:t xml:space="preserve"> </w:t>
      </w:r>
      <w:r w:rsidR="00AF704D" w:rsidRPr="00DE41BD">
        <w:rPr>
          <w:rFonts w:ascii="Verdana" w:hAnsi="Verdana"/>
          <w:i/>
          <w:color w:val="FF0000"/>
          <w:sz w:val="18"/>
          <w:szCs w:val="18"/>
        </w:rPr>
        <w:t>*)</w:t>
      </w:r>
    </w:p>
    <w:p w14:paraId="53C36313" w14:textId="78778FC9" w:rsidR="00AF704D" w:rsidRPr="00DE41BD" w:rsidRDefault="00AF704D" w:rsidP="00AF704D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DE41BD">
        <w:rPr>
          <w:rFonts w:ascii="Verdana" w:hAnsi="Verdana"/>
          <w:b/>
          <w:bCs/>
          <w:iCs/>
          <w:color w:val="FF0000"/>
          <w:sz w:val="18"/>
          <w:szCs w:val="18"/>
        </w:rPr>
        <w:t>*)</w:t>
      </w:r>
      <w:r w:rsidRPr="00DE41BD">
        <w:rPr>
          <w:rFonts w:ascii="Verdana" w:hAnsi="Verdana"/>
          <w:b/>
          <w:bCs/>
          <w:iCs/>
          <w:sz w:val="18"/>
          <w:szCs w:val="18"/>
        </w:rPr>
        <w:t xml:space="preserve"> W przypadku nie podania okresu gwarancji, Zamawiający przyjmie minimalny okres gwarancji.</w:t>
      </w:r>
    </w:p>
    <w:p w14:paraId="4F723ED3" w14:textId="77777777" w:rsidR="00AF704D" w:rsidRPr="00DE41BD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7AD71FC" w14:textId="77777777" w:rsidR="008D2AB8" w:rsidRPr="00DE41B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lastRenderedPageBreak/>
        <w:t xml:space="preserve">Oświadczamy, że zgodnie z ustawą z dnia </w:t>
      </w:r>
      <w:r w:rsidR="00A0022B" w:rsidRPr="00DE41BD">
        <w:rPr>
          <w:rFonts w:ascii="Verdana" w:hAnsi="Verdana"/>
          <w:sz w:val="18"/>
          <w:szCs w:val="18"/>
        </w:rPr>
        <w:t>6 marca 2018 r</w:t>
      </w:r>
      <w:r w:rsidRPr="00DE41BD">
        <w:rPr>
          <w:rFonts w:ascii="Verdana" w:hAnsi="Verdana"/>
          <w:sz w:val="18"/>
          <w:szCs w:val="18"/>
        </w:rPr>
        <w:t>.</w:t>
      </w:r>
      <w:r w:rsidR="00A0022B" w:rsidRPr="00DE41BD">
        <w:rPr>
          <w:rFonts w:ascii="Verdana" w:hAnsi="Verdana"/>
          <w:sz w:val="18"/>
          <w:szCs w:val="18"/>
        </w:rPr>
        <w:t xml:space="preserve"> Prawo przedsiębiorców, </w:t>
      </w:r>
      <w:r w:rsidRPr="00DE41BD">
        <w:rPr>
          <w:rFonts w:ascii="Verdana" w:hAnsi="Verdana"/>
          <w:sz w:val="18"/>
          <w:szCs w:val="18"/>
        </w:rPr>
        <w:t>należymy do małych lub średnich przedsiębiorców:</w:t>
      </w:r>
      <w:r w:rsidRPr="00DE41BD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DE41BD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DE41BD">
        <w:rPr>
          <w:rFonts w:ascii="Verdana" w:hAnsi="Verdana"/>
          <w:b/>
          <w:sz w:val="18"/>
          <w:szCs w:val="18"/>
        </w:rPr>
        <w:t xml:space="preserve">Termin płatności: </w:t>
      </w:r>
      <w:r w:rsidRPr="00DE41BD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DE41B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DE41BD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DE41B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DE41B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E41B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DE41B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E41B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DE41B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DE41B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DE41B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DE41BD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DE41BD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41B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DE41BD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41B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DE41BD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DE41BD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DE41BD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41B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DE41BD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41B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DE41BD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41B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DE41BD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41BD">
              <w:rPr>
                <w:rFonts w:ascii="Verdana" w:hAnsi="Verdana"/>
                <w:sz w:val="18"/>
                <w:szCs w:val="18"/>
              </w:rPr>
              <w:t>Nazwa podwykonawcy</w:t>
            </w:r>
            <w:r w:rsidRPr="00DE41B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DE41BD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DE41BD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DE41BD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DE41BD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DE41BD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DE41BD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DE41BD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DE41BD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DE41BD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DE41BD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DE41BD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DE41BD">
        <w:rPr>
          <w:rFonts w:ascii="Verdana" w:hAnsi="Verdana"/>
          <w:b/>
          <w:bCs/>
          <w:kern w:val="32"/>
          <w:sz w:val="18"/>
          <w:szCs w:val="18"/>
        </w:rPr>
        <w:tab/>
      </w:r>
      <w:r w:rsidRPr="00DE41BD">
        <w:rPr>
          <w:rFonts w:ascii="Verdana" w:hAnsi="Verdana"/>
          <w:b/>
          <w:bCs/>
          <w:kern w:val="32"/>
          <w:sz w:val="18"/>
          <w:szCs w:val="18"/>
        </w:rPr>
        <w:tab/>
      </w:r>
      <w:r w:rsidRPr="00DE41BD">
        <w:rPr>
          <w:rFonts w:ascii="Verdana" w:hAnsi="Verdana"/>
          <w:b/>
          <w:bCs/>
          <w:kern w:val="32"/>
          <w:sz w:val="18"/>
          <w:szCs w:val="18"/>
        </w:rPr>
        <w:tab/>
      </w:r>
      <w:r w:rsidRPr="00DE41BD">
        <w:rPr>
          <w:rFonts w:ascii="Verdana" w:hAnsi="Verdana"/>
          <w:b/>
          <w:bCs/>
          <w:kern w:val="32"/>
          <w:sz w:val="18"/>
          <w:szCs w:val="18"/>
        </w:rPr>
        <w:tab/>
      </w:r>
      <w:r w:rsidRPr="00DE41BD">
        <w:rPr>
          <w:rFonts w:ascii="Verdana" w:hAnsi="Verdana"/>
          <w:b/>
          <w:bCs/>
          <w:kern w:val="32"/>
          <w:sz w:val="18"/>
          <w:szCs w:val="18"/>
        </w:rPr>
        <w:tab/>
      </w:r>
      <w:r w:rsidRPr="00DE41BD">
        <w:rPr>
          <w:rFonts w:ascii="Verdana" w:hAnsi="Verdana"/>
          <w:b/>
          <w:bCs/>
          <w:kern w:val="32"/>
          <w:sz w:val="18"/>
          <w:szCs w:val="18"/>
        </w:rPr>
        <w:tab/>
      </w:r>
      <w:r w:rsidRPr="00DE41BD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DE41BD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41BD">
        <w:rPr>
          <w:rFonts w:ascii="Verdana" w:hAnsi="Verdana"/>
          <w:sz w:val="18"/>
          <w:szCs w:val="18"/>
        </w:rPr>
        <w:tab/>
      </w:r>
      <w:r w:rsidRPr="00DE41BD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DE41BD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DE41BD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41BD">
        <w:rPr>
          <w:rFonts w:ascii="Verdana" w:hAnsi="Verdana"/>
          <w:sz w:val="18"/>
          <w:szCs w:val="18"/>
        </w:rPr>
        <w:tab/>
      </w:r>
      <w:r w:rsidRPr="00DE41BD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DE41BD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DE41BD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E41BD">
        <w:rPr>
          <w:rFonts w:ascii="Verdana" w:hAnsi="Verdana"/>
          <w:sz w:val="18"/>
          <w:szCs w:val="18"/>
        </w:rPr>
        <w:t>ych</w:t>
      </w:r>
      <w:proofErr w:type="spellEnd"/>
      <w:r w:rsidRPr="00DE41BD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DE41BD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DE41BD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DE41B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DE41B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DE41B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DE41B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DE41B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E41B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DE41BD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DE41BD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DE41BD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DE41BD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DE41B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DE41B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DE41BD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DE41BD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DE41BD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DE41BD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DE41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C151E"/>
    <w:rsid w:val="00315A4A"/>
    <w:rsid w:val="003B53A3"/>
    <w:rsid w:val="003C78AA"/>
    <w:rsid w:val="004966DD"/>
    <w:rsid w:val="004B7300"/>
    <w:rsid w:val="004C6753"/>
    <w:rsid w:val="005667D2"/>
    <w:rsid w:val="00595C87"/>
    <w:rsid w:val="005D2C65"/>
    <w:rsid w:val="005E6D94"/>
    <w:rsid w:val="0063384F"/>
    <w:rsid w:val="00643C6F"/>
    <w:rsid w:val="00646202"/>
    <w:rsid w:val="0065290F"/>
    <w:rsid w:val="006815F6"/>
    <w:rsid w:val="006E37A2"/>
    <w:rsid w:val="006E4A4C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4397"/>
    <w:rsid w:val="00A0022B"/>
    <w:rsid w:val="00A346FE"/>
    <w:rsid w:val="00A47B4D"/>
    <w:rsid w:val="00A83018"/>
    <w:rsid w:val="00AF4095"/>
    <w:rsid w:val="00AF704D"/>
    <w:rsid w:val="00B774DC"/>
    <w:rsid w:val="00C969A6"/>
    <w:rsid w:val="00CA7D36"/>
    <w:rsid w:val="00D1022C"/>
    <w:rsid w:val="00D14AA4"/>
    <w:rsid w:val="00D24208"/>
    <w:rsid w:val="00D24B7D"/>
    <w:rsid w:val="00D4654C"/>
    <w:rsid w:val="00D60C38"/>
    <w:rsid w:val="00D6378D"/>
    <w:rsid w:val="00D66893"/>
    <w:rsid w:val="00D823B6"/>
    <w:rsid w:val="00D90ACB"/>
    <w:rsid w:val="00DC1500"/>
    <w:rsid w:val="00DE41BD"/>
    <w:rsid w:val="00DF7E08"/>
    <w:rsid w:val="00E44371"/>
    <w:rsid w:val="00E949B0"/>
    <w:rsid w:val="00EB7B6F"/>
    <w:rsid w:val="00EC0BEA"/>
    <w:rsid w:val="00EC41E9"/>
    <w:rsid w:val="00EE48AA"/>
    <w:rsid w:val="00EF5DD7"/>
    <w:rsid w:val="00F00591"/>
    <w:rsid w:val="00F0635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541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2024-10-01T12:40:00Z</cp:lastPrinted>
  <dcterms:created xsi:type="dcterms:W3CDTF">2024-10-01T12:40:00Z</dcterms:created>
  <dcterms:modified xsi:type="dcterms:W3CDTF">2024-10-01T12:40:00Z</dcterms:modified>
</cp:coreProperties>
</file>