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4149" w:rsidRPr="00B774DC" w:rsidRDefault="00794149" w:rsidP="00794149">
      <w:pPr>
        <w:suppressAutoHyphens/>
        <w:spacing w:after="0" w:line="240" w:lineRule="auto"/>
        <w:jc w:val="right"/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</w:pPr>
      <w:r w:rsidRPr="00B774DC">
        <w:rPr>
          <w:rFonts w:ascii="Times New Roman" w:hAnsi="Times New Roman"/>
          <w:sz w:val="20"/>
          <w:szCs w:val="20"/>
        </w:rPr>
        <w:t xml:space="preserve">Załącznik nr </w:t>
      </w:r>
      <w:r>
        <w:rPr>
          <w:rFonts w:ascii="Times New Roman" w:hAnsi="Times New Roman"/>
          <w:sz w:val="20"/>
          <w:szCs w:val="20"/>
        </w:rPr>
        <w:t>7</w:t>
      </w:r>
      <w:bookmarkStart w:id="0" w:name="_GoBack"/>
      <w:bookmarkEnd w:id="0"/>
      <w:r w:rsidRPr="00B774DC">
        <w:rPr>
          <w:rFonts w:ascii="Times New Roman" w:hAnsi="Times New Roman"/>
          <w:sz w:val="20"/>
          <w:szCs w:val="20"/>
        </w:rPr>
        <w:t xml:space="preserve"> do SWZ, </w:t>
      </w:r>
      <w:r w:rsidRPr="00B774DC">
        <w:rPr>
          <w:rFonts w:ascii="Times New Roman" w:eastAsia="Times New Roman" w:hAnsi="Times New Roman"/>
          <w:b/>
          <w:bCs/>
          <w:kern w:val="2"/>
          <w:sz w:val="20"/>
          <w:szCs w:val="20"/>
          <w:lang w:eastAsia="pl-PL"/>
        </w:rPr>
        <w:t>Znak sprawy K-2.381/26/2024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B0924" w:rsidRPr="00C14101" w:rsidTr="00D1124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B0924" w:rsidRPr="00C14101" w:rsidRDefault="007B0924" w:rsidP="00D1124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B0924" w:rsidRPr="00C14101" w:rsidRDefault="007B0924" w:rsidP="00D1124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B092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7B092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7B0924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7B0924" w:rsidRPr="00C14101" w:rsidRDefault="007B0924" w:rsidP="00D11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B0924" w:rsidRPr="00C14101" w:rsidRDefault="007B0924" w:rsidP="00D112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7B092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7B092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09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energii elektrycznej do obiektów Akademii Wychowania Fizycznego im. Bronisława Czecha w Krakowie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B0924" w:rsidRPr="00D62E6E" w:rsidTr="00D11246">
        <w:tc>
          <w:tcPr>
            <w:tcW w:w="2269" w:type="dxa"/>
            <w:shd w:val="clear" w:color="auto" w:fill="auto"/>
          </w:tcPr>
          <w:p w:rsidR="007B0924" w:rsidRPr="00D62E6E" w:rsidRDefault="007B0924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B0924" w:rsidRPr="00D62E6E" w:rsidRDefault="007B0924" w:rsidP="00D1124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B09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K-2.381/26/2024</w:t>
            </w:r>
          </w:p>
        </w:tc>
      </w:tr>
    </w:tbl>
    <w:p w:rsidR="00BC121E" w:rsidRDefault="007B0924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B0924">
        <w:rPr>
          <w:rFonts w:ascii="Arial" w:eastAsia="Times New Roman" w:hAnsi="Arial" w:cs="Arial"/>
          <w:b/>
          <w:sz w:val="24"/>
          <w:szCs w:val="24"/>
          <w:lang w:eastAsia="pl-PL"/>
        </w:rPr>
        <w:t>Akademia Wychowania Fizycznego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7B092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B092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C17" w:rsidRDefault="00992C17">
      <w:r>
        <w:separator/>
      </w:r>
    </w:p>
  </w:endnote>
  <w:endnote w:type="continuationSeparator" w:id="0">
    <w:p w:rsidR="00992C17" w:rsidRDefault="0099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9414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1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9414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924" w:rsidRDefault="007B09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C17" w:rsidRDefault="00992C17">
      <w:r>
        <w:separator/>
      </w:r>
    </w:p>
  </w:footnote>
  <w:footnote w:type="continuationSeparator" w:id="0">
    <w:p w:rsidR="00992C17" w:rsidRDefault="00992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924" w:rsidRDefault="007B0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924" w:rsidRDefault="007B0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924" w:rsidRDefault="007B0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2C17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4149"/>
    <w:rsid w:val="007951AD"/>
    <w:rsid w:val="007B0924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92C17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D2AA9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2F6FBB"/>
  <w15:chartTrackingRefBased/>
  <w15:docId w15:val="{9A90B888-5A6A-40BA-8F6F-ACFB1EDB7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64AEB2-7D2C-4069-AE36-5E93CFBDC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2024-10-07T11:08:00Z</dcterms:created>
  <dcterms:modified xsi:type="dcterms:W3CDTF">2024-10-08T07:36:00Z</dcterms:modified>
</cp:coreProperties>
</file>