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8DB24" w14:textId="77777777" w:rsidR="00B36EDA" w:rsidRPr="004F6EDA" w:rsidRDefault="000A0F2F" w:rsidP="004F6EDA">
      <w:pPr>
        <w:jc w:val="right"/>
      </w:pPr>
      <w:bookmarkStart w:id="0" w:name="_Hlk53520193"/>
      <w:bookmarkStart w:id="1" w:name="_Hlk179273537"/>
      <w:r w:rsidRPr="004F6EDA">
        <w:t>Kolbuszowa</w:t>
      </w:r>
      <w:r w:rsidR="00B36EDA" w:rsidRPr="004F6EDA">
        <w:t xml:space="preserve"> dnia: </w:t>
      </w:r>
      <w:r w:rsidRPr="004F6EDA">
        <w:t>2024-10-08</w:t>
      </w:r>
    </w:p>
    <w:p w14:paraId="0B3BE752" w14:textId="77777777" w:rsidR="00B36EDA" w:rsidRPr="004F6EDA" w:rsidRDefault="000A0F2F" w:rsidP="004F6EDA">
      <w:pPr>
        <w:rPr>
          <w:b/>
          <w:bCs/>
        </w:rPr>
      </w:pPr>
      <w:r w:rsidRPr="004F6EDA">
        <w:rPr>
          <w:b/>
          <w:bCs/>
        </w:rPr>
        <w:t>Samodzielny Publiczny Zespół Opieki Zdrowotnej w Kolbuszowej</w:t>
      </w:r>
    </w:p>
    <w:p w14:paraId="1425F634" w14:textId="77777777" w:rsidR="00B36EDA" w:rsidRPr="004F6EDA" w:rsidRDefault="000A0F2F" w:rsidP="004F6EDA">
      <w:r w:rsidRPr="004F6EDA">
        <w:t>Grunwaldzka</w:t>
      </w:r>
      <w:r w:rsidR="00B36EDA" w:rsidRPr="004F6EDA">
        <w:t xml:space="preserve"> </w:t>
      </w:r>
      <w:r w:rsidRPr="004F6EDA">
        <w:t>4</w:t>
      </w:r>
    </w:p>
    <w:p w14:paraId="0F62F253" w14:textId="77777777" w:rsidR="00B36EDA" w:rsidRPr="004F6EDA" w:rsidRDefault="000A0F2F" w:rsidP="004F6EDA">
      <w:r w:rsidRPr="004F6EDA">
        <w:t>36-100</w:t>
      </w:r>
      <w:r w:rsidR="00B36EDA" w:rsidRPr="004F6EDA">
        <w:t xml:space="preserve"> </w:t>
      </w:r>
      <w:r w:rsidRPr="004F6EDA">
        <w:t>Kolbuszowa</w:t>
      </w:r>
    </w:p>
    <w:p w14:paraId="61F70DED" w14:textId="77777777" w:rsidR="00B36EDA" w:rsidRPr="004F6EDA" w:rsidRDefault="00B36EDA" w:rsidP="004F6EDA">
      <w:pPr>
        <w:rPr>
          <w:bCs/>
        </w:rPr>
      </w:pPr>
      <w:r w:rsidRPr="004F6EDA">
        <w:rPr>
          <w:bCs/>
        </w:rPr>
        <w:t>……………………………………</w:t>
      </w:r>
    </w:p>
    <w:p w14:paraId="5DDE2AA4" w14:textId="77777777" w:rsidR="00B36EDA" w:rsidRPr="004F6EDA" w:rsidRDefault="00B36EDA" w:rsidP="004F6EDA">
      <w:pPr>
        <w:rPr>
          <w:bCs/>
        </w:rPr>
      </w:pPr>
      <w:r w:rsidRPr="004F6EDA">
        <w:rPr>
          <w:bCs/>
        </w:rPr>
        <w:t>[nazwa zamawiającego, adres]</w:t>
      </w:r>
    </w:p>
    <w:p w14:paraId="2F16C4D9" w14:textId="77777777" w:rsidR="00B36EDA" w:rsidRDefault="00B36EDA" w:rsidP="004F6EDA">
      <w:pPr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31CDAAE" w14:textId="77777777" w:rsidTr="00B36EDA">
        <w:tc>
          <w:tcPr>
            <w:tcW w:w="9923" w:type="dxa"/>
            <w:shd w:val="clear" w:color="auto" w:fill="F2F2F2"/>
            <w:hideMark/>
          </w:tcPr>
          <w:p w14:paraId="178A888F" w14:textId="0F65EEBE" w:rsidR="00B36EDA" w:rsidRPr="00353FDC" w:rsidRDefault="004F6EDA" w:rsidP="004F6EDA">
            <w:pP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                </w:t>
            </w:r>
            <w:r w:rsidR="00B36EDA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B36EDA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8A5939E" w14:textId="77777777" w:rsidR="00B36EDA" w:rsidRPr="00353FDC" w:rsidRDefault="00B36EDA" w:rsidP="004F6EDA">
            <w:pP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4FE2D96" w14:textId="77777777" w:rsidR="00B36EDA" w:rsidRPr="00353FDC" w:rsidRDefault="00B36EDA" w:rsidP="004F6EDA">
      <w:pPr>
        <w:rPr>
          <w:rFonts w:ascii="Arial" w:hAnsi="Arial" w:cs="Arial"/>
          <w:b/>
        </w:rPr>
      </w:pPr>
    </w:p>
    <w:p w14:paraId="6627AE4E" w14:textId="77777777" w:rsidR="00B36EDA" w:rsidRPr="004F6EDA" w:rsidRDefault="00B36EDA" w:rsidP="004F6EDA">
      <w:pPr>
        <w:rPr>
          <w:rFonts w:eastAsia="Calibri"/>
          <w:lang w:eastAsia="en-US"/>
        </w:rPr>
      </w:pPr>
      <w:r w:rsidRPr="004F6EDA">
        <w:rPr>
          <w:rFonts w:eastAsia="Calibri"/>
          <w:lang w:eastAsia="en-US"/>
        </w:rPr>
        <w:t xml:space="preserve">Dotyczy </w:t>
      </w:r>
      <w:r w:rsidRPr="004F6EDA">
        <w:t>postępowania o udzielenie zamówienia publicznego</w:t>
      </w:r>
      <w:r w:rsidRPr="004F6EDA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F6EDA" w14:paraId="584D18E5" w14:textId="77777777" w:rsidTr="00B36EDA">
        <w:tc>
          <w:tcPr>
            <w:tcW w:w="2269" w:type="dxa"/>
            <w:shd w:val="clear" w:color="auto" w:fill="auto"/>
          </w:tcPr>
          <w:p w14:paraId="1B56C5DF" w14:textId="77777777" w:rsidR="00B36EDA" w:rsidRPr="004F6EDA" w:rsidRDefault="00B36EDA" w:rsidP="004F6EDA">
            <w:r w:rsidRPr="004F6EDA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AF1C630" w14:textId="77777777" w:rsidR="00B36EDA" w:rsidRPr="004F6EDA" w:rsidRDefault="000A0F2F" w:rsidP="004F6EDA">
            <w:pPr>
              <w:rPr>
                <w:b/>
              </w:rPr>
            </w:pPr>
            <w:r w:rsidRPr="004F6EDA">
              <w:rPr>
                <w:b/>
              </w:rPr>
              <w:t>Dostawa materiałów  ogólnobudowlanych,  sanitarnych i elektrycznych w 4 pakietach</w:t>
            </w:r>
          </w:p>
        </w:tc>
      </w:tr>
      <w:tr w:rsidR="000A0F2F" w:rsidRPr="004F6EDA" w14:paraId="5A053172" w14:textId="77777777" w:rsidTr="008209A3">
        <w:tc>
          <w:tcPr>
            <w:tcW w:w="2269" w:type="dxa"/>
            <w:shd w:val="clear" w:color="auto" w:fill="auto"/>
          </w:tcPr>
          <w:p w14:paraId="20C0F3F7" w14:textId="77777777" w:rsidR="000A0F2F" w:rsidRPr="004F6EDA" w:rsidRDefault="000A0F2F" w:rsidP="004F6EDA">
            <w:r w:rsidRPr="004F6EDA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55C1E5A" w14:textId="77777777" w:rsidR="000A0F2F" w:rsidRPr="004F6EDA" w:rsidRDefault="000A0F2F" w:rsidP="004F6EDA">
            <w:pPr>
              <w:rPr>
                <w:b/>
              </w:rPr>
            </w:pPr>
            <w:r w:rsidRPr="004F6EDA">
              <w:rPr>
                <w:b/>
              </w:rPr>
              <w:t>Eap-2412/15/24/M</w:t>
            </w:r>
          </w:p>
        </w:tc>
      </w:tr>
    </w:tbl>
    <w:p w14:paraId="1446B896" w14:textId="77777777" w:rsidR="00B36EDA" w:rsidRPr="004F6EDA" w:rsidRDefault="00B36EDA" w:rsidP="004F6EDA"/>
    <w:p w14:paraId="7824019E" w14:textId="6DAB5495" w:rsidR="00B36EDA" w:rsidRDefault="00B36EDA" w:rsidP="004F6EDA">
      <w:r w:rsidRPr="004F6EDA">
        <w:t xml:space="preserve">Zamawiający, </w:t>
      </w:r>
      <w:r w:rsidR="000A0F2F" w:rsidRPr="004F6EDA">
        <w:rPr>
          <w:b/>
        </w:rPr>
        <w:t>Samodzielny Publiczny Zespół Opieki Zdrowotnej w Kolbuszowej</w:t>
      </w:r>
      <w:r w:rsidRPr="004F6EDA">
        <w:t xml:space="preserve">, działając na podstawie art. 253 ust. 1 pkt. 1 i ust. 2 ustawy z dnia 11 września 2019r. Prawo zamówień publicznych </w:t>
      </w:r>
      <w:r w:rsidR="000A0F2F" w:rsidRPr="004F6EDA">
        <w:t>(</w:t>
      </w:r>
      <w:proofErr w:type="spellStart"/>
      <w:r w:rsidR="000A0F2F" w:rsidRPr="004F6EDA">
        <w:t>t.j</w:t>
      </w:r>
      <w:proofErr w:type="spellEnd"/>
      <w:r w:rsidR="000A0F2F" w:rsidRPr="004F6EDA">
        <w:t>. Dz. U. z 2023r. poz. 1605)</w:t>
      </w:r>
      <w:r w:rsidRPr="004F6EDA">
        <w:t xml:space="preserve">, zwanej dalej „ustawą </w:t>
      </w:r>
      <w:proofErr w:type="spellStart"/>
      <w:r w:rsidRPr="004F6EDA">
        <w:t>Pzp</w:t>
      </w:r>
      <w:proofErr w:type="spellEnd"/>
      <w:r w:rsidRPr="004F6EDA">
        <w:t>”, informuje, że w toczącym się postępowaniu o udzielenie zamówienia publicznego, jako najkorzystniejsza wybrana została oferta złożona przez wykonawcę:</w:t>
      </w:r>
    </w:p>
    <w:p w14:paraId="60D8DCFA" w14:textId="77777777" w:rsidR="004F6EDA" w:rsidRPr="004F6EDA" w:rsidRDefault="004F6EDA" w:rsidP="004F6EDA">
      <w:pPr>
        <w:rPr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A0F2F" w:rsidRPr="004F6EDA" w14:paraId="5DCF7A2D" w14:textId="77777777" w:rsidTr="000A0F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F1445" w14:textId="77777777" w:rsidR="000A0F2F" w:rsidRPr="004F6EDA" w:rsidRDefault="000A0F2F" w:rsidP="004F6EDA">
            <w:r w:rsidRPr="004F6EDA">
              <w:rPr>
                <w:b/>
                <w:bCs/>
              </w:rPr>
              <w:t xml:space="preserve">Część nr </w:t>
            </w:r>
            <w:r w:rsidRPr="004F6EDA">
              <w:rPr>
                <w:b/>
                <w:bCs/>
              </w:rPr>
              <w:t>1</w:t>
            </w:r>
            <w:r w:rsidRPr="004F6EDA">
              <w:t xml:space="preserve">: </w:t>
            </w:r>
            <w:r w:rsidRPr="004F6EDA">
              <w:t>Pakiet 1 - Artykuły ogólnobudowlane</w:t>
            </w:r>
          </w:p>
          <w:p w14:paraId="129956F0" w14:textId="77777777" w:rsidR="000A0F2F" w:rsidRPr="004F6EDA" w:rsidRDefault="000A0F2F" w:rsidP="004F6EDA">
            <w:pPr>
              <w:rPr>
                <w:b/>
              </w:rPr>
            </w:pPr>
            <w:r w:rsidRPr="004F6EDA">
              <w:rPr>
                <w:b/>
              </w:rPr>
              <w:t>"</w:t>
            </w:r>
            <w:proofErr w:type="spellStart"/>
            <w:r w:rsidRPr="004F6EDA">
              <w:rPr>
                <w:b/>
              </w:rPr>
              <w:t>Armet</w:t>
            </w:r>
            <w:proofErr w:type="spellEnd"/>
            <w:r w:rsidRPr="004F6EDA">
              <w:rPr>
                <w:b/>
              </w:rPr>
              <w:t>" Spółka z ograniczoną odpowiedzialnością</w:t>
            </w:r>
          </w:p>
          <w:p w14:paraId="1FA8EDB0" w14:textId="77777777" w:rsidR="000A0F2F" w:rsidRPr="004F6EDA" w:rsidRDefault="000A0F2F" w:rsidP="004F6EDA">
            <w:pPr>
              <w:rPr>
                <w:bCs/>
              </w:rPr>
            </w:pPr>
            <w:r w:rsidRPr="004F6EDA">
              <w:rPr>
                <w:bCs/>
              </w:rPr>
              <w:t>Obrońców Pokoju</w:t>
            </w:r>
            <w:r w:rsidRPr="004F6EDA">
              <w:rPr>
                <w:bCs/>
              </w:rPr>
              <w:t xml:space="preserve"> </w:t>
            </w:r>
            <w:r w:rsidRPr="004F6EDA">
              <w:rPr>
                <w:bCs/>
              </w:rPr>
              <w:t>15</w:t>
            </w:r>
            <w:r w:rsidRPr="004F6EDA">
              <w:rPr>
                <w:bCs/>
              </w:rPr>
              <w:t xml:space="preserve"> </w:t>
            </w:r>
          </w:p>
          <w:p w14:paraId="2EB32AC4" w14:textId="77777777" w:rsidR="000A0F2F" w:rsidRPr="004F6EDA" w:rsidRDefault="000A0F2F" w:rsidP="004F6EDA">
            <w:pPr>
              <w:rPr>
                <w:bCs/>
              </w:rPr>
            </w:pPr>
            <w:r w:rsidRPr="004F6EDA">
              <w:rPr>
                <w:bCs/>
              </w:rPr>
              <w:t>36-100</w:t>
            </w:r>
            <w:r w:rsidRPr="004F6EDA">
              <w:rPr>
                <w:bCs/>
              </w:rPr>
              <w:t xml:space="preserve"> </w:t>
            </w:r>
            <w:r w:rsidRPr="004F6EDA">
              <w:rPr>
                <w:bCs/>
              </w:rPr>
              <w:t>Kolbuszowa</w:t>
            </w:r>
          </w:p>
          <w:p w14:paraId="2A7C7307" w14:textId="77777777" w:rsidR="000A0F2F" w:rsidRPr="004F6EDA" w:rsidRDefault="000A0F2F" w:rsidP="004F6EDA">
            <w:pPr>
              <w:rPr>
                <w:bCs/>
              </w:rPr>
            </w:pPr>
            <w:r w:rsidRPr="004F6EDA">
              <w:t xml:space="preserve">za cenę wykonania przedmiotu zamówienia w wysokości </w:t>
            </w:r>
            <w:r w:rsidRPr="004F6EDA">
              <w:rPr>
                <w:b/>
              </w:rPr>
              <w:t>29 172.53 zł</w:t>
            </w:r>
            <w:r w:rsidRPr="004F6EDA">
              <w:t xml:space="preserve"> </w:t>
            </w:r>
            <w:r w:rsidRPr="004F6EDA">
              <w:rPr>
                <w:b/>
                <w:bCs/>
              </w:rPr>
              <w:t>brutto</w:t>
            </w:r>
            <w:r w:rsidRPr="004F6EDA">
              <w:rPr>
                <w:bCs/>
              </w:rPr>
              <w:t>.</w:t>
            </w:r>
          </w:p>
          <w:p w14:paraId="03559483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rPr>
                <w:color w:val="000000"/>
                <w:u w:val="single"/>
              </w:rPr>
              <w:t>Uzasadnienie wyboru</w:t>
            </w:r>
            <w:r w:rsidRPr="004F6EDA">
              <w:rPr>
                <w:color w:val="000000"/>
              </w:rPr>
              <w:t>:</w:t>
            </w:r>
          </w:p>
          <w:p w14:paraId="052F0537" w14:textId="77777777" w:rsidR="000A0F2F" w:rsidRPr="004F6EDA" w:rsidRDefault="000A0F2F" w:rsidP="004F6EDA">
            <w:r w:rsidRPr="004F6EDA">
              <w:t>-</w:t>
            </w:r>
            <w:r w:rsidRPr="004F6EDA">
              <w:tab/>
              <w:t xml:space="preserve">treść wybranej oferty odpowiada treści SWZ, </w:t>
            </w:r>
          </w:p>
          <w:p w14:paraId="77E7B51E" w14:textId="77777777" w:rsidR="000A0F2F" w:rsidRPr="004F6EDA" w:rsidRDefault="000A0F2F" w:rsidP="004F6EDA">
            <w:r w:rsidRPr="004F6EDA">
              <w:t>-</w:t>
            </w:r>
            <w:r w:rsidRPr="004F6E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F1C2B33" w14:textId="77777777" w:rsidR="000A0F2F" w:rsidRPr="004F6EDA" w:rsidRDefault="000A0F2F" w:rsidP="004F6EDA">
            <w:r w:rsidRPr="004F6EDA">
              <w:t>I. Kryterium: Cena oferty - 60 punktów</w:t>
            </w:r>
          </w:p>
          <w:p w14:paraId="46B1FB33" w14:textId="77777777" w:rsidR="000A0F2F" w:rsidRPr="004F6EDA" w:rsidRDefault="000A0F2F" w:rsidP="004F6EDA">
            <w:r w:rsidRPr="004F6EDA">
              <w:t>II. Termin dostawy - 20 punktów</w:t>
            </w:r>
          </w:p>
          <w:p w14:paraId="34FEABCB" w14:textId="77777777" w:rsidR="000A0F2F" w:rsidRPr="004F6EDA" w:rsidRDefault="000A0F2F" w:rsidP="004F6EDA">
            <w:r w:rsidRPr="004F6EDA">
              <w:t>III. Termin gwarancji i przydatności do użycia  - 20 punktów</w:t>
            </w:r>
          </w:p>
          <w:p w14:paraId="2911638A" w14:textId="77777777" w:rsidR="000A0F2F" w:rsidRPr="004F6EDA" w:rsidRDefault="000A0F2F" w:rsidP="004F6EDA">
            <w:r w:rsidRPr="004F6EDA">
              <w:t>- oferta wpłynęła do Zamawiającego w wyznaczonym terminie , a Wykonawca  ją składający nie podlega wykluczeniu z postępowania</w:t>
            </w:r>
          </w:p>
          <w:p w14:paraId="1B2461FA" w14:textId="77777777" w:rsidR="000A0F2F" w:rsidRPr="004F6EDA" w:rsidRDefault="000A0F2F" w:rsidP="004F6EDA">
            <w:r w:rsidRPr="004F6EDA">
              <w:t>-kwota oferty nie przekraczała kwoty jaką Zamawiający zamierza przeznaczyć na sfinansowanie zamówienia</w:t>
            </w:r>
          </w:p>
        </w:tc>
      </w:tr>
      <w:tr w:rsidR="000A0F2F" w:rsidRPr="004F6EDA" w14:paraId="13C91B90" w14:textId="77777777" w:rsidTr="000A0F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FFB0" w14:textId="77777777" w:rsidR="000A0F2F" w:rsidRPr="004F6EDA" w:rsidRDefault="000A0F2F" w:rsidP="004F6EDA">
            <w:r w:rsidRPr="004F6EDA">
              <w:rPr>
                <w:b/>
                <w:bCs/>
              </w:rPr>
              <w:lastRenderedPageBreak/>
              <w:t xml:space="preserve">Część nr </w:t>
            </w:r>
            <w:r w:rsidRPr="004F6EDA">
              <w:rPr>
                <w:b/>
                <w:bCs/>
              </w:rPr>
              <w:t>2</w:t>
            </w:r>
            <w:r w:rsidRPr="004F6EDA">
              <w:t xml:space="preserve">: </w:t>
            </w:r>
            <w:r w:rsidRPr="004F6EDA">
              <w:t>Pakiet 2 - Materiały wykończeniowe</w:t>
            </w:r>
          </w:p>
          <w:p w14:paraId="37F3FFFE" w14:textId="77777777" w:rsidR="000A0F2F" w:rsidRPr="004F6EDA" w:rsidRDefault="000A0F2F" w:rsidP="004F6EDA">
            <w:pPr>
              <w:rPr>
                <w:b/>
              </w:rPr>
            </w:pPr>
            <w:r w:rsidRPr="004F6EDA">
              <w:rPr>
                <w:b/>
              </w:rPr>
              <w:t>"</w:t>
            </w:r>
            <w:proofErr w:type="spellStart"/>
            <w:r w:rsidRPr="004F6EDA">
              <w:rPr>
                <w:b/>
              </w:rPr>
              <w:t>Armet</w:t>
            </w:r>
            <w:proofErr w:type="spellEnd"/>
            <w:r w:rsidRPr="004F6EDA">
              <w:rPr>
                <w:b/>
              </w:rPr>
              <w:t>" Spółka z ograniczoną odpowiedzialnością</w:t>
            </w:r>
          </w:p>
          <w:p w14:paraId="26B09342" w14:textId="77777777" w:rsidR="000A0F2F" w:rsidRPr="004F6EDA" w:rsidRDefault="000A0F2F" w:rsidP="004F6EDA">
            <w:pPr>
              <w:rPr>
                <w:bCs/>
              </w:rPr>
            </w:pPr>
            <w:r w:rsidRPr="004F6EDA">
              <w:rPr>
                <w:bCs/>
              </w:rPr>
              <w:t>Obrońców Pokoju</w:t>
            </w:r>
            <w:r w:rsidRPr="004F6EDA">
              <w:rPr>
                <w:bCs/>
              </w:rPr>
              <w:t xml:space="preserve"> </w:t>
            </w:r>
            <w:r w:rsidRPr="004F6EDA">
              <w:rPr>
                <w:bCs/>
              </w:rPr>
              <w:t>15</w:t>
            </w:r>
            <w:r w:rsidRPr="004F6EDA">
              <w:rPr>
                <w:bCs/>
              </w:rPr>
              <w:t xml:space="preserve"> </w:t>
            </w:r>
          </w:p>
          <w:p w14:paraId="5F0E189A" w14:textId="77777777" w:rsidR="000A0F2F" w:rsidRPr="004F6EDA" w:rsidRDefault="000A0F2F" w:rsidP="004F6EDA">
            <w:pPr>
              <w:rPr>
                <w:bCs/>
              </w:rPr>
            </w:pPr>
            <w:r w:rsidRPr="004F6EDA">
              <w:rPr>
                <w:bCs/>
              </w:rPr>
              <w:t>36-100</w:t>
            </w:r>
            <w:r w:rsidRPr="004F6EDA">
              <w:rPr>
                <w:bCs/>
              </w:rPr>
              <w:t xml:space="preserve"> </w:t>
            </w:r>
            <w:r w:rsidRPr="004F6EDA">
              <w:rPr>
                <w:bCs/>
              </w:rPr>
              <w:t>Kolbuszowa</w:t>
            </w:r>
          </w:p>
          <w:p w14:paraId="3AD2ACAE" w14:textId="77777777" w:rsidR="000A0F2F" w:rsidRPr="004F6EDA" w:rsidRDefault="000A0F2F" w:rsidP="004F6EDA">
            <w:pPr>
              <w:rPr>
                <w:bCs/>
              </w:rPr>
            </w:pPr>
            <w:r w:rsidRPr="004F6EDA">
              <w:t xml:space="preserve">za cenę wykonania przedmiotu zamówienia w wysokości </w:t>
            </w:r>
            <w:r w:rsidRPr="004F6EDA">
              <w:rPr>
                <w:b/>
              </w:rPr>
              <w:t>30 459.90 zł</w:t>
            </w:r>
            <w:r w:rsidRPr="004F6EDA">
              <w:t xml:space="preserve"> </w:t>
            </w:r>
            <w:r w:rsidRPr="004F6EDA">
              <w:rPr>
                <w:b/>
                <w:bCs/>
              </w:rPr>
              <w:t>brutto</w:t>
            </w:r>
            <w:r w:rsidRPr="004F6EDA">
              <w:rPr>
                <w:bCs/>
              </w:rPr>
              <w:t>.</w:t>
            </w:r>
          </w:p>
          <w:p w14:paraId="3F3755CB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rPr>
                <w:color w:val="000000"/>
                <w:u w:val="single"/>
              </w:rPr>
              <w:t>Uzasadnienie wyboru</w:t>
            </w:r>
            <w:r w:rsidRPr="004F6EDA">
              <w:rPr>
                <w:color w:val="000000"/>
              </w:rPr>
              <w:t>:</w:t>
            </w:r>
          </w:p>
          <w:p w14:paraId="48E32AA2" w14:textId="77777777" w:rsidR="000A0F2F" w:rsidRPr="004F6EDA" w:rsidRDefault="000A0F2F" w:rsidP="004F6EDA">
            <w:r w:rsidRPr="004F6EDA">
              <w:t>-</w:t>
            </w:r>
            <w:r w:rsidRPr="004F6EDA">
              <w:tab/>
              <w:t xml:space="preserve">treść wybranej oferty odpowiada treści SWZ, </w:t>
            </w:r>
          </w:p>
          <w:p w14:paraId="4DE7532E" w14:textId="77777777" w:rsidR="000A0F2F" w:rsidRPr="004F6EDA" w:rsidRDefault="000A0F2F" w:rsidP="004F6EDA">
            <w:r w:rsidRPr="004F6EDA">
              <w:t>-</w:t>
            </w:r>
            <w:r w:rsidRPr="004F6E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E6EECBE" w14:textId="77777777" w:rsidR="000A0F2F" w:rsidRPr="004F6EDA" w:rsidRDefault="000A0F2F" w:rsidP="004F6EDA">
            <w:r w:rsidRPr="004F6EDA">
              <w:t>I. Kryterium: Cena oferty - 60 punktów</w:t>
            </w:r>
          </w:p>
          <w:p w14:paraId="407D177B" w14:textId="77777777" w:rsidR="000A0F2F" w:rsidRPr="004F6EDA" w:rsidRDefault="000A0F2F" w:rsidP="004F6EDA">
            <w:r w:rsidRPr="004F6EDA">
              <w:t>II. Termin dostawy - 20 punktów</w:t>
            </w:r>
          </w:p>
          <w:p w14:paraId="19FA9716" w14:textId="77777777" w:rsidR="000A0F2F" w:rsidRPr="004F6EDA" w:rsidRDefault="000A0F2F" w:rsidP="004F6EDA">
            <w:r w:rsidRPr="004F6EDA">
              <w:t>III. Termin gwarancji i przydatności do użycia  - 20 punktów</w:t>
            </w:r>
          </w:p>
          <w:p w14:paraId="3D82F2D2" w14:textId="77777777" w:rsidR="000A0F2F" w:rsidRPr="004F6EDA" w:rsidRDefault="000A0F2F" w:rsidP="004F6EDA">
            <w:r w:rsidRPr="004F6EDA">
              <w:t>- oferta wpłynęła do Zamawiającego w wyznaczonym terminie , a Wykonawca  ją składający nie podlega wykluczeniu z postępowania</w:t>
            </w:r>
          </w:p>
          <w:p w14:paraId="377291BC" w14:textId="77777777" w:rsidR="000A0F2F" w:rsidRDefault="000A0F2F" w:rsidP="004F6EDA">
            <w:r w:rsidRPr="004F6EDA">
              <w:t>-kwota oferty nie przekraczała kwoty jaką Zamawiający zamierza przeznaczyć na sfinansowanie zamówienia</w:t>
            </w:r>
          </w:p>
          <w:p w14:paraId="63AA353C" w14:textId="5140A123" w:rsidR="004F6EDA" w:rsidRPr="004F6EDA" w:rsidRDefault="004F6EDA" w:rsidP="004F6EDA"/>
        </w:tc>
      </w:tr>
      <w:tr w:rsidR="000A0F2F" w:rsidRPr="004F6EDA" w14:paraId="43C906CB" w14:textId="77777777" w:rsidTr="000A0F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11D8" w14:textId="77777777" w:rsidR="000A0F2F" w:rsidRPr="004F6EDA" w:rsidRDefault="000A0F2F" w:rsidP="004F6EDA">
            <w:r w:rsidRPr="004F6EDA">
              <w:rPr>
                <w:b/>
                <w:bCs/>
              </w:rPr>
              <w:t xml:space="preserve">Część nr </w:t>
            </w:r>
            <w:r w:rsidRPr="004F6EDA">
              <w:rPr>
                <w:b/>
                <w:bCs/>
              </w:rPr>
              <w:t>3</w:t>
            </w:r>
            <w:r w:rsidRPr="004F6EDA">
              <w:t xml:space="preserve">: </w:t>
            </w:r>
            <w:r w:rsidRPr="004F6EDA">
              <w:t>Pakiet 3 - Artykuły sanitarne i hydrauliczne</w:t>
            </w:r>
          </w:p>
          <w:p w14:paraId="33405D97" w14:textId="77777777" w:rsidR="000A0F2F" w:rsidRPr="004F6EDA" w:rsidRDefault="000A0F2F" w:rsidP="004F6EDA">
            <w:pPr>
              <w:rPr>
                <w:b/>
              </w:rPr>
            </w:pPr>
            <w:r w:rsidRPr="004F6EDA">
              <w:rPr>
                <w:b/>
              </w:rPr>
              <w:t>"</w:t>
            </w:r>
            <w:proofErr w:type="spellStart"/>
            <w:r w:rsidRPr="004F6EDA">
              <w:rPr>
                <w:b/>
              </w:rPr>
              <w:t>Armet</w:t>
            </w:r>
            <w:proofErr w:type="spellEnd"/>
            <w:r w:rsidRPr="004F6EDA">
              <w:rPr>
                <w:b/>
              </w:rPr>
              <w:t>" Spółka z ograniczoną odpowiedzialnością</w:t>
            </w:r>
          </w:p>
          <w:p w14:paraId="475346B1" w14:textId="77777777" w:rsidR="000A0F2F" w:rsidRPr="004F6EDA" w:rsidRDefault="000A0F2F" w:rsidP="004F6EDA">
            <w:pPr>
              <w:rPr>
                <w:bCs/>
              </w:rPr>
            </w:pPr>
            <w:r w:rsidRPr="004F6EDA">
              <w:rPr>
                <w:bCs/>
              </w:rPr>
              <w:t>Obrońców Pokoju</w:t>
            </w:r>
            <w:r w:rsidRPr="004F6EDA">
              <w:rPr>
                <w:bCs/>
              </w:rPr>
              <w:t xml:space="preserve"> </w:t>
            </w:r>
            <w:r w:rsidRPr="004F6EDA">
              <w:rPr>
                <w:bCs/>
              </w:rPr>
              <w:t>15</w:t>
            </w:r>
            <w:r w:rsidRPr="004F6EDA">
              <w:rPr>
                <w:bCs/>
              </w:rPr>
              <w:t xml:space="preserve"> </w:t>
            </w:r>
          </w:p>
          <w:p w14:paraId="60CBD029" w14:textId="77777777" w:rsidR="000A0F2F" w:rsidRPr="004F6EDA" w:rsidRDefault="000A0F2F" w:rsidP="004F6EDA">
            <w:pPr>
              <w:rPr>
                <w:bCs/>
              </w:rPr>
            </w:pPr>
            <w:r w:rsidRPr="004F6EDA">
              <w:rPr>
                <w:bCs/>
              </w:rPr>
              <w:t>36-100</w:t>
            </w:r>
            <w:r w:rsidRPr="004F6EDA">
              <w:rPr>
                <w:bCs/>
              </w:rPr>
              <w:t xml:space="preserve"> </w:t>
            </w:r>
            <w:r w:rsidRPr="004F6EDA">
              <w:rPr>
                <w:bCs/>
              </w:rPr>
              <w:t>Kolbuszowa</w:t>
            </w:r>
          </w:p>
          <w:p w14:paraId="05FDA943" w14:textId="77777777" w:rsidR="000A0F2F" w:rsidRPr="004F6EDA" w:rsidRDefault="000A0F2F" w:rsidP="004F6EDA">
            <w:pPr>
              <w:rPr>
                <w:bCs/>
              </w:rPr>
            </w:pPr>
            <w:r w:rsidRPr="004F6EDA">
              <w:t xml:space="preserve">za cenę wykonania przedmiotu zamówienia w wysokości </w:t>
            </w:r>
            <w:r w:rsidRPr="004F6EDA">
              <w:rPr>
                <w:b/>
              </w:rPr>
              <w:t>171 829.92 zł</w:t>
            </w:r>
            <w:r w:rsidRPr="004F6EDA">
              <w:t xml:space="preserve"> </w:t>
            </w:r>
            <w:r w:rsidRPr="004F6EDA">
              <w:rPr>
                <w:b/>
                <w:bCs/>
              </w:rPr>
              <w:t>brutto</w:t>
            </w:r>
            <w:r w:rsidRPr="004F6EDA">
              <w:rPr>
                <w:bCs/>
              </w:rPr>
              <w:t>.</w:t>
            </w:r>
          </w:p>
          <w:p w14:paraId="6F53262F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rPr>
                <w:color w:val="000000"/>
                <w:u w:val="single"/>
              </w:rPr>
              <w:t>Uzasadnienie wyboru</w:t>
            </w:r>
            <w:r w:rsidRPr="004F6EDA">
              <w:rPr>
                <w:color w:val="000000"/>
              </w:rPr>
              <w:t>:</w:t>
            </w:r>
          </w:p>
          <w:p w14:paraId="63ECD7C7" w14:textId="77777777" w:rsidR="000A0F2F" w:rsidRPr="004F6EDA" w:rsidRDefault="000A0F2F" w:rsidP="004F6EDA">
            <w:r w:rsidRPr="004F6EDA">
              <w:t>-</w:t>
            </w:r>
            <w:r w:rsidRPr="004F6EDA">
              <w:tab/>
              <w:t xml:space="preserve">treść wybranej oferty odpowiada treści SWZ, </w:t>
            </w:r>
          </w:p>
          <w:p w14:paraId="101ECD21" w14:textId="77777777" w:rsidR="000A0F2F" w:rsidRPr="004F6EDA" w:rsidRDefault="000A0F2F" w:rsidP="004F6EDA">
            <w:r w:rsidRPr="004F6EDA">
              <w:t>-</w:t>
            </w:r>
            <w:r w:rsidRPr="004F6ED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8B02AAE" w14:textId="77777777" w:rsidR="000A0F2F" w:rsidRPr="004F6EDA" w:rsidRDefault="000A0F2F" w:rsidP="004F6EDA">
            <w:r w:rsidRPr="004F6EDA">
              <w:t>I. Kryterium: Cena oferty - 60 punktów</w:t>
            </w:r>
          </w:p>
          <w:p w14:paraId="696217D2" w14:textId="77777777" w:rsidR="000A0F2F" w:rsidRPr="004F6EDA" w:rsidRDefault="000A0F2F" w:rsidP="004F6EDA">
            <w:r w:rsidRPr="004F6EDA">
              <w:t>II. Termin dostawy - 20 punktów</w:t>
            </w:r>
          </w:p>
          <w:p w14:paraId="7338BF7C" w14:textId="77777777" w:rsidR="000A0F2F" w:rsidRPr="004F6EDA" w:rsidRDefault="000A0F2F" w:rsidP="004F6EDA">
            <w:r w:rsidRPr="004F6EDA">
              <w:t>III. Termin gwarancji i przydatności do użycia  - 20 punktów</w:t>
            </w:r>
          </w:p>
          <w:p w14:paraId="6316DCF9" w14:textId="77777777" w:rsidR="000A0F2F" w:rsidRPr="004F6EDA" w:rsidRDefault="000A0F2F" w:rsidP="004F6EDA">
            <w:r w:rsidRPr="004F6EDA">
              <w:t>- oferta wpłynęła do Zamawiającego w wyznaczonym terminie , a Wykonawca  ją składający nie podlega wykluczeniu z postępowania</w:t>
            </w:r>
          </w:p>
          <w:p w14:paraId="7F283011" w14:textId="77777777" w:rsidR="000A0F2F" w:rsidRPr="004F6EDA" w:rsidRDefault="000A0F2F" w:rsidP="004F6EDA">
            <w:r w:rsidRPr="004F6EDA">
              <w:t>-kwota oferty nie przekraczała kwoty jaką Zamawiający zamierza przeznaczyć na sfinansowanie zamówienia</w:t>
            </w:r>
          </w:p>
        </w:tc>
      </w:tr>
    </w:tbl>
    <w:p w14:paraId="6E5506EB" w14:textId="77777777" w:rsidR="004F6EDA" w:rsidRDefault="004F6EDA" w:rsidP="004F6EDA">
      <w:pPr>
        <w:rPr>
          <w:b/>
          <w:bCs/>
          <w:color w:val="000000"/>
        </w:rPr>
      </w:pPr>
    </w:p>
    <w:p w14:paraId="033FF2BE" w14:textId="77777777" w:rsidR="004F6EDA" w:rsidRDefault="004F6EDA" w:rsidP="004F6EDA">
      <w:pPr>
        <w:rPr>
          <w:b/>
          <w:bCs/>
          <w:color w:val="000000"/>
        </w:rPr>
      </w:pPr>
    </w:p>
    <w:p w14:paraId="12167516" w14:textId="34171D09" w:rsidR="00B36EDA" w:rsidRDefault="00B36EDA" w:rsidP="004F6EDA">
      <w:pPr>
        <w:rPr>
          <w:color w:val="000000"/>
        </w:rPr>
      </w:pPr>
      <w:r w:rsidRPr="004F6EDA">
        <w:rPr>
          <w:b/>
          <w:bCs/>
          <w:color w:val="000000"/>
        </w:rPr>
        <w:t>Punktacja przyznana ofertom w każdym kryterium oceny ofert wraz z łączną punktacją</w:t>
      </w:r>
      <w:r w:rsidRPr="004F6EDA">
        <w:rPr>
          <w:color w:val="000000"/>
        </w:rPr>
        <w:t>:</w:t>
      </w:r>
    </w:p>
    <w:p w14:paraId="75C1A1CE" w14:textId="77777777" w:rsidR="004F6EDA" w:rsidRDefault="004F6EDA" w:rsidP="004F6EDA">
      <w:pPr>
        <w:rPr>
          <w:color w:val="000000"/>
        </w:rPr>
      </w:pPr>
    </w:p>
    <w:p w14:paraId="678D11E3" w14:textId="77777777" w:rsidR="004F6EDA" w:rsidRPr="004F6EDA" w:rsidRDefault="004F6EDA" w:rsidP="004F6EDA">
      <w:pPr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F6EDA" w14:paraId="6A6AD14C" w14:textId="77777777" w:rsidTr="000A0F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969095" w14:textId="77777777" w:rsidR="00B36EDA" w:rsidRPr="004F6EDA" w:rsidRDefault="00B36EDA" w:rsidP="004F6EDA">
            <w:pPr>
              <w:rPr>
                <w:bCs/>
                <w:color w:val="000000"/>
              </w:rPr>
            </w:pPr>
            <w:r w:rsidRPr="004F6EDA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355175" w14:textId="77777777" w:rsidR="00B36EDA" w:rsidRPr="004F6EDA" w:rsidRDefault="00B36EDA" w:rsidP="004F6EDA">
            <w:pPr>
              <w:rPr>
                <w:bCs/>
              </w:rPr>
            </w:pPr>
            <w:r w:rsidRPr="004F6EDA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82F196" w14:textId="77777777" w:rsidR="00B36EDA" w:rsidRPr="004F6EDA" w:rsidRDefault="00B36EDA" w:rsidP="004F6EDA">
            <w:pPr>
              <w:rPr>
                <w:bCs/>
                <w:color w:val="000000"/>
              </w:rPr>
            </w:pPr>
            <w:r w:rsidRPr="004F6EDA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7AF08B" w14:textId="77777777" w:rsidR="00B36EDA" w:rsidRPr="004F6EDA" w:rsidRDefault="00B36EDA" w:rsidP="004F6EDA">
            <w:pPr>
              <w:rPr>
                <w:bCs/>
                <w:color w:val="000000"/>
              </w:rPr>
            </w:pPr>
            <w:r w:rsidRPr="004F6EDA">
              <w:rPr>
                <w:bCs/>
                <w:color w:val="000000"/>
              </w:rPr>
              <w:t>Razem</w:t>
            </w:r>
          </w:p>
        </w:tc>
      </w:tr>
      <w:tr w:rsidR="000A0F2F" w:rsidRPr="004F6EDA" w14:paraId="33BDD151" w14:textId="77777777" w:rsidTr="000A0F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316B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1</w:t>
            </w:r>
            <w:r w:rsidRPr="004F6EDA">
              <w:t xml:space="preserve"> - </w:t>
            </w:r>
            <w:r w:rsidRPr="004F6EDA">
              <w:t>Pakiet 1 - Artykuły ogólnobudowlane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0A36B" w14:textId="77777777" w:rsidR="000A0F2F" w:rsidRPr="004F6EDA" w:rsidRDefault="000A0F2F" w:rsidP="004F6EDA">
            <w:pPr>
              <w:rPr>
                <w:b/>
                <w:bCs/>
              </w:rPr>
            </w:pPr>
            <w:r w:rsidRPr="004F6EDA">
              <w:rPr>
                <w:b/>
                <w:bCs/>
              </w:rPr>
              <w:t>"</w:t>
            </w:r>
            <w:proofErr w:type="spellStart"/>
            <w:r w:rsidRPr="004F6EDA">
              <w:rPr>
                <w:b/>
                <w:bCs/>
              </w:rPr>
              <w:t>Armet</w:t>
            </w:r>
            <w:proofErr w:type="spellEnd"/>
            <w:r w:rsidRPr="004F6EDA">
              <w:rPr>
                <w:b/>
                <w:bCs/>
              </w:rPr>
              <w:t>" Spółka z ograniczoną odpowiedzialnością</w:t>
            </w:r>
          </w:p>
          <w:p w14:paraId="72FA3FFF" w14:textId="77777777" w:rsidR="000A0F2F" w:rsidRPr="004F6EDA" w:rsidRDefault="000A0F2F" w:rsidP="004F6EDA">
            <w:r w:rsidRPr="004F6EDA">
              <w:t>Obrońców Pokoju</w:t>
            </w:r>
            <w:r w:rsidRPr="004F6EDA">
              <w:t xml:space="preserve"> </w:t>
            </w:r>
            <w:r w:rsidRPr="004F6EDA">
              <w:t>15</w:t>
            </w:r>
          </w:p>
          <w:p w14:paraId="5A20B6F1" w14:textId="20695D3D" w:rsidR="000A0F2F" w:rsidRDefault="000A0F2F" w:rsidP="004F6EDA">
            <w:r w:rsidRPr="004F6EDA">
              <w:t>36-100</w:t>
            </w:r>
            <w:r w:rsidRPr="004F6EDA">
              <w:t xml:space="preserve"> </w:t>
            </w:r>
            <w:r w:rsidRPr="004F6EDA">
              <w:t>Kolbuszowa</w:t>
            </w:r>
          </w:p>
          <w:p w14:paraId="052ABB50" w14:textId="77777777" w:rsidR="004F6EDA" w:rsidRDefault="004F6EDA" w:rsidP="004F6EDA"/>
          <w:p w14:paraId="05760AB5" w14:textId="414DA0DB" w:rsidR="004F6EDA" w:rsidRPr="004F6EDA" w:rsidRDefault="004F6EDA" w:rsidP="004F6EDA">
            <w:pPr>
              <w:rPr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78FB" w14:textId="77777777" w:rsidR="000A0F2F" w:rsidRPr="004F6EDA" w:rsidRDefault="000A0F2F" w:rsidP="004F6EDA">
            <w:r w:rsidRPr="004F6EDA">
              <w:t>1 - Cena - 60.00</w:t>
            </w:r>
          </w:p>
          <w:p w14:paraId="477EE3A4" w14:textId="77777777" w:rsidR="000A0F2F" w:rsidRPr="004F6EDA" w:rsidRDefault="000A0F2F" w:rsidP="004F6EDA">
            <w:r w:rsidRPr="004F6EDA">
              <w:t>2 - Termin dostawy - 20.00</w:t>
            </w:r>
          </w:p>
          <w:p w14:paraId="69EFD5BB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747E4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 xml:space="preserve">  100,00</w:t>
            </w:r>
          </w:p>
        </w:tc>
      </w:tr>
      <w:tr w:rsidR="000A0F2F" w:rsidRPr="004F6EDA" w14:paraId="67DD3F85" w14:textId="77777777" w:rsidTr="000A0F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3E1F3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1</w:t>
            </w:r>
            <w:r w:rsidRPr="004F6EDA">
              <w:t xml:space="preserve"> - </w:t>
            </w:r>
            <w:r w:rsidRPr="004F6EDA">
              <w:t>Pakiet 1 - Artykuły ogólnobudowlane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F2BB" w14:textId="77777777" w:rsidR="000A0F2F" w:rsidRPr="004F6EDA" w:rsidRDefault="000A0F2F" w:rsidP="004F6EDA">
            <w:pPr>
              <w:rPr>
                <w:b/>
                <w:bCs/>
              </w:rPr>
            </w:pPr>
            <w:proofErr w:type="spellStart"/>
            <w:r w:rsidRPr="004F6EDA">
              <w:rPr>
                <w:b/>
                <w:bCs/>
              </w:rPr>
              <w:t>Metalzbyt</w:t>
            </w:r>
            <w:proofErr w:type="spellEnd"/>
            <w:r w:rsidRPr="004F6EDA">
              <w:rPr>
                <w:b/>
                <w:bCs/>
              </w:rPr>
              <w:t xml:space="preserve"> - Hurt Sp. z o.o.</w:t>
            </w:r>
          </w:p>
          <w:p w14:paraId="199FC667" w14:textId="77777777" w:rsidR="000A0F2F" w:rsidRPr="004F6EDA" w:rsidRDefault="000A0F2F" w:rsidP="004F6EDA">
            <w:r w:rsidRPr="004F6EDA">
              <w:t>Badowskiego</w:t>
            </w:r>
            <w:r w:rsidRPr="004F6EDA">
              <w:t xml:space="preserve"> </w:t>
            </w:r>
            <w:r w:rsidRPr="004F6EDA">
              <w:t>2</w:t>
            </w:r>
          </w:p>
          <w:p w14:paraId="218B286C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43-300</w:t>
            </w:r>
            <w:r w:rsidRPr="004F6EDA">
              <w:t xml:space="preserve"> </w:t>
            </w:r>
            <w:r w:rsidRPr="004F6EDA">
              <w:t>Bielsko - 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A8A41" w14:textId="77777777" w:rsidR="000A0F2F" w:rsidRPr="004F6EDA" w:rsidRDefault="000A0F2F" w:rsidP="004F6EDA">
            <w:r w:rsidRPr="004F6EDA">
              <w:t>1 - Cena - 36.05</w:t>
            </w:r>
          </w:p>
          <w:p w14:paraId="2DB6C358" w14:textId="77777777" w:rsidR="000A0F2F" w:rsidRPr="004F6EDA" w:rsidRDefault="000A0F2F" w:rsidP="004F6EDA">
            <w:r w:rsidRPr="004F6EDA">
              <w:t>2 - Termin dostawy - 0.00</w:t>
            </w:r>
          </w:p>
          <w:p w14:paraId="3F6D44EE" w14:textId="77777777" w:rsidR="000A0F2F" w:rsidRDefault="000A0F2F" w:rsidP="004F6EDA">
            <w:r w:rsidRPr="004F6EDA">
              <w:t>3 - Termin gwarancji i przydatności do użycia - 0.00</w:t>
            </w:r>
          </w:p>
          <w:p w14:paraId="5770D7D1" w14:textId="5360B0D9" w:rsidR="004F6EDA" w:rsidRPr="004F6EDA" w:rsidRDefault="004F6EDA" w:rsidP="004F6EDA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44664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 xml:space="preserve">  36,05</w:t>
            </w:r>
          </w:p>
        </w:tc>
      </w:tr>
      <w:tr w:rsidR="000A0F2F" w:rsidRPr="004F6EDA" w14:paraId="37856003" w14:textId="77777777" w:rsidTr="000A0F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BF50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2</w:t>
            </w:r>
            <w:r w:rsidRPr="004F6EDA">
              <w:t xml:space="preserve"> - </w:t>
            </w:r>
            <w:r w:rsidRPr="004F6EDA">
              <w:t xml:space="preserve">Pakiet 2 - </w:t>
            </w:r>
            <w:r w:rsidRPr="004F6EDA">
              <w:lastRenderedPageBreak/>
              <w:t>Materiały wykończeniowe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A2C6A" w14:textId="77777777" w:rsidR="000A0F2F" w:rsidRPr="004F6EDA" w:rsidRDefault="000A0F2F" w:rsidP="004F6EDA">
            <w:pPr>
              <w:rPr>
                <w:b/>
                <w:bCs/>
              </w:rPr>
            </w:pPr>
            <w:r w:rsidRPr="004F6EDA">
              <w:rPr>
                <w:b/>
                <w:bCs/>
              </w:rPr>
              <w:lastRenderedPageBreak/>
              <w:t>"</w:t>
            </w:r>
            <w:proofErr w:type="spellStart"/>
            <w:r w:rsidRPr="004F6EDA">
              <w:rPr>
                <w:b/>
                <w:bCs/>
              </w:rPr>
              <w:t>Armet</w:t>
            </w:r>
            <w:proofErr w:type="spellEnd"/>
            <w:r w:rsidRPr="004F6EDA">
              <w:rPr>
                <w:b/>
                <w:bCs/>
              </w:rPr>
              <w:t xml:space="preserve">" Spółka z </w:t>
            </w:r>
            <w:r w:rsidRPr="004F6EDA">
              <w:rPr>
                <w:b/>
                <w:bCs/>
              </w:rPr>
              <w:lastRenderedPageBreak/>
              <w:t>ograniczoną odpowiedzialnością</w:t>
            </w:r>
          </w:p>
          <w:p w14:paraId="21B6BBDF" w14:textId="77777777" w:rsidR="000A0F2F" w:rsidRPr="004F6EDA" w:rsidRDefault="000A0F2F" w:rsidP="004F6EDA">
            <w:r w:rsidRPr="004F6EDA">
              <w:t>Obrońców Pokoju</w:t>
            </w:r>
            <w:r w:rsidRPr="004F6EDA">
              <w:t xml:space="preserve"> </w:t>
            </w:r>
            <w:r w:rsidRPr="004F6EDA">
              <w:t>15</w:t>
            </w:r>
          </w:p>
          <w:p w14:paraId="7A5219EC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36-100</w:t>
            </w:r>
            <w:r w:rsidRPr="004F6EDA">
              <w:t xml:space="preserve"> </w:t>
            </w:r>
            <w:r w:rsidRPr="004F6EDA"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9709D" w14:textId="77777777" w:rsidR="000A0F2F" w:rsidRPr="004F6EDA" w:rsidRDefault="000A0F2F" w:rsidP="004F6EDA">
            <w:r w:rsidRPr="004F6EDA">
              <w:lastRenderedPageBreak/>
              <w:t>1 - Cena - 60.00</w:t>
            </w:r>
          </w:p>
          <w:p w14:paraId="772216DE" w14:textId="77777777" w:rsidR="000A0F2F" w:rsidRPr="004F6EDA" w:rsidRDefault="000A0F2F" w:rsidP="004F6EDA">
            <w:r w:rsidRPr="004F6EDA">
              <w:lastRenderedPageBreak/>
              <w:t>2 - Termin dostawy - 20.00</w:t>
            </w:r>
          </w:p>
          <w:p w14:paraId="71D428B3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4426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lastRenderedPageBreak/>
              <w:t xml:space="preserve">  100,00</w:t>
            </w:r>
          </w:p>
        </w:tc>
      </w:tr>
      <w:tr w:rsidR="000A0F2F" w:rsidRPr="004F6EDA" w14:paraId="64CCB9BD" w14:textId="77777777" w:rsidTr="000A0F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36D3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2</w:t>
            </w:r>
            <w:r w:rsidRPr="004F6EDA">
              <w:t xml:space="preserve"> - </w:t>
            </w:r>
            <w:r w:rsidRPr="004F6EDA">
              <w:t>Pakiet 2 - Materiały wykończeniowe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0E710" w14:textId="77777777" w:rsidR="000A0F2F" w:rsidRPr="004F6EDA" w:rsidRDefault="000A0F2F" w:rsidP="004F6EDA">
            <w:pPr>
              <w:rPr>
                <w:b/>
                <w:bCs/>
              </w:rPr>
            </w:pPr>
            <w:proofErr w:type="spellStart"/>
            <w:r w:rsidRPr="004F6EDA">
              <w:rPr>
                <w:b/>
                <w:bCs/>
              </w:rPr>
              <w:t>Metalzbyt</w:t>
            </w:r>
            <w:proofErr w:type="spellEnd"/>
            <w:r w:rsidRPr="004F6EDA">
              <w:rPr>
                <w:b/>
                <w:bCs/>
              </w:rPr>
              <w:t xml:space="preserve"> - Hurt Sp. z o.o.</w:t>
            </w:r>
          </w:p>
          <w:p w14:paraId="358D234F" w14:textId="77777777" w:rsidR="000A0F2F" w:rsidRPr="004F6EDA" w:rsidRDefault="000A0F2F" w:rsidP="004F6EDA">
            <w:r w:rsidRPr="004F6EDA">
              <w:t>Badowskiego</w:t>
            </w:r>
            <w:r w:rsidRPr="004F6EDA">
              <w:t xml:space="preserve"> </w:t>
            </w:r>
            <w:r w:rsidRPr="004F6EDA">
              <w:t>2</w:t>
            </w:r>
          </w:p>
          <w:p w14:paraId="02906705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43-300</w:t>
            </w:r>
            <w:r w:rsidRPr="004F6EDA">
              <w:t xml:space="preserve"> </w:t>
            </w:r>
            <w:r w:rsidRPr="004F6EDA">
              <w:t>Bielsko - 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CCBB5" w14:textId="77777777" w:rsidR="000A0F2F" w:rsidRPr="004F6EDA" w:rsidRDefault="000A0F2F" w:rsidP="004F6EDA">
            <w:r w:rsidRPr="004F6EDA">
              <w:t>1 - Cena - 48.93</w:t>
            </w:r>
          </w:p>
          <w:p w14:paraId="63AFD4FE" w14:textId="77777777" w:rsidR="000A0F2F" w:rsidRPr="004F6EDA" w:rsidRDefault="000A0F2F" w:rsidP="004F6EDA">
            <w:r w:rsidRPr="004F6EDA">
              <w:t>2 - Termin dostawy - 0.00</w:t>
            </w:r>
          </w:p>
          <w:p w14:paraId="6B8AF6F4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3 - Termin gwarancji i przydatności do użycia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D0F2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 xml:space="preserve">  48,93</w:t>
            </w:r>
          </w:p>
        </w:tc>
      </w:tr>
      <w:tr w:rsidR="000A0F2F" w:rsidRPr="004F6EDA" w14:paraId="17A4900F" w14:textId="77777777" w:rsidTr="000A0F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8218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</w:t>
            </w:r>
            <w:r w:rsidRPr="004F6EDA">
              <w:t xml:space="preserve"> - </w:t>
            </w:r>
            <w:r w:rsidRPr="004F6EDA">
              <w:t>Pakiet 3 - Artykuły sanitarne i hydrauliczne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1A4EA" w14:textId="77777777" w:rsidR="000A0F2F" w:rsidRPr="004F6EDA" w:rsidRDefault="000A0F2F" w:rsidP="004F6EDA">
            <w:pPr>
              <w:rPr>
                <w:b/>
                <w:bCs/>
              </w:rPr>
            </w:pPr>
            <w:r w:rsidRPr="004F6EDA">
              <w:rPr>
                <w:b/>
                <w:bCs/>
              </w:rPr>
              <w:t>"</w:t>
            </w:r>
            <w:proofErr w:type="spellStart"/>
            <w:r w:rsidRPr="004F6EDA">
              <w:rPr>
                <w:b/>
                <w:bCs/>
              </w:rPr>
              <w:t>Armet</w:t>
            </w:r>
            <w:proofErr w:type="spellEnd"/>
            <w:r w:rsidRPr="004F6EDA">
              <w:rPr>
                <w:b/>
                <w:bCs/>
              </w:rPr>
              <w:t>" Spółka z ograniczoną odpowiedzialnością</w:t>
            </w:r>
          </w:p>
          <w:p w14:paraId="07B088D1" w14:textId="77777777" w:rsidR="000A0F2F" w:rsidRPr="004F6EDA" w:rsidRDefault="000A0F2F" w:rsidP="004F6EDA">
            <w:r w:rsidRPr="004F6EDA">
              <w:t>Obrońców Pokoju</w:t>
            </w:r>
            <w:r w:rsidRPr="004F6EDA">
              <w:t xml:space="preserve"> </w:t>
            </w:r>
            <w:r w:rsidRPr="004F6EDA">
              <w:t>15</w:t>
            </w:r>
          </w:p>
          <w:p w14:paraId="1A7D6B4E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36-100</w:t>
            </w:r>
            <w:r w:rsidRPr="004F6EDA">
              <w:t xml:space="preserve"> </w:t>
            </w:r>
            <w:r w:rsidRPr="004F6EDA">
              <w:t>Kolbuszowa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5DB6" w14:textId="77777777" w:rsidR="000A0F2F" w:rsidRPr="004F6EDA" w:rsidRDefault="000A0F2F" w:rsidP="004F6EDA">
            <w:r w:rsidRPr="004F6EDA">
              <w:t>1 - Cena - 60.00</w:t>
            </w:r>
          </w:p>
          <w:p w14:paraId="4F39E8CE" w14:textId="77777777" w:rsidR="000A0F2F" w:rsidRPr="004F6EDA" w:rsidRDefault="000A0F2F" w:rsidP="004F6EDA">
            <w:r w:rsidRPr="004F6EDA">
              <w:t>2 - Termin dostawy - 20.00</w:t>
            </w:r>
          </w:p>
          <w:p w14:paraId="7BA510EE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>3 - Termin gwarancji i przydatności do użycia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8276" w14:textId="77777777" w:rsidR="000A0F2F" w:rsidRPr="004F6EDA" w:rsidRDefault="000A0F2F" w:rsidP="004F6EDA">
            <w:pPr>
              <w:rPr>
                <w:color w:val="000000"/>
              </w:rPr>
            </w:pPr>
            <w:r w:rsidRPr="004F6EDA">
              <w:t xml:space="preserve">  100,00</w:t>
            </w:r>
          </w:p>
        </w:tc>
      </w:tr>
    </w:tbl>
    <w:p w14:paraId="644E8822" w14:textId="77777777" w:rsidR="004F6EDA" w:rsidRDefault="004F6EDA" w:rsidP="004F6EDA">
      <w:pPr>
        <w:rPr>
          <w:i/>
        </w:rPr>
      </w:pPr>
    </w:p>
    <w:p w14:paraId="510B5F26" w14:textId="77777777" w:rsidR="004F6EDA" w:rsidRDefault="004F6EDA" w:rsidP="004F6EDA">
      <w:pPr>
        <w:rPr>
          <w:i/>
        </w:rPr>
      </w:pPr>
    </w:p>
    <w:p w14:paraId="1F3742DA" w14:textId="33C96A9A" w:rsidR="00B464D3" w:rsidRPr="004F6EDA" w:rsidRDefault="00B464D3" w:rsidP="004F6EDA">
      <w:pPr>
        <w:jc w:val="right"/>
        <w:rPr>
          <w:i/>
        </w:rPr>
      </w:pPr>
      <w:r w:rsidRPr="004F6EDA">
        <w:rPr>
          <w:i/>
        </w:rPr>
        <w:t>Zamawiający</w:t>
      </w:r>
    </w:p>
    <w:p w14:paraId="260C6FE7" w14:textId="05476AF8" w:rsidR="008642B3" w:rsidRDefault="000A0F2F" w:rsidP="004F6EDA">
      <w:pPr>
        <w:jc w:val="right"/>
      </w:pPr>
      <w:r w:rsidRPr="004F6EDA">
        <w:t xml:space="preserve">  </w:t>
      </w:r>
      <w:bookmarkEnd w:id="0"/>
    </w:p>
    <w:p w14:paraId="1FDF62B8" w14:textId="706C6999" w:rsidR="004F6EDA" w:rsidRDefault="004F6EDA" w:rsidP="004F6EDA">
      <w:pPr>
        <w:jc w:val="right"/>
      </w:pPr>
      <w:r>
        <w:t>Dyrektor SP ZOZ Kolbuszowa</w:t>
      </w:r>
    </w:p>
    <w:p w14:paraId="0A1BF9C3" w14:textId="2FFCAC47" w:rsidR="004F6EDA" w:rsidRPr="00B36EDA" w:rsidRDefault="004F6EDA" w:rsidP="004F6EDA">
      <w:pPr>
        <w:jc w:val="right"/>
        <w:rPr>
          <w:rFonts w:ascii="Arial" w:hAnsi="Arial" w:cs="Arial"/>
          <w:vertAlign w:val="superscript"/>
        </w:rPr>
      </w:pPr>
      <w:r>
        <w:t>Zbigniew Strzelczyk</w:t>
      </w:r>
      <w:bookmarkEnd w:id="1"/>
    </w:p>
    <w:sectPr w:rsidR="004F6EDA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BEEC7" w14:textId="77777777" w:rsidR="00120A52" w:rsidRDefault="00120A52">
      <w:r>
        <w:separator/>
      </w:r>
    </w:p>
  </w:endnote>
  <w:endnote w:type="continuationSeparator" w:id="0">
    <w:p w14:paraId="416222CE" w14:textId="77777777" w:rsidR="00120A52" w:rsidRDefault="0012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554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9BF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0851A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3068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9C3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D1FED" w14:textId="77777777" w:rsidR="00120A52" w:rsidRDefault="00120A52">
      <w:r>
        <w:separator/>
      </w:r>
    </w:p>
  </w:footnote>
  <w:footnote w:type="continuationSeparator" w:id="0">
    <w:p w14:paraId="117D5CDA" w14:textId="77777777" w:rsidR="00120A52" w:rsidRDefault="00120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FE6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12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7B9F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A52"/>
    <w:rsid w:val="00022322"/>
    <w:rsid w:val="00042497"/>
    <w:rsid w:val="000A0F2F"/>
    <w:rsid w:val="000C1E6F"/>
    <w:rsid w:val="000E4E56"/>
    <w:rsid w:val="00120A5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6EDA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09E2D1"/>
  <w15:chartTrackingRefBased/>
  <w15:docId w15:val="{C7F49F5B-93FE-481C-BD0F-9EBA03338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687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2024-10-08T07:48:00Z</cp:lastPrinted>
  <dcterms:created xsi:type="dcterms:W3CDTF">2024-10-08T07:53:00Z</dcterms:created>
  <dcterms:modified xsi:type="dcterms:W3CDTF">2024-10-08T07:53:00Z</dcterms:modified>
</cp:coreProperties>
</file>