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615113" w14:textId="77777777" w:rsidR="00670202" w:rsidRPr="00240E71" w:rsidRDefault="00670202" w:rsidP="00670202">
      <w:pPr>
        <w:pStyle w:val="Nagwek3"/>
        <w:jc w:val="right"/>
        <w:rPr>
          <w:rFonts w:ascii="Times New Roman" w:hAnsi="Times New Roman"/>
        </w:rPr>
      </w:pPr>
      <w:r>
        <w:t xml:space="preserve"> </w: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7702703" w14:textId="77777777" w:rsidR="00670202" w:rsidRDefault="00670202" w:rsidP="00670202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4956126" w14:textId="77777777" w:rsidR="00670202" w:rsidRPr="0022732C" w:rsidRDefault="00670202" w:rsidP="0067020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1BCDE72" w14:textId="77777777" w:rsidR="00670202" w:rsidRDefault="00670202" w:rsidP="0067020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5AEADFA" w14:textId="77777777" w:rsidR="00670202" w:rsidRPr="00A216A2" w:rsidRDefault="00670202" w:rsidP="0067020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NAZWA WYKONAWCY:……………………………………………………………………..</w:t>
      </w:r>
    </w:p>
    <w:p w14:paraId="2955459C" w14:textId="77777777" w:rsidR="00670202" w:rsidRPr="00A216A2" w:rsidRDefault="00670202" w:rsidP="00670202">
      <w:pPr>
        <w:tabs>
          <w:tab w:val="right" w:pos="9000"/>
        </w:tabs>
        <w:rPr>
          <w:sz w:val="22"/>
          <w:szCs w:val="22"/>
        </w:rPr>
      </w:pPr>
      <w:r w:rsidRPr="00A216A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475C39D4" w14:textId="77777777" w:rsidR="00670202" w:rsidRPr="00A216A2" w:rsidRDefault="00670202" w:rsidP="0067020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ADRES:………………………………………………………………………………………….</w:t>
      </w:r>
    </w:p>
    <w:p w14:paraId="382350C9" w14:textId="77777777" w:rsidR="00670202" w:rsidRPr="00A216A2" w:rsidRDefault="00670202" w:rsidP="0067020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Adres zamieszkania (dotyczy osób prowadzących działalność gospodarczą):…………………..</w:t>
      </w:r>
    </w:p>
    <w:p w14:paraId="3DDEEF89" w14:textId="77777777" w:rsidR="00670202" w:rsidRPr="00A216A2" w:rsidRDefault="00670202" w:rsidP="0067020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C981D4F" w14:textId="77777777" w:rsidR="00670202" w:rsidRPr="00A216A2" w:rsidRDefault="00670202" w:rsidP="0067020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TEL.………………………………………………………………………………………………</w:t>
      </w:r>
    </w:p>
    <w:p w14:paraId="62A91E90" w14:textId="77777777" w:rsidR="00670202" w:rsidRPr="00A216A2" w:rsidRDefault="00670202" w:rsidP="0067020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FAX ……………………………………………………………………………………………..</w:t>
      </w:r>
    </w:p>
    <w:p w14:paraId="0D06635E" w14:textId="77777777" w:rsidR="00670202" w:rsidRPr="00A216A2" w:rsidRDefault="00670202" w:rsidP="0067020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E-MAIL…………………………………………………………………………………………..</w:t>
      </w:r>
    </w:p>
    <w:p w14:paraId="491EB396" w14:textId="77777777" w:rsidR="00670202" w:rsidRPr="00A216A2" w:rsidRDefault="00670202" w:rsidP="0067020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NIP…………………………………. REGON:……………………………………………….....</w:t>
      </w:r>
    </w:p>
    <w:p w14:paraId="39DC624D" w14:textId="77777777" w:rsidR="00670202" w:rsidRPr="0022732C" w:rsidRDefault="00670202" w:rsidP="00670202">
      <w:pPr>
        <w:tabs>
          <w:tab w:val="right" w:pos="9000"/>
        </w:tabs>
        <w:spacing w:line="360" w:lineRule="auto"/>
        <w:rPr>
          <w:sz w:val="22"/>
        </w:rPr>
      </w:pPr>
      <w:r w:rsidRPr="00A216A2">
        <w:rPr>
          <w:sz w:val="22"/>
          <w:szCs w:val="22"/>
        </w:rPr>
        <w:t>BANK/ NR KONTA …………………………………………………………………………….</w:t>
      </w:r>
    </w:p>
    <w:p w14:paraId="56B3F186" w14:textId="77777777" w:rsidR="00670202" w:rsidRDefault="00670202" w:rsidP="00670202">
      <w:pPr>
        <w:spacing w:line="360" w:lineRule="auto"/>
      </w:pPr>
      <w:r>
        <w:t>Do: Nazwa i siedziba Zamawiającego:</w:t>
      </w:r>
    </w:p>
    <w:p w14:paraId="50457B71" w14:textId="77777777" w:rsidR="00670202" w:rsidRPr="00A15AE6" w:rsidRDefault="00670202" w:rsidP="00670202">
      <w:pPr>
        <w:ind w:right="-110"/>
        <w:rPr>
          <w:b/>
        </w:rPr>
      </w:pPr>
      <w:r w:rsidRPr="00A15AE6">
        <w:rPr>
          <w:b/>
        </w:rPr>
        <w:t>Akademia Górniczo - Hutnicza</w:t>
      </w:r>
    </w:p>
    <w:p w14:paraId="149D8F1F" w14:textId="77777777" w:rsidR="00670202" w:rsidRPr="00A15AE6" w:rsidRDefault="00670202" w:rsidP="00670202">
      <w:pPr>
        <w:ind w:right="-110"/>
        <w:rPr>
          <w:b/>
        </w:rPr>
      </w:pPr>
      <w:r w:rsidRPr="00A15AE6">
        <w:rPr>
          <w:b/>
        </w:rPr>
        <w:t>im. Stanisława Staszica w Krakowie</w:t>
      </w:r>
    </w:p>
    <w:p w14:paraId="7B884F68" w14:textId="77777777" w:rsidR="00670202" w:rsidRDefault="00670202" w:rsidP="00670202">
      <w:pPr>
        <w:ind w:right="-110"/>
        <w:rPr>
          <w:b/>
        </w:rPr>
      </w:pPr>
      <w:r w:rsidRPr="00A15AE6">
        <w:rPr>
          <w:b/>
        </w:rPr>
        <w:t>Dział Zamówień Publicznych</w:t>
      </w:r>
      <w:r>
        <w:rPr>
          <w:b/>
        </w:rPr>
        <w:t xml:space="preserve">  </w:t>
      </w:r>
    </w:p>
    <w:p w14:paraId="375B3CFF" w14:textId="77777777" w:rsidR="00670202" w:rsidRDefault="00670202" w:rsidP="00670202">
      <w:pPr>
        <w:ind w:right="-110"/>
        <w:rPr>
          <w:b/>
        </w:rPr>
      </w:pPr>
      <w:r w:rsidRPr="00A15AE6">
        <w:rPr>
          <w:b/>
        </w:rPr>
        <w:t>Al. Mickiewicza</w:t>
      </w:r>
      <w:r>
        <w:rPr>
          <w:b/>
        </w:rPr>
        <w:t xml:space="preserve"> </w:t>
      </w:r>
      <w:r w:rsidRPr="00A15AE6">
        <w:rPr>
          <w:b/>
        </w:rPr>
        <w:t>30</w:t>
      </w:r>
      <w:r>
        <w:rPr>
          <w:b/>
        </w:rPr>
        <w:t xml:space="preserve"> </w:t>
      </w:r>
    </w:p>
    <w:p w14:paraId="423FD1FC" w14:textId="77777777" w:rsidR="00670202" w:rsidRDefault="00670202" w:rsidP="00670202">
      <w:pPr>
        <w:rPr>
          <w:b/>
        </w:rPr>
      </w:pPr>
      <w:r w:rsidRPr="00A15AE6">
        <w:rPr>
          <w:b/>
        </w:rPr>
        <w:t>30-059</w:t>
      </w:r>
      <w:r>
        <w:rPr>
          <w:b/>
        </w:rPr>
        <w:t xml:space="preserve"> </w:t>
      </w:r>
      <w:r w:rsidRPr="00A15AE6">
        <w:rPr>
          <w:b/>
        </w:rPr>
        <w:t>Kraków</w:t>
      </w:r>
      <w:r>
        <w:rPr>
          <w:b/>
        </w:rPr>
        <w:t xml:space="preserve">,  </w:t>
      </w:r>
    </w:p>
    <w:p w14:paraId="2567981A" w14:textId="77777777" w:rsidR="00670202" w:rsidRDefault="00670202" w:rsidP="00670202">
      <w:pPr>
        <w:ind w:firstLine="3969"/>
        <w:rPr>
          <w:b/>
        </w:rPr>
      </w:pPr>
    </w:p>
    <w:p w14:paraId="1242D1F9" w14:textId="77777777" w:rsidR="00670202" w:rsidRDefault="00670202" w:rsidP="00670202">
      <w:pPr>
        <w:ind w:firstLine="3969"/>
        <w:rPr>
          <w:b/>
        </w:rPr>
      </w:pPr>
    </w:p>
    <w:p w14:paraId="287DFD99" w14:textId="35E45FCC" w:rsidR="00670202" w:rsidRDefault="00670202" w:rsidP="00670202">
      <w:pPr>
        <w:widowControl w:val="0"/>
        <w:ind w:right="1"/>
        <w:jc w:val="both"/>
      </w:pPr>
      <w:r>
        <w:t xml:space="preserve">Przystępując do postępowania o udzielenie zamówienia publicznego, którego przedmiotem jest: </w:t>
      </w:r>
      <w:r w:rsidR="006459DE" w:rsidRPr="006459DE">
        <w:rPr>
          <w:b/>
        </w:rPr>
        <w:t>Dostawa i montaż mebli do części wspólnych w budynku D-8 AGH w Krakowie</w:t>
      </w:r>
      <w:r w:rsidR="006459DE">
        <w:rPr>
          <w:b/>
        </w:rPr>
        <w:t xml:space="preserve"> </w:t>
      </w:r>
      <w:r w:rsidRPr="005544F6">
        <w:rPr>
          <w:b/>
        </w:rPr>
        <w:t xml:space="preserve">- </w:t>
      </w:r>
      <w:r>
        <w:rPr>
          <w:b/>
        </w:rPr>
        <w:t>DE</w:t>
      </w:r>
      <w:r w:rsidRPr="005544F6">
        <w:rPr>
          <w:b/>
        </w:rPr>
        <w:t>-</w:t>
      </w:r>
      <w:r>
        <w:rPr>
          <w:b/>
        </w:rPr>
        <w:t>d</w:t>
      </w:r>
      <w:r w:rsidRPr="005544F6">
        <w:rPr>
          <w:b/>
        </w:rPr>
        <w:t>zp.272-</w:t>
      </w:r>
      <w:r>
        <w:rPr>
          <w:b/>
        </w:rPr>
        <w:t>528</w:t>
      </w:r>
      <w:r w:rsidRPr="005544F6">
        <w:rPr>
          <w:b/>
        </w:rPr>
        <w:t>/2</w:t>
      </w:r>
      <w:r>
        <w:rPr>
          <w:b/>
        </w:rPr>
        <w:t>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04769CA5" w14:textId="77777777" w:rsidR="00670202" w:rsidRDefault="00670202" w:rsidP="00670202">
      <w:pPr>
        <w:tabs>
          <w:tab w:val="right" w:pos="9000"/>
        </w:tabs>
      </w:pPr>
    </w:p>
    <w:p w14:paraId="535427BD" w14:textId="77777777" w:rsidR="00830E80" w:rsidRPr="00830E80" w:rsidRDefault="00830E80" w:rsidP="00830E80">
      <w:pPr>
        <w:widowControl w:val="0"/>
        <w:jc w:val="both"/>
        <w:rPr>
          <w:b/>
        </w:rPr>
      </w:pPr>
      <w:r w:rsidRPr="00830E80">
        <w:rPr>
          <w:b/>
        </w:rPr>
        <w:t>Cena netto:   .........................................................................PLN</w:t>
      </w:r>
    </w:p>
    <w:p w14:paraId="5E855ADF" w14:textId="77777777" w:rsidR="00830E80" w:rsidRPr="00830E80" w:rsidRDefault="00830E80" w:rsidP="00830E80">
      <w:pPr>
        <w:widowControl w:val="0"/>
        <w:jc w:val="both"/>
        <w:rPr>
          <w:b/>
        </w:rPr>
      </w:pPr>
    </w:p>
    <w:p w14:paraId="3CFBF55A" w14:textId="77777777" w:rsidR="00830E80" w:rsidRPr="00830E80" w:rsidRDefault="00830E80" w:rsidP="00830E80">
      <w:pPr>
        <w:widowControl w:val="0"/>
        <w:jc w:val="both"/>
        <w:rPr>
          <w:b/>
        </w:rPr>
      </w:pPr>
      <w:r w:rsidRPr="00830E80">
        <w:rPr>
          <w:b/>
        </w:rPr>
        <w:t>Cena brutto: .........................................................................PLN</w:t>
      </w:r>
    </w:p>
    <w:p w14:paraId="29005D75" w14:textId="77777777" w:rsidR="00830E80" w:rsidRPr="00830E80" w:rsidRDefault="00830E80" w:rsidP="00830E80">
      <w:pPr>
        <w:widowControl w:val="0"/>
        <w:jc w:val="both"/>
        <w:rPr>
          <w:b/>
        </w:rPr>
      </w:pPr>
    </w:p>
    <w:p w14:paraId="0E0E0A3A" w14:textId="77777777" w:rsidR="00830E80" w:rsidRPr="00830E80" w:rsidRDefault="00830E80" w:rsidP="00830E80">
      <w:pPr>
        <w:widowControl w:val="0"/>
        <w:jc w:val="both"/>
        <w:rPr>
          <w:b/>
        </w:rPr>
      </w:pPr>
      <w:r w:rsidRPr="00830E80">
        <w:rPr>
          <w:b/>
        </w:rPr>
        <w:t>Słownie brutto :.......................................................................................................................</w:t>
      </w:r>
    </w:p>
    <w:p w14:paraId="4BAB19CD" w14:textId="77777777" w:rsidR="00830E80" w:rsidRPr="00830E80" w:rsidRDefault="00830E80" w:rsidP="00830E80">
      <w:pPr>
        <w:widowControl w:val="0"/>
        <w:jc w:val="both"/>
        <w:rPr>
          <w:b/>
        </w:rPr>
      </w:pPr>
    </w:p>
    <w:p w14:paraId="7E09B94A" w14:textId="77777777" w:rsidR="00830E80" w:rsidRPr="00830E80" w:rsidRDefault="00830E80" w:rsidP="00830E80">
      <w:pPr>
        <w:widowControl w:val="0"/>
        <w:jc w:val="both"/>
        <w:rPr>
          <w:b/>
        </w:rPr>
      </w:pPr>
      <w:r w:rsidRPr="00830E80">
        <w:rPr>
          <w:b/>
        </w:rPr>
        <w:t>Powyższa cena podatek VAT w wysokości 23 % tj.…………………….PLN</w:t>
      </w:r>
    </w:p>
    <w:p w14:paraId="4D397043" w14:textId="77777777" w:rsidR="00830E80" w:rsidRDefault="00830E80" w:rsidP="00670202">
      <w:pPr>
        <w:widowControl w:val="0"/>
        <w:jc w:val="both"/>
        <w:rPr>
          <w:b/>
        </w:rPr>
      </w:pPr>
    </w:p>
    <w:p w14:paraId="00A1DDA0" w14:textId="3AB885EC" w:rsidR="00670202" w:rsidRDefault="00670202" w:rsidP="00670202">
      <w:pPr>
        <w:widowControl w:val="0"/>
        <w:jc w:val="both"/>
      </w:pPr>
      <w:r>
        <w:rPr>
          <w:b/>
        </w:rPr>
        <w:t xml:space="preserve">Termin realizacji zamówienia: </w:t>
      </w:r>
      <w:r w:rsidRPr="00D93D39">
        <w:rPr>
          <w:b/>
          <w:bCs/>
          <w:u w:val="single"/>
        </w:rPr>
        <w:t xml:space="preserve">do </w:t>
      </w:r>
      <w:r w:rsidR="00D93D39" w:rsidRPr="00D93D39">
        <w:rPr>
          <w:b/>
          <w:bCs/>
          <w:u w:val="single"/>
        </w:rPr>
        <w:t xml:space="preserve">20 </w:t>
      </w:r>
      <w:r w:rsidR="00D93D39">
        <w:rPr>
          <w:b/>
          <w:bCs/>
          <w:u w:val="single"/>
        </w:rPr>
        <w:t>g</w:t>
      </w:r>
      <w:r w:rsidR="00D93D39" w:rsidRPr="00D93D39">
        <w:rPr>
          <w:b/>
          <w:bCs/>
          <w:u w:val="single"/>
        </w:rPr>
        <w:t>rudnia 2024 r.</w:t>
      </w:r>
      <w:r>
        <w:t xml:space="preserve"> </w:t>
      </w:r>
    </w:p>
    <w:p w14:paraId="7AB0F51B" w14:textId="77777777" w:rsidR="00670202" w:rsidRDefault="00670202" w:rsidP="00670202">
      <w:pPr>
        <w:widowControl w:val="0"/>
        <w:jc w:val="both"/>
        <w:rPr>
          <w:b/>
        </w:rPr>
      </w:pPr>
    </w:p>
    <w:p w14:paraId="5CBFFA59" w14:textId="6E1807E5" w:rsidR="00670202" w:rsidRPr="00E34D48" w:rsidRDefault="00670202" w:rsidP="00670202">
      <w:pPr>
        <w:widowControl w:val="0"/>
        <w:jc w:val="both"/>
        <w:rPr>
          <w:b/>
          <w:bCs/>
        </w:rPr>
      </w:pPr>
      <w:r>
        <w:rPr>
          <w:b/>
        </w:rPr>
        <w:t>Okres udzielonej gwarancji na meble wynosi:</w:t>
      </w:r>
      <w:r w:rsidRPr="00FB1B4F">
        <w:t xml:space="preserve"> </w:t>
      </w:r>
      <w:r>
        <w:rPr>
          <w:b/>
          <w:bCs/>
        </w:rPr>
        <w:t>…………….</w:t>
      </w:r>
      <w:r w:rsidRPr="00E34D48">
        <w:rPr>
          <w:b/>
          <w:bCs/>
        </w:rPr>
        <w:t xml:space="preserve"> Miesiące</w:t>
      </w:r>
      <w:r>
        <w:rPr>
          <w:b/>
          <w:bCs/>
        </w:rPr>
        <w:t xml:space="preserve"> </w:t>
      </w:r>
      <w:r w:rsidRPr="005544F6">
        <w:rPr>
          <w:b/>
          <w:color w:val="FF0000"/>
        </w:rPr>
        <w:t>/kryterium oceny ofert/.</w:t>
      </w:r>
    </w:p>
    <w:p w14:paraId="4BF3FD27" w14:textId="77777777" w:rsidR="00670202" w:rsidRDefault="00670202" w:rsidP="00670202">
      <w:pPr>
        <w:tabs>
          <w:tab w:val="left" w:pos="426"/>
        </w:tabs>
        <w:spacing w:after="120"/>
        <w:jc w:val="both"/>
        <w:rPr>
          <w:b/>
        </w:rPr>
      </w:pPr>
    </w:p>
    <w:p w14:paraId="3E22D2F6" w14:textId="77777777" w:rsidR="00670202" w:rsidRPr="00A216A2" w:rsidRDefault="00670202" w:rsidP="00670202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A216A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A216A2">
        <w:rPr>
          <w:b/>
          <w:sz w:val="22"/>
          <w:szCs w:val="22"/>
        </w:rPr>
        <w:t xml:space="preserve"> TAK/NIE</w:t>
      </w:r>
    </w:p>
    <w:p w14:paraId="5903F225" w14:textId="4A283A6C" w:rsidR="00670202" w:rsidRDefault="00670202" w:rsidP="00670202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A216A2">
        <w:rPr>
          <w:b/>
          <w:sz w:val="22"/>
          <w:szCs w:val="22"/>
        </w:rPr>
        <w:lastRenderedPageBreak/>
        <w:t xml:space="preserve">Termin płatności: </w:t>
      </w:r>
      <w:r w:rsidRPr="00A216A2">
        <w:rPr>
          <w:sz w:val="22"/>
          <w:szCs w:val="22"/>
        </w:rPr>
        <w:t xml:space="preserve">w terminie do </w:t>
      </w:r>
      <w:r w:rsidR="00D93D39" w:rsidRPr="00D93D39">
        <w:rPr>
          <w:b/>
          <w:bCs/>
          <w:sz w:val="22"/>
          <w:szCs w:val="22"/>
          <w:u w:val="single"/>
        </w:rPr>
        <w:t>14</w:t>
      </w:r>
      <w:r w:rsidRPr="00D93D39">
        <w:rPr>
          <w:b/>
          <w:bCs/>
          <w:sz w:val="22"/>
          <w:szCs w:val="22"/>
          <w:u w:val="single"/>
        </w:rPr>
        <w:t xml:space="preserve"> dni</w:t>
      </w:r>
      <w:r w:rsidRPr="00A216A2">
        <w:rPr>
          <w:sz w:val="22"/>
          <w:szCs w:val="22"/>
        </w:rPr>
        <w:t xml:space="preserve">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38A2834" w14:textId="77777777" w:rsidR="00670202" w:rsidRDefault="00670202" w:rsidP="00670202">
      <w:pPr>
        <w:rPr>
          <w:b/>
          <w:sz w:val="22"/>
          <w:szCs w:val="22"/>
          <w:u w:val="single"/>
        </w:rPr>
      </w:pPr>
    </w:p>
    <w:p w14:paraId="4FF72E2B" w14:textId="77777777" w:rsidR="00E42A20" w:rsidRDefault="00E42A20" w:rsidP="00E42A20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58B319F6" w14:textId="77777777" w:rsidR="00E42A20" w:rsidRPr="00730EFE" w:rsidRDefault="00E42A20" w:rsidP="00E42A2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wskazany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69F7D33F" w14:textId="77777777" w:rsidR="00E42A20" w:rsidRPr="001D671E" w:rsidRDefault="00E42A20" w:rsidP="00E42A2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637012C4" w14:textId="77777777" w:rsidR="00E42A20" w:rsidRDefault="00E42A20" w:rsidP="00E42A2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RODO*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postępowaniu.* * </w:t>
      </w:r>
    </w:p>
    <w:p w14:paraId="5D8CE535" w14:textId="77777777" w:rsidR="00E42A20" w:rsidRPr="001973F4" w:rsidRDefault="00E42A20" w:rsidP="00E42A2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014213B3" w14:textId="77777777" w:rsidR="00E42A20" w:rsidRDefault="00E42A20" w:rsidP="00E42A20">
      <w:pPr>
        <w:ind w:left="360"/>
        <w:jc w:val="both"/>
        <w:rPr>
          <w:i/>
          <w:sz w:val="22"/>
          <w:szCs w:val="22"/>
        </w:rPr>
      </w:pPr>
      <w:r w:rsidRPr="001973F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E1DB76D" w14:textId="08039D4E" w:rsidR="00D93D39" w:rsidRPr="00D93D39" w:rsidRDefault="00E42A20" w:rsidP="009E40AB">
      <w:pPr>
        <w:numPr>
          <w:ilvl w:val="0"/>
          <w:numId w:val="1"/>
        </w:numPr>
        <w:jc w:val="both"/>
        <w:rPr>
          <w:b/>
          <w:iCs/>
          <w:sz w:val="22"/>
          <w:szCs w:val="22"/>
        </w:rPr>
      </w:pPr>
      <w:r w:rsidRPr="00D93D39">
        <w:rPr>
          <w:b/>
          <w:sz w:val="22"/>
          <w:szCs w:val="22"/>
        </w:rPr>
        <w:t xml:space="preserve">Oświadczam/y, że </w:t>
      </w:r>
      <w:r w:rsidR="00451307">
        <w:rPr>
          <w:b/>
          <w:sz w:val="22"/>
          <w:szCs w:val="22"/>
        </w:rPr>
        <w:t xml:space="preserve">zaoferowane wyposażenie meblowe spełnia wymagania w zakresie norm i atestów określonych w SWZ oraz posiada </w:t>
      </w:r>
      <w:r w:rsidR="00D93D39" w:rsidRPr="00D93D39">
        <w:rPr>
          <w:b/>
          <w:sz w:val="22"/>
          <w:szCs w:val="22"/>
        </w:rPr>
        <w:t>wymagan</w:t>
      </w:r>
      <w:r w:rsidR="00451307">
        <w:rPr>
          <w:b/>
          <w:sz w:val="22"/>
          <w:szCs w:val="22"/>
        </w:rPr>
        <w:t>e w tym zakresie</w:t>
      </w:r>
      <w:r w:rsidR="00D93D39" w:rsidRPr="00D93D39">
        <w:rPr>
          <w:b/>
          <w:sz w:val="22"/>
          <w:szCs w:val="22"/>
        </w:rPr>
        <w:t xml:space="preserve"> certyfikat</w:t>
      </w:r>
      <w:r w:rsidR="00451307">
        <w:rPr>
          <w:b/>
          <w:sz w:val="22"/>
          <w:szCs w:val="22"/>
        </w:rPr>
        <w:t xml:space="preserve">y i atesty potwierdzające spełnianie wymagań, </w:t>
      </w:r>
      <w:proofErr w:type="spellStart"/>
      <w:r w:rsidR="00D93D39" w:rsidRPr="00D93D39">
        <w:rPr>
          <w:b/>
          <w:iCs/>
          <w:sz w:val="22"/>
          <w:szCs w:val="22"/>
        </w:rPr>
        <w:t>tj</w:t>
      </w:r>
      <w:proofErr w:type="spellEnd"/>
      <w:r w:rsidR="00D93D39" w:rsidRPr="00D93D39">
        <w:rPr>
          <w:b/>
          <w:iCs/>
          <w:sz w:val="22"/>
          <w:szCs w:val="22"/>
        </w:rPr>
        <w:t>:</w:t>
      </w:r>
    </w:p>
    <w:p w14:paraId="1B51B7A2" w14:textId="09C91A53" w:rsidR="00D93D39" w:rsidRPr="00451307" w:rsidRDefault="00451307" w:rsidP="00451307">
      <w:pPr>
        <w:numPr>
          <w:ilvl w:val="0"/>
          <w:numId w:val="10"/>
        </w:numPr>
        <w:jc w:val="both"/>
        <w:rPr>
          <w:bCs/>
          <w:i/>
          <w:iCs/>
          <w:sz w:val="22"/>
          <w:szCs w:val="22"/>
        </w:rPr>
      </w:pPr>
      <w:r w:rsidRPr="00451307">
        <w:rPr>
          <w:bCs/>
          <w:i/>
          <w:sz w:val="22"/>
          <w:szCs w:val="22"/>
        </w:rPr>
        <w:t>d</w:t>
      </w:r>
      <w:r w:rsidR="00D93D39" w:rsidRPr="00451307">
        <w:rPr>
          <w:bCs/>
          <w:i/>
          <w:sz w:val="22"/>
          <w:szCs w:val="22"/>
        </w:rPr>
        <w:t>la: ławek:</w:t>
      </w:r>
    </w:p>
    <w:p w14:paraId="07186F84" w14:textId="77777777" w:rsidR="00154F9D" w:rsidRPr="00154F9D" w:rsidRDefault="00154F9D" w:rsidP="00154F9D">
      <w:pPr>
        <w:numPr>
          <w:ilvl w:val="0"/>
          <w:numId w:val="15"/>
        </w:numPr>
        <w:spacing w:line="276" w:lineRule="auto"/>
        <w:contextualSpacing/>
        <w:jc w:val="both"/>
        <w:rPr>
          <w:i/>
          <w:iCs/>
          <w:sz w:val="22"/>
          <w:szCs w:val="22"/>
        </w:rPr>
      </w:pPr>
      <w:r w:rsidRPr="00154F9D">
        <w:rPr>
          <w:i/>
          <w:iCs/>
          <w:sz w:val="22"/>
          <w:szCs w:val="22"/>
        </w:rPr>
        <w:t xml:space="preserve">Certyfikat </w:t>
      </w:r>
      <w:r w:rsidRPr="00154F9D">
        <w:rPr>
          <w:bCs/>
          <w:i/>
          <w:iCs/>
          <w:sz w:val="22"/>
          <w:szCs w:val="22"/>
        </w:rPr>
        <w:t>lub atest wytrzymałościowy – zgodnie z normą PN-EN 16139 PN,  EN 1728:2012, PN EN 1022:2007,  PN-EN 1335 lub norm równoważnych</w:t>
      </w:r>
    </w:p>
    <w:p w14:paraId="419DC018" w14:textId="77777777" w:rsidR="00154F9D" w:rsidRPr="00154F9D" w:rsidRDefault="00154F9D" w:rsidP="00154F9D">
      <w:pPr>
        <w:numPr>
          <w:ilvl w:val="0"/>
          <w:numId w:val="15"/>
        </w:numPr>
        <w:spacing w:line="276" w:lineRule="auto"/>
        <w:contextualSpacing/>
        <w:jc w:val="both"/>
        <w:rPr>
          <w:i/>
          <w:iCs/>
          <w:sz w:val="22"/>
          <w:szCs w:val="22"/>
        </w:rPr>
      </w:pPr>
      <w:r w:rsidRPr="00154F9D">
        <w:rPr>
          <w:bCs/>
          <w:i/>
          <w:iCs/>
          <w:sz w:val="22"/>
          <w:szCs w:val="22"/>
        </w:rPr>
        <w:t>Niepalność tapicerki: wg  PN-EN 1021-1, PN-EN 1021-2 lub normy równoważnej</w:t>
      </w:r>
    </w:p>
    <w:p w14:paraId="1089D5CF" w14:textId="77777777" w:rsidR="00154F9D" w:rsidRPr="00154F9D" w:rsidRDefault="00154F9D" w:rsidP="00154F9D">
      <w:pPr>
        <w:numPr>
          <w:ilvl w:val="0"/>
          <w:numId w:val="15"/>
        </w:numPr>
        <w:spacing w:line="276" w:lineRule="auto"/>
        <w:contextualSpacing/>
        <w:jc w:val="both"/>
        <w:rPr>
          <w:i/>
          <w:iCs/>
          <w:sz w:val="22"/>
          <w:szCs w:val="22"/>
        </w:rPr>
      </w:pPr>
      <w:r w:rsidRPr="00154F9D">
        <w:rPr>
          <w:bCs/>
          <w:i/>
          <w:iCs/>
          <w:sz w:val="22"/>
          <w:szCs w:val="22"/>
        </w:rPr>
        <w:t>Certyfikat wdrożenia przez producenta mebli: System Zarządzania Środowiskowego zgodnie z normą ISO 14001:2015 w zakresie: projektowanie, produkcja i sprzedaż mebli biurowych</w:t>
      </w:r>
    </w:p>
    <w:p w14:paraId="22215E74" w14:textId="1E7F310F" w:rsidR="00154F9D" w:rsidRPr="00154F9D" w:rsidRDefault="00154F9D" w:rsidP="00154F9D">
      <w:pPr>
        <w:numPr>
          <w:ilvl w:val="0"/>
          <w:numId w:val="15"/>
        </w:numPr>
        <w:spacing w:line="276" w:lineRule="auto"/>
        <w:contextualSpacing/>
        <w:jc w:val="both"/>
        <w:rPr>
          <w:i/>
          <w:iCs/>
          <w:sz w:val="22"/>
          <w:szCs w:val="22"/>
        </w:rPr>
      </w:pPr>
      <w:r w:rsidRPr="00154F9D">
        <w:rPr>
          <w:bCs/>
          <w:i/>
          <w:iCs/>
          <w:sz w:val="22"/>
          <w:szCs w:val="22"/>
        </w:rPr>
        <w:t>Certyfikat wdrożenia przez producenta</w:t>
      </w:r>
      <w:r w:rsidRPr="00154F9D">
        <w:rPr>
          <w:i/>
          <w:iCs/>
          <w:sz w:val="22"/>
          <w:szCs w:val="22"/>
        </w:rPr>
        <w:t xml:space="preserve"> mebli: Systemu Zarządzania Jakością zgodnie z normą</w:t>
      </w:r>
      <w:r w:rsidRPr="00154F9D">
        <w:rPr>
          <w:i/>
          <w:iCs/>
          <w:color w:val="000000"/>
          <w:sz w:val="22"/>
          <w:szCs w:val="22"/>
        </w:rPr>
        <w:t xml:space="preserve"> ISO 9001</w:t>
      </w:r>
      <w:r w:rsidRPr="00154F9D">
        <w:rPr>
          <w:bCs/>
          <w:i/>
          <w:iCs/>
          <w:sz w:val="22"/>
          <w:szCs w:val="22"/>
        </w:rPr>
        <w:t xml:space="preserve"> </w:t>
      </w:r>
    </w:p>
    <w:p w14:paraId="0C55D90D" w14:textId="29C9C2D2" w:rsidR="00D93D39" w:rsidRPr="003427FB" w:rsidRDefault="00451307" w:rsidP="0019369F">
      <w:pPr>
        <w:numPr>
          <w:ilvl w:val="0"/>
          <w:numId w:val="7"/>
        </w:numPr>
        <w:jc w:val="both"/>
        <w:rPr>
          <w:bCs/>
          <w:i/>
          <w:sz w:val="22"/>
          <w:szCs w:val="22"/>
        </w:rPr>
      </w:pPr>
      <w:r w:rsidRPr="003427FB">
        <w:rPr>
          <w:bCs/>
          <w:i/>
          <w:sz w:val="22"/>
          <w:szCs w:val="22"/>
        </w:rPr>
        <w:t xml:space="preserve">Dla </w:t>
      </w:r>
      <w:r w:rsidR="00D93D39" w:rsidRPr="003427FB">
        <w:rPr>
          <w:bCs/>
          <w:i/>
          <w:sz w:val="22"/>
          <w:szCs w:val="22"/>
        </w:rPr>
        <w:t>sof:</w:t>
      </w:r>
    </w:p>
    <w:p w14:paraId="7E1B195D" w14:textId="77777777" w:rsidR="00154F9D" w:rsidRPr="00154F9D" w:rsidRDefault="00154F9D" w:rsidP="00154F9D">
      <w:pPr>
        <w:numPr>
          <w:ilvl w:val="0"/>
          <w:numId w:val="14"/>
        </w:numPr>
        <w:spacing w:line="276" w:lineRule="auto"/>
        <w:contextualSpacing/>
        <w:jc w:val="both"/>
        <w:rPr>
          <w:i/>
          <w:iCs/>
          <w:sz w:val="22"/>
          <w:szCs w:val="22"/>
        </w:rPr>
      </w:pPr>
      <w:r w:rsidRPr="00154F9D">
        <w:rPr>
          <w:i/>
          <w:iCs/>
          <w:sz w:val="22"/>
          <w:szCs w:val="22"/>
        </w:rPr>
        <w:t xml:space="preserve">Certyfikat </w:t>
      </w:r>
      <w:r w:rsidRPr="00154F9D">
        <w:rPr>
          <w:bCs/>
          <w:i/>
          <w:iCs/>
          <w:sz w:val="22"/>
          <w:szCs w:val="22"/>
        </w:rPr>
        <w:t>lub atest wytrzymałościowy – zgodnie z normą PN-EN 16139 PN,  EN 1728:2012, PN EN 1022:2007,  PN-EN 12521:2009 lub norm równoważnych</w:t>
      </w:r>
    </w:p>
    <w:p w14:paraId="6AC7A137" w14:textId="77777777" w:rsidR="00154F9D" w:rsidRPr="00154F9D" w:rsidRDefault="00154F9D" w:rsidP="00154F9D">
      <w:pPr>
        <w:numPr>
          <w:ilvl w:val="0"/>
          <w:numId w:val="14"/>
        </w:numPr>
        <w:spacing w:line="276" w:lineRule="auto"/>
        <w:contextualSpacing/>
        <w:jc w:val="both"/>
        <w:rPr>
          <w:i/>
          <w:iCs/>
          <w:sz w:val="22"/>
          <w:szCs w:val="22"/>
        </w:rPr>
      </w:pPr>
      <w:r w:rsidRPr="00154F9D">
        <w:rPr>
          <w:bCs/>
          <w:i/>
          <w:iCs/>
          <w:sz w:val="22"/>
          <w:szCs w:val="22"/>
        </w:rPr>
        <w:t>Niepalność tapicerki: wg  PN-EN 1021-1, PN-EN 1021-2 lub normy równoważnej</w:t>
      </w:r>
    </w:p>
    <w:p w14:paraId="07D7AD83" w14:textId="77777777" w:rsidR="00154F9D" w:rsidRPr="00154F9D" w:rsidRDefault="00154F9D" w:rsidP="00154F9D">
      <w:pPr>
        <w:numPr>
          <w:ilvl w:val="0"/>
          <w:numId w:val="14"/>
        </w:numPr>
        <w:spacing w:line="276" w:lineRule="auto"/>
        <w:contextualSpacing/>
        <w:jc w:val="both"/>
        <w:rPr>
          <w:i/>
          <w:iCs/>
          <w:sz w:val="22"/>
          <w:szCs w:val="22"/>
        </w:rPr>
      </w:pPr>
      <w:r w:rsidRPr="00154F9D">
        <w:rPr>
          <w:bCs/>
          <w:i/>
          <w:iCs/>
          <w:sz w:val="22"/>
          <w:szCs w:val="22"/>
        </w:rPr>
        <w:t>Certyfikat wdrożenia przez producenta mebli: System Zarządzania Środowiskowego zgodnie z normą ISO 14001:2015 w zakresie: projektowanie, produkcja i sprzedaż mebli biurowych</w:t>
      </w:r>
    </w:p>
    <w:p w14:paraId="72B86E89" w14:textId="2701B709" w:rsidR="00154F9D" w:rsidRPr="00154F9D" w:rsidRDefault="00154F9D" w:rsidP="00154F9D">
      <w:pPr>
        <w:numPr>
          <w:ilvl w:val="0"/>
          <w:numId w:val="14"/>
        </w:numPr>
        <w:spacing w:line="276" w:lineRule="auto"/>
        <w:contextualSpacing/>
        <w:jc w:val="both"/>
        <w:rPr>
          <w:i/>
          <w:iCs/>
          <w:sz w:val="22"/>
          <w:szCs w:val="22"/>
        </w:rPr>
      </w:pPr>
      <w:r w:rsidRPr="00154F9D">
        <w:rPr>
          <w:bCs/>
          <w:i/>
          <w:iCs/>
          <w:sz w:val="22"/>
          <w:szCs w:val="22"/>
        </w:rPr>
        <w:t>Certyfikat wdrożenia przez producenta</w:t>
      </w:r>
      <w:r w:rsidRPr="00154F9D">
        <w:rPr>
          <w:i/>
          <w:iCs/>
          <w:sz w:val="22"/>
          <w:szCs w:val="22"/>
        </w:rPr>
        <w:t xml:space="preserve"> mebli: Systemu Zarządzania Jakością zgodnie z normą</w:t>
      </w:r>
      <w:r w:rsidRPr="00154F9D">
        <w:rPr>
          <w:i/>
          <w:iCs/>
          <w:color w:val="000000"/>
          <w:sz w:val="22"/>
          <w:szCs w:val="22"/>
        </w:rPr>
        <w:t xml:space="preserve"> ISO 9001</w:t>
      </w:r>
    </w:p>
    <w:p w14:paraId="1F39D26F" w14:textId="47D794B0" w:rsidR="00D93D39" w:rsidRDefault="006A2A8E" w:rsidP="003427FB">
      <w:pPr>
        <w:numPr>
          <w:ilvl w:val="0"/>
          <w:numId w:val="7"/>
        </w:numPr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Dla </w:t>
      </w:r>
      <w:r w:rsidR="00D93D39" w:rsidRPr="003427FB">
        <w:rPr>
          <w:bCs/>
          <w:i/>
          <w:sz w:val="22"/>
          <w:szCs w:val="22"/>
        </w:rPr>
        <w:t xml:space="preserve">stołu: </w:t>
      </w:r>
      <w:r w:rsidR="00154F9D" w:rsidRPr="00154F9D">
        <w:rPr>
          <w:bCs/>
          <w:i/>
          <w:sz w:val="22"/>
          <w:szCs w:val="22"/>
        </w:rPr>
        <w:t>certyfikat zgodności z normami dotyczącymi jakości mebli danego rodzaju: PN-EN 527-1-2, PN-EN 1729-1-2; PN-EN 15372 lub norm równoważnych</w:t>
      </w:r>
    </w:p>
    <w:p w14:paraId="1D6E595F" w14:textId="33842931" w:rsidR="006A2A8E" w:rsidRDefault="006A2A8E" w:rsidP="003427FB">
      <w:pPr>
        <w:ind w:left="644"/>
        <w:jc w:val="both"/>
        <w:rPr>
          <w:bCs/>
          <w:i/>
          <w:sz w:val="22"/>
          <w:szCs w:val="22"/>
        </w:rPr>
      </w:pPr>
    </w:p>
    <w:p w14:paraId="0EA7101F" w14:textId="68182E0B" w:rsidR="00D93D39" w:rsidRPr="006A2A8E" w:rsidRDefault="003427FB" w:rsidP="006A2A8E">
      <w:pPr>
        <w:ind w:left="644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lub certyfikaty/atesty równoważne: …</w:t>
      </w:r>
      <w:r w:rsidR="006A2A8E">
        <w:rPr>
          <w:bCs/>
          <w:i/>
          <w:sz w:val="22"/>
          <w:szCs w:val="22"/>
        </w:rPr>
        <w:t>…..</w:t>
      </w:r>
      <w:r>
        <w:rPr>
          <w:bCs/>
          <w:i/>
          <w:sz w:val="22"/>
          <w:szCs w:val="22"/>
        </w:rPr>
        <w:t>…… (należy w</w:t>
      </w:r>
      <w:r w:rsidR="006A2A8E">
        <w:rPr>
          <w:bCs/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 xml:space="preserve">isać </w:t>
      </w:r>
      <w:r w:rsidR="006A2A8E">
        <w:rPr>
          <w:bCs/>
          <w:i/>
          <w:sz w:val="22"/>
          <w:szCs w:val="22"/>
        </w:rPr>
        <w:t xml:space="preserve">nazwy certyfikatów/atestów równoważnych, jeśli wykonawca oferuje wyposażanie z certyfikatami/normami równoważnymi).  </w:t>
      </w:r>
    </w:p>
    <w:p w14:paraId="02CEE446" w14:textId="25702933" w:rsidR="006A2A8E" w:rsidRDefault="006A2A8E" w:rsidP="00E42A2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Oświadczam, że na wezwanie Zamawiającego przedstawię wskazane w pkt 4 certyfikaty i atesty.</w:t>
      </w:r>
    </w:p>
    <w:p w14:paraId="484D7F47" w14:textId="02AB5B01" w:rsidR="00E42A20" w:rsidRPr="001D671E" w:rsidRDefault="00E42A20" w:rsidP="00E42A2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 powierzyć realizację następujących części zamówien</w:t>
      </w:r>
      <w:r w:rsidRPr="001D671E">
        <w:rPr>
          <w:sz w:val="22"/>
          <w:szCs w:val="22"/>
        </w:rPr>
        <w:t>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42A20" w:rsidRPr="00FE545C" w14:paraId="078FC1B0" w14:textId="77777777" w:rsidTr="009A64C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18A367" w14:textId="77777777" w:rsidR="00E42A20" w:rsidRPr="00FE545C" w:rsidRDefault="00E42A20" w:rsidP="009A64C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4193BD" w14:textId="77777777" w:rsidR="00E42A20" w:rsidRPr="00FE545C" w:rsidRDefault="00E42A20" w:rsidP="009A64C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6ACD9405" w14:textId="77777777" w:rsidR="00E42A20" w:rsidRPr="00FE545C" w:rsidRDefault="00E42A20" w:rsidP="009A64C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B48644" w14:textId="77777777" w:rsidR="00E42A20" w:rsidRPr="00FE545C" w:rsidRDefault="00E42A20" w:rsidP="009A64C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E42A20" w:rsidRPr="00FE545C" w14:paraId="2ABCD866" w14:textId="77777777" w:rsidTr="009A64C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62E77" w14:textId="77777777" w:rsidR="00E42A20" w:rsidRPr="00FE545C" w:rsidRDefault="00E42A20" w:rsidP="009A64C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1678B" w14:textId="77777777" w:rsidR="00E42A20" w:rsidRPr="00FE545C" w:rsidRDefault="00E42A20" w:rsidP="009A64C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E10F1" w14:textId="77777777" w:rsidR="00E42A20" w:rsidRPr="00FE545C" w:rsidRDefault="00E42A20" w:rsidP="009A64C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42A20" w:rsidRPr="00FE545C" w14:paraId="57CB4C19" w14:textId="77777777" w:rsidTr="009A64C7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69BA5" w14:textId="77777777" w:rsidR="00E42A20" w:rsidRPr="00FE545C" w:rsidRDefault="00E42A20" w:rsidP="009A64C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4DD392" w14:textId="77777777" w:rsidR="00E42A20" w:rsidRPr="00FE545C" w:rsidRDefault="00E42A20" w:rsidP="009A64C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BA5E95" w14:textId="77777777" w:rsidR="00E42A20" w:rsidRPr="00FE545C" w:rsidRDefault="00E42A20" w:rsidP="009A64C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D335059" w14:textId="77777777" w:rsidR="00E42A20" w:rsidRPr="00A67735" w:rsidRDefault="00E42A20" w:rsidP="00E42A2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249E2413" w14:textId="77777777" w:rsidR="00E42A20" w:rsidRPr="00A67735" w:rsidRDefault="00E42A20" w:rsidP="00E42A20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61DABA27" w14:textId="77777777" w:rsidR="00E42A20" w:rsidRPr="00A67735" w:rsidRDefault="00E42A20" w:rsidP="00E42A2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1F244E6D" w14:textId="77777777" w:rsidR="00E42A20" w:rsidRPr="00A67735" w:rsidRDefault="00E42A20" w:rsidP="00E42A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4EE1606C" w14:textId="77777777" w:rsidR="00E42A20" w:rsidRPr="00A67735" w:rsidRDefault="00E42A20" w:rsidP="00E42A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73CEB3F" w14:textId="77777777" w:rsidR="00E42A20" w:rsidRPr="00A67735" w:rsidRDefault="00E42A20" w:rsidP="00E42A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3719ABD3" w14:textId="77777777" w:rsidR="00E42A20" w:rsidRPr="00A67735" w:rsidRDefault="00E42A20" w:rsidP="00E42A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EE1929E" w14:textId="77777777" w:rsidR="00E42A20" w:rsidRPr="00A67735" w:rsidRDefault="00E42A20" w:rsidP="00E42A2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5EC2B6DA" w14:textId="77777777" w:rsidR="00E42A20" w:rsidRPr="00C34D4B" w:rsidRDefault="00E42A20" w:rsidP="00E42A2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6EEDA1FC" w14:textId="77777777" w:rsidR="00E42A20" w:rsidRPr="00C34D4B" w:rsidRDefault="00E42A20" w:rsidP="00E42A2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2D6C23C1" w14:textId="77777777" w:rsidR="00E42A20" w:rsidRPr="00C34D4B" w:rsidRDefault="00E42A20" w:rsidP="00E42A2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28A46979" w14:textId="77777777" w:rsidR="00E42A20" w:rsidRPr="00C34D4B" w:rsidRDefault="00E42A20" w:rsidP="00E42A2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66F0FF0" w14:textId="77777777" w:rsidR="00E42A20" w:rsidRPr="00C34D4B" w:rsidRDefault="00E42A20" w:rsidP="00E42A2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2DC340E2" w14:textId="77777777" w:rsidR="00E42A20" w:rsidRPr="00C34D4B" w:rsidRDefault="00E42A20" w:rsidP="00E42A2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69CD7A6" w14:textId="77777777" w:rsidR="00E42A20" w:rsidRDefault="00E42A20" w:rsidP="00E42A20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3A09C1F6" w14:textId="77777777" w:rsidR="00E42A20" w:rsidRDefault="00E42A20" w:rsidP="00E42A20">
      <w:pPr>
        <w:jc w:val="center"/>
        <w:rPr>
          <w:i/>
          <w:sz w:val="22"/>
          <w:szCs w:val="22"/>
        </w:rPr>
      </w:pPr>
    </w:p>
    <w:p w14:paraId="2362DF39" w14:textId="77777777" w:rsidR="00E42A20" w:rsidRDefault="00E42A20" w:rsidP="00E42A20">
      <w:pPr>
        <w:jc w:val="center"/>
        <w:rPr>
          <w:i/>
          <w:sz w:val="22"/>
          <w:szCs w:val="22"/>
        </w:rPr>
      </w:pPr>
    </w:p>
    <w:p w14:paraId="231A53EB" w14:textId="77777777" w:rsidR="00E42A20" w:rsidRDefault="00E42A20" w:rsidP="00E42A20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4412196A" w14:textId="77777777" w:rsidR="00E42A20" w:rsidRPr="00332482" w:rsidRDefault="00E42A20" w:rsidP="00E42A20">
      <w:pPr>
        <w:tabs>
          <w:tab w:val="left" w:pos="0"/>
        </w:tabs>
        <w:spacing w:line="264" w:lineRule="auto"/>
        <w:ind w:left="720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4FB4AB06" w14:textId="77777777" w:rsidR="00670202" w:rsidRDefault="00670202" w:rsidP="00670202">
      <w:pPr>
        <w:tabs>
          <w:tab w:val="left" w:pos="540"/>
          <w:tab w:val="left" w:pos="780"/>
        </w:tabs>
        <w:suppressAutoHyphens/>
        <w:jc w:val="both"/>
        <w:rPr>
          <w:sz w:val="20"/>
          <w:szCs w:val="20"/>
        </w:rPr>
      </w:pPr>
    </w:p>
    <w:p w14:paraId="6111EADB" w14:textId="77777777" w:rsidR="00670202" w:rsidRPr="001A39D9" w:rsidRDefault="00670202" w:rsidP="00670202"/>
    <w:p w14:paraId="38EBF1D0" w14:textId="076BC00F" w:rsidR="00FE545C" w:rsidRPr="000D6C13" w:rsidRDefault="00FE545C" w:rsidP="000D6C13"/>
    <w:sectPr w:rsidR="00FE545C" w:rsidRPr="000D6C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F31AA1" w14:textId="77777777" w:rsidR="00EA416B" w:rsidRDefault="00EA416B">
      <w:r>
        <w:separator/>
      </w:r>
    </w:p>
  </w:endnote>
  <w:endnote w:type="continuationSeparator" w:id="0">
    <w:p w14:paraId="6552B803" w14:textId="77777777" w:rsidR="00EA416B" w:rsidRDefault="00EA4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1CD801" w14:textId="77777777" w:rsidR="00BB1C7B" w:rsidRDefault="00BB1C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838DB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604731" w14:textId="77777777" w:rsidR="00BB1C7B" w:rsidRDefault="00BB1C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13695B" w14:textId="77777777" w:rsidR="00EA416B" w:rsidRDefault="00EA416B">
      <w:r>
        <w:separator/>
      </w:r>
    </w:p>
  </w:footnote>
  <w:footnote w:type="continuationSeparator" w:id="0">
    <w:p w14:paraId="350C0BD9" w14:textId="77777777" w:rsidR="00EA416B" w:rsidRDefault="00EA41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3680AB" w14:textId="77777777" w:rsidR="00BB1C7B" w:rsidRDefault="00BB1C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AADEA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B3CF5E" w14:textId="77777777" w:rsidR="00BB1C7B" w:rsidRDefault="00BB1C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AE7518"/>
    <w:multiLevelType w:val="hybridMultilevel"/>
    <w:tmpl w:val="642459A2"/>
    <w:lvl w:ilvl="0" w:tplc="04150001">
      <w:numFmt w:val="decimal"/>
      <w:lvlText w:val=""/>
      <w:lvlJc w:val="left"/>
      <w:pPr>
        <w:ind w:left="644" w:hanging="360"/>
      </w:pPr>
      <w:rPr>
        <w:rFonts w:ascii="Symbol" w:hAnsi="Symbol" w:hint="default"/>
        <w:i w:val="0"/>
        <w:iCs w:val="0"/>
      </w:rPr>
    </w:lvl>
    <w:lvl w:ilvl="1" w:tplc="FFFFFFFF">
      <w:numFmt w:val="decimal"/>
      <w:lvlText w:val=""/>
      <w:lvlJc w:val="left"/>
      <w:pPr>
        <w:ind w:left="294" w:hanging="360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ind w:left="644" w:hanging="360"/>
      </w:pPr>
      <w:rPr>
        <w:strike w:val="0"/>
        <w:dstrike w:val="0"/>
        <w:u w:val="none"/>
        <w:effect w:val="none"/>
      </w:rPr>
    </w:lvl>
    <w:lvl w:ilvl="3" w:tplc="FFFFFFFF">
      <w:numFmt w:val="bullet"/>
      <w:lvlText w:val="•"/>
      <w:lvlJc w:val="left"/>
      <w:pPr>
        <w:ind w:left="1810" w:hanging="360"/>
      </w:pPr>
      <w:rPr>
        <w:rFonts w:ascii="Verdana" w:eastAsia="Calibri" w:hAnsi="Verdana" w:cstheme="minorHAnsi" w:hint="default"/>
      </w:rPr>
    </w:lvl>
    <w:lvl w:ilvl="4" w:tplc="FFFFFFFF">
      <w:start w:val="1"/>
      <w:numFmt w:val="lowerLetter"/>
      <w:lvlText w:val="%5."/>
      <w:lvlJc w:val="left"/>
      <w:pPr>
        <w:ind w:left="2530" w:hanging="360"/>
      </w:pPr>
    </w:lvl>
    <w:lvl w:ilvl="5" w:tplc="FFFFFFFF">
      <w:start w:val="1"/>
      <w:numFmt w:val="lowerRoman"/>
      <w:lvlText w:val="%6."/>
      <w:lvlJc w:val="right"/>
      <w:pPr>
        <w:ind w:left="3250" w:hanging="180"/>
      </w:pPr>
    </w:lvl>
    <w:lvl w:ilvl="6" w:tplc="FFFFFFFF">
      <w:start w:val="1"/>
      <w:numFmt w:val="decimal"/>
      <w:lvlText w:val="%7."/>
      <w:lvlJc w:val="left"/>
      <w:pPr>
        <w:ind w:left="3970" w:hanging="360"/>
      </w:pPr>
    </w:lvl>
    <w:lvl w:ilvl="7" w:tplc="FFFFFFFF">
      <w:start w:val="1"/>
      <w:numFmt w:val="lowerLetter"/>
      <w:lvlText w:val="%8."/>
      <w:lvlJc w:val="left"/>
      <w:pPr>
        <w:ind w:left="4690" w:hanging="360"/>
      </w:pPr>
    </w:lvl>
    <w:lvl w:ilvl="8" w:tplc="FFFFFFFF">
      <w:start w:val="1"/>
      <w:numFmt w:val="lowerRoman"/>
      <w:lvlText w:val="%9."/>
      <w:lvlJc w:val="right"/>
      <w:pPr>
        <w:ind w:left="5410" w:hanging="180"/>
      </w:pPr>
    </w:lvl>
  </w:abstractNum>
  <w:abstractNum w:abstractNumId="1" w15:restartNumberingAfterBreak="0">
    <w:nsid w:val="0C9616EE"/>
    <w:multiLevelType w:val="hybridMultilevel"/>
    <w:tmpl w:val="DB1C54DE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 w15:restartNumberingAfterBreak="0">
    <w:nsid w:val="22525A0D"/>
    <w:multiLevelType w:val="hybridMultilevel"/>
    <w:tmpl w:val="C5C23620"/>
    <w:lvl w:ilvl="0" w:tplc="60A8787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891732"/>
    <w:multiLevelType w:val="hybridMultilevel"/>
    <w:tmpl w:val="A6DA7864"/>
    <w:lvl w:ilvl="0" w:tplc="04150001">
      <w:numFmt w:val="decimal"/>
      <w:lvlText w:val=""/>
      <w:lvlJc w:val="left"/>
      <w:pPr>
        <w:ind w:left="644" w:hanging="360"/>
      </w:pPr>
      <w:rPr>
        <w:rFonts w:ascii="Symbol" w:hAnsi="Symbol" w:hint="default"/>
        <w:i w:val="0"/>
        <w:iCs w:val="0"/>
      </w:rPr>
    </w:lvl>
    <w:lvl w:ilvl="1" w:tplc="FFFFFFFF">
      <w:start w:val="1"/>
      <w:numFmt w:val="lowerLetter"/>
      <w:lvlText w:val="%2)"/>
      <w:lvlJc w:val="left"/>
      <w:pPr>
        <w:ind w:left="927" w:hanging="360"/>
      </w:pPr>
      <w:rPr>
        <w:b w:val="0"/>
      </w:rPr>
    </w:lvl>
    <w:lvl w:ilvl="2" w:tplc="FFFFFFFF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>
      <w:start w:val="1"/>
      <w:numFmt w:val="lowerLetter"/>
      <w:lvlText w:val="%5."/>
      <w:lvlJc w:val="left"/>
      <w:pPr>
        <w:ind w:left="3524" w:hanging="360"/>
      </w:pPr>
    </w:lvl>
    <w:lvl w:ilvl="5" w:tplc="FFFFFFFF">
      <w:start w:val="1"/>
      <w:numFmt w:val="lowerRoman"/>
      <w:lvlText w:val="%6."/>
      <w:lvlJc w:val="right"/>
      <w:pPr>
        <w:ind w:left="4244" w:hanging="180"/>
      </w:pPr>
    </w:lvl>
    <w:lvl w:ilvl="6" w:tplc="FFFFFFFF">
      <w:start w:val="1"/>
      <w:numFmt w:val="decimal"/>
      <w:lvlText w:val="%7."/>
      <w:lvlJc w:val="left"/>
      <w:pPr>
        <w:ind w:left="4964" w:hanging="360"/>
      </w:pPr>
    </w:lvl>
    <w:lvl w:ilvl="7" w:tplc="FFFFFFFF">
      <w:start w:val="1"/>
      <w:numFmt w:val="lowerLetter"/>
      <w:lvlText w:val="%8."/>
      <w:lvlJc w:val="left"/>
      <w:pPr>
        <w:ind w:left="5684" w:hanging="360"/>
      </w:pPr>
    </w:lvl>
    <w:lvl w:ilvl="8" w:tplc="FFFFFFFF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ED50F8C"/>
    <w:multiLevelType w:val="hybridMultilevel"/>
    <w:tmpl w:val="1D303BE6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5C3226F3"/>
    <w:multiLevelType w:val="hybridMultilevel"/>
    <w:tmpl w:val="ACEC8EB2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B2A86168">
      <w:start w:val="1"/>
      <w:numFmt w:val="lowerLetter"/>
      <w:lvlText w:val="%2)"/>
      <w:lvlJc w:val="left"/>
      <w:pPr>
        <w:ind w:left="927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8FA15C6"/>
    <w:lvl w:ilvl="0" w:tplc="A9CC903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i w:val="0"/>
        <w:i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BA56852"/>
    <w:multiLevelType w:val="hybridMultilevel"/>
    <w:tmpl w:val="AB44E35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7C495DBE"/>
    <w:multiLevelType w:val="hybridMultilevel"/>
    <w:tmpl w:val="90CC4A14"/>
    <w:lvl w:ilvl="0" w:tplc="45181590">
      <w:start w:val="2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7D7135FD"/>
    <w:multiLevelType w:val="hybridMultilevel"/>
    <w:tmpl w:val="BE0A07A2"/>
    <w:lvl w:ilvl="0" w:tplc="04150011">
      <w:numFmt w:val="decimal"/>
      <w:lvlText w:val="%1)"/>
      <w:lvlJc w:val="left"/>
      <w:pPr>
        <w:ind w:left="1070" w:hanging="360"/>
      </w:pPr>
    </w:lvl>
    <w:lvl w:ilvl="1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689A652A">
      <w:start w:val="1"/>
      <w:numFmt w:val="decimal"/>
      <w:lvlText w:val="%3."/>
      <w:lvlJc w:val="left"/>
      <w:pPr>
        <w:ind w:left="1070" w:hanging="360"/>
      </w:pPr>
      <w:rPr>
        <w:strike w:val="0"/>
        <w:dstrike w:val="0"/>
        <w:u w:val="none"/>
        <w:effect w:val="none"/>
      </w:rPr>
    </w:lvl>
    <w:lvl w:ilvl="3" w:tplc="0D4C9B70">
      <w:numFmt w:val="bullet"/>
      <w:lvlText w:val="•"/>
      <w:lvlJc w:val="left"/>
      <w:pPr>
        <w:ind w:left="2236" w:hanging="360"/>
      </w:pPr>
      <w:rPr>
        <w:rFonts w:ascii="Verdana" w:eastAsia="Calibri" w:hAnsi="Verdana" w:cstheme="minorHAnsi" w:hint="default"/>
      </w:rPr>
    </w:lvl>
    <w:lvl w:ilvl="4" w:tplc="04150019">
      <w:start w:val="1"/>
      <w:numFmt w:val="lowerLetter"/>
      <w:lvlText w:val="%5."/>
      <w:lvlJc w:val="left"/>
      <w:pPr>
        <w:ind w:left="2956" w:hanging="360"/>
      </w:pPr>
    </w:lvl>
    <w:lvl w:ilvl="5" w:tplc="0415001B">
      <w:start w:val="1"/>
      <w:numFmt w:val="lowerRoman"/>
      <w:lvlText w:val="%6."/>
      <w:lvlJc w:val="right"/>
      <w:pPr>
        <w:ind w:left="3676" w:hanging="180"/>
      </w:pPr>
    </w:lvl>
    <w:lvl w:ilvl="6" w:tplc="0415000F">
      <w:start w:val="1"/>
      <w:numFmt w:val="decimal"/>
      <w:lvlText w:val="%7."/>
      <w:lvlJc w:val="left"/>
      <w:pPr>
        <w:ind w:left="4396" w:hanging="360"/>
      </w:pPr>
    </w:lvl>
    <w:lvl w:ilvl="7" w:tplc="04150019">
      <w:start w:val="1"/>
      <w:numFmt w:val="lowerLetter"/>
      <w:lvlText w:val="%8."/>
      <w:lvlJc w:val="left"/>
      <w:pPr>
        <w:ind w:left="5116" w:hanging="360"/>
      </w:pPr>
    </w:lvl>
    <w:lvl w:ilvl="8" w:tplc="0415001B">
      <w:start w:val="1"/>
      <w:numFmt w:val="lowerRoman"/>
      <w:lvlText w:val="%9."/>
      <w:lvlJc w:val="right"/>
      <w:pPr>
        <w:ind w:left="5836" w:hanging="180"/>
      </w:pPr>
    </w:lvl>
  </w:abstractNum>
  <w:num w:numId="1" w16cid:durableId="28338488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373755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80815054">
    <w:abstractNumId w:val="3"/>
  </w:num>
  <w:num w:numId="4" w16cid:durableId="1797333935">
    <w:abstractNumId w:val="8"/>
  </w:num>
  <w:num w:numId="5" w16cid:durableId="565122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5894858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39584092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84797119">
    <w:abstractNumId w:val="12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20417835">
    <w:abstractNumId w:val="6"/>
  </w:num>
  <w:num w:numId="10" w16cid:durableId="158278038">
    <w:abstractNumId w:val="2"/>
  </w:num>
  <w:num w:numId="11" w16cid:durableId="1171527783">
    <w:abstractNumId w:val="12"/>
  </w:num>
  <w:num w:numId="12" w16cid:durableId="1375690976">
    <w:abstractNumId w:val="7"/>
  </w:num>
  <w:num w:numId="13" w16cid:durableId="1485274331">
    <w:abstractNumId w:val="0"/>
  </w:num>
  <w:num w:numId="14" w16cid:durableId="810555743">
    <w:abstractNumId w:val="1"/>
  </w:num>
  <w:num w:numId="15" w16cid:durableId="4110531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416B"/>
    <w:rsid w:val="00012286"/>
    <w:rsid w:val="000704FC"/>
    <w:rsid w:val="00071CCC"/>
    <w:rsid w:val="000B731D"/>
    <w:rsid w:val="000D6134"/>
    <w:rsid w:val="000D6C13"/>
    <w:rsid w:val="000E09C7"/>
    <w:rsid w:val="000F6589"/>
    <w:rsid w:val="00106636"/>
    <w:rsid w:val="00116EC6"/>
    <w:rsid w:val="00154F9D"/>
    <w:rsid w:val="001801DD"/>
    <w:rsid w:val="00196AFE"/>
    <w:rsid w:val="001D4612"/>
    <w:rsid w:val="00207E98"/>
    <w:rsid w:val="002723B0"/>
    <w:rsid w:val="002C51D0"/>
    <w:rsid w:val="00315A4A"/>
    <w:rsid w:val="003427FB"/>
    <w:rsid w:val="00451307"/>
    <w:rsid w:val="004B7300"/>
    <w:rsid w:val="004C6753"/>
    <w:rsid w:val="00595C87"/>
    <w:rsid w:val="005D2C65"/>
    <w:rsid w:val="005E6D94"/>
    <w:rsid w:val="0063384F"/>
    <w:rsid w:val="00643C6F"/>
    <w:rsid w:val="006459DE"/>
    <w:rsid w:val="00646202"/>
    <w:rsid w:val="0065290F"/>
    <w:rsid w:val="00670202"/>
    <w:rsid w:val="006815F6"/>
    <w:rsid w:val="006A2A8E"/>
    <w:rsid w:val="006D4293"/>
    <w:rsid w:val="007748F0"/>
    <w:rsid w:val="007A4321"/>
    <w:rsid w:val="00813E39"/>
    <w:rsid w:val="00830E80"/>
    <w:rsid w:val="00833933"/>
    <w:rsid w:val="00853083"/>
    <w:rsid w:val="008B2F0C"/>
    <w:rsid w:val="008B4928"/>
    <w:rsid w:val="008D2AB8"/>
    <w:rsid w:val="008F1C66"/>
    <w:rsid w:val="00970FE4"/>
    <w:rsid w:val="00A0022B"/>
    <w:rsid w:val="00A15E38"/>
    <w:rsid w:val="00A346FE"/>
    <w:rsid w:val="00A47B4D"/>
    <w:rsid w:val="00A83018"/>
    <w:rsid w:val="00B774DC"/>
    <w:rsid w:val="00BB1C7B"/>
    <w:rsid w:val="00C969A6"/>
    <w:rsid w:val="00CA7D36"/>
    <w:rsid w:val="00D24208"/>
    <w:rsid w:val="00D60C38"/>
    <w:rsid w:val="00D66893"/>
    <w:rsid w:val="00D90ACB"/>
    <w:rsid w:val="00D93D39"/>
    <w:rsid w:val="00DC1500"/>
    <w:rsid w:val="00E42A20"/>
    <w:rsid w:val="00E44371"/>
    <w:rsid w:val="00E920A6"/>
    <w:rsid w:val="00E949B0"/>
    <w:rsid w:val="00EA416B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8E68CE"/>
  <w15:chartTrackingRefBased/>
  <w15:docId w15:val="{509EFCD7-39C4-4EA5-9B04-4EE41F30F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020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67020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716</Words>
  <Characters>5765</Characters>
  <Application>Microsoft Office Word</Application>
  <DocSecurity>0</DocSecurity>
  <Lines>48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2024-10-07T09:56:00Z</cp:lastPrinted>
  <dcterms:created xsi:type="dcterms:W3CDTF">2024-10-07T08:30:00Z</dcterms:created>
  <dcterms:modified xsi:type="dcterms:W3CDTF">2024-10-07T10:05:00Z</dcterms:modified>
</cp:coreProperties>
</file>