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5C42CE38" w14:textId="662D649B" w:rsidR="008D2AB8" w:rsidRDefault="00012B41" w:rsidP="001F7DBD">
      <w:pPr>
        <w:ind w:right="-110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Akademia Górniczo </w:t>
      </w:r>
      <w:r w:rsidR="001F7DBD">
        <w:rPr>
          <w:b/>
          <w:sz w:val="22"/>
          <w:szCs w:val="22"/>
        </w:rPr>
        <w:t>–</w:t>
      </w:r>
      <w:r w:rsidRPr="00DF7745">
        <w:rPr>
          <w:b/>
          <w:sz w:val="22"/>
          <w:szCs w:val="22"/>
        </w:rPr>
        <w:t xml:space="preserve"> Hutnicza</w:t>
      </w:r>
      <w:r w:rsidR="001F7DBD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im. Stanisława Staszica w Krakowie</w:t>
      </w:r>
      <w:r w:rsidR="001F7DBD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Dział Zamówień Publicznych</w:t>
      </w:r>
      <w:r w:rsidR="001F7DBD">
        <w:rPr>
          <w:b/>
          <w:sz w:val="22"/>
          <w:szCs w:val="22"/>
        </w:rPr>
        <w:t>,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1F7DBD">
        <w:rPr>
          <w:b/>
          <w:sz w:val="22"/>
          <w:szCs w:val="22"/>
        </w:rPr>
        <w:t>,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1F7DBD">
        <w:rPr>
          <w:b/>
          <w:sz w:val="22"/>
          <w:szCs w:val="22"/>
        </w:rPr>
        <w:t>.</w:t>
      </w:r>
      <w:r w:rsidR="008D2AB8" w:rsidRPr="00DF7745">
        <w:rPr>
          <w:b/>
          <w:sz w:val="22"/>
          <w:szCs w:val="22"/>
        </w:rPr>
        <w:t xml:space="preserve"> </w:t>
      </w:r>
    </w:p>
    <w:p w14:paraId="767987EA" w14:textId="77777777" w:rsidR="001F7DBD" w:rsidRPr="00DF7745" w:rsidRDefault="001F7DBD" w:rsidP="001F7DBD">
      <w:pPr>
        <w:ind w:right="-110"/>
        <w:jc w:val="both"/>
        <w:rPr>
          <w:b/>
          <w:sz w:val="22"/>
          <w:szCs w:val="22"/>
        </w:rPr>
      </w:pPr>
      <w:bookmarkStart w:id="0" w:name="_GoBack"/>
      <w:bookmarkEnd w:id="0"/>
    </w:p>
    <w:p w14:paraId="09EE202D" w14:textId="3A36C666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1F7DBD" w:rsidRPr="001F7DBD">
        <w:rPr>
          <w:b/>
          <w:sz w:val="22"/>
          <w:szCs w:val="22"/>
        </w:rPr>
        <w:t>Dostawa systemu pomiarowego PIV - DE-dzp.272-422/24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6F0F90C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1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6FE75386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1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71B5F766" w14:textId="263FF12B" w:rsidR="001515B3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4DC312BC" w14:textId="77777777" w:rsidR="001F7DBD" w:rsidRPr="001F7DBD" w:rsidRDefault="001F7DBD" w:rsidP="001F7DB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F7DBD">
        <w:rPr>
          <w:b/>
          <w:sz w:val="22"/>
          <w:szCs w:val="22"/>
        </w:rPr>
        <w:t xml:space="preserve">Termin realizacji umowy: </w:t>
      </w:r>
      <w:r w:rsidRPr="001F7DBD">
        <w:rPr>
          <w:sz w:val="22"/>
          <w:szCs w:val="22"/>
          <w:highlight w:val="yellow"/>
        </w:rPr>
        <w:t>………..</w:t>
      </w:r>
      <w:r w:rsidRPr="001F7DBD">
        <w:rPr>
          <w:b/>
          <w:bCs/>
          <w:sz w:val="22"/>
          <w:szCs w:val="22"/>
        </w:rPr>
        <w:t xml:space="preserve"> od daty podpisania umowy.</w:t>
      </w:r>
      <w:r w:rsidRPr="001F7DBD">
        <w:rPr>
          <w:b/>
          <w:bCs/>
          <w:sz w:val="22"/>
          <w:szCs w:val="22"/>
          <w:highlight w:val="yellow"/>
        </w:rPr>
        <w:t xml:space="preserve"> </w:t>
      </w:r>
      <w:r w:rsidRPr="001F7DBD">
        <w:rPr>
          <w:sz w:val="22"/>
          <w:szCs w:val="22"/>
          <w:highlight w:val="yellow"/>
        </w:rPr>
        <w:t>(</w:t>
      </w:r>
      <w:r w:rsidRPr="001F7DBD">
        <w:rPr>
          <w:i/>
          <w:sz w:val="22"/>
          <w:szCs w:val="22"/>
          <w:highlight w:val="yellow"/>
        </w:rPr>
        <w:t>kryterium oceny ofert)</w:t>
      </w:r>
    </w:p>
    <w:p w14:paraId="11B4D05A" w14:textId="784151EB" w:rsidR="001F7DBD" w:rsidRPr="001F7DBD" w:rsidRDefault="001F7DBD" w:rsidP="001F7DB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F7DBD">
        <w:rPr>
          <w:b/>
          <w:sz w:val="22"/>
          <w:szCs w:val="22"/>
        </w:rPr>
        <w:t>Okres udzielonej gwarancji wynosi:</w:t>
      </w:r>
      <w:r w:rsidRPr="001F7DBD">
        <w:rPr>
          <w:sz w:val="22"/>
          <w:szCs w:val="22"/>
        </w:rPr>
        <w:t xml:space="preserve"> </w:t>
      </w:r>
      <w:r w:rsidRPr="001F7DBD">
        <w:rPr>
          <w:sz w:val="22"/>
          <w:szCs w:val="22"/>
          <w:highlight w:val="yellow"/>
        </w:rPr>
        <w:t>……………</w:t>
      </w:r>
      <w:r w:rsidRPr="001F7DBD">
        <w:rPr>
          <w:sz w:val="22"/>
          <w:szCs w:val="22"/>
        </w:rPr>
        <w:t xml:space="preserve"> </w:t>
      </w:r>
      <w:r w:rsidRPr="001F7DBD">
        <w:rPr>
          <w:b/>
          <w:bCs/>
          <w:sz w:val="22"/>
          <w:szCs w:val="22"/>
        </w:rPr>
        <w:t>miesięcy.</w:t>
      </w: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4451"/>
        <w:gridCol w:w="4110"/>
      </w:tblGrid>
      <w:tr w:rsidR="001F7DBD" w:rsidRPr="001F7DBD" w14:paraId="6D9E7EAF" w14:textId="77777777" w:rsidTr="0099120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A9D9CB" w14:textId="77777777" w:rsidR="001F7DBD" w:rsidRPr="001F7DBD" w:rsidRDefault="001F7DBD" w:rsidP="00991200">
            <w:pPr>
              <w:jc w:val="center"/>
              <w:rPr>
                <w:sz w:val="22"/>
                <w:szCs w:val="22"/>
              </w:rPr>
            </w:pPr>
            <w:r w:rsidRPr="001F7DBD">
              <w:rPr>
                <w:sz w:val="22"/>
                <w:szCs w:val="22"/>
              </w:rPr>
              <w:t>L.p.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153D6D" w14:textId="77777777" w:rsidR="001F7DBD" w:rsidRPr="001F7DBD" w:rsidRDefault="001F7DBD" w:rsidP="00991200">
            <w:pPr>
              <w:jc w:val="center"/>
              <w:rPr>
                <w:b/>
                <w:bCs/>
                <w:sz w:val="22"/>
                <w:szCs w:val="22"/>
              </w:rPr>
            </w:pPr>
            <w:r w:rsidRPr="001F7DBD">
              <w:rPr>
                <w:b/>
                <w:bCs/>
                <w:sz w:val="22"/>
                <w:szCs w:val="22"/>
              </w:rPr>
              <w:t>Nazwa elementu</w:t>
            </w:r>
          </w:p>
          <w:p w14:paraId="1CE26208" w14:textId="77777777" w:rsidR="001F7DBD" w:rsidRPr="001F7DBD" w:rsidRDefault="001F7DBD" w:rsidP="009912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D781E2" w14:textId="77777777" w:rsidR="001F7DBD" w:rsidRPr="001F7DBD" w:rsidRDefault="001F7DBD" w:rsidP="00991200">
            <w:pPr>
              <w:jc w:val="center"/>
              <w:rPr>
                <w:b/>
                <w:bCs/>
                <w:sz w:val="22"/>
                <w:szCs w:val="22"/>
              </w:rPr>
            </w:pPr>
            <w:r w:rsidRPr="001F7DBD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</w:tr>
      <w:tr w:rsidR="001F7DBD" w:rsidRPr="001F7DBD" w14:paraId="59084B9F" w14:textId="77777777" w:rsidTr="0099120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6EF9A1" w14:textId="77777777" w:rsidR="001F7DBD" w:rsidRPr="001F7DBD" w:rsidRDefault="001F7DBD" w:rsidP="00991200">
            <w:pPr>
              <w:jc w:val="center"/>
              <w:rPr>
                <w:b/>
                <w:bCs/>
                <w:sz w:val="22"/>
                <w:szCs w:val="22"/>
              </w:rPr>
            </w:pPr>
            <w:r w:rsidRPr="001F7DB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6B91A5" w14:textId="77777777" w:rsidR="001F7DBD" w:rsidRPr="001F7DBD" w:rsidRDefault="001F7DBD" w:rsidP="00991200">
            <w:pPr>
              <w:jc w:val="center"/>
              <w:rPr>
                <w:b/>
                <w:bCs/>
                <w:sz w:val="22"/>
                <w:szCs w:val="22"/>
              </w:rPr>
            </w:pPr>
            <w:r w:rsidRPr="001F7DB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BF4009" w14:textId="77777777" w:rsidR="001F7DBD" w:rsidRPr="001F7DBD" w:rsidRDefault="001F7DBD" w:rsidP="00991200">
            <w:pPr>
              <w:jc w:val="center"/>
              <w:rPr>
                <w:b/>
                <w:bCs/>
                <w:sz w:val="22"/>
                <w:szCs w:val="22"/>
              </w:rPr>
            </w:pPr>
            <w:r w:rsidRPr="001F7DBD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1F7DBD" w:rsidRPr="001F7DBD" w14:paraId="4D3B5A3B" w14:textId="77777777" w:rsidTr="0099120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49EF00" w14:textId="77777777" w:rsidR="001F7DBD" w:rsidRPr="001F7DBD" w:rsidRDefault="001F7DBD" w:rsidP="0099120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F7DBD">
              <w:rPr>
                <w:sz w:val="22"/>
                <w:szCs w:val="22"/>
              </w:rPr>
              <w:t>1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9D7A" w14:textId="65D8F3E6" w:rsidR="001F7DBD" w:rsidRPr="001F7DBD" w:rsidRDefault="001F7DBD" w:rsidP="00991200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1F7DBD">
              <w:rPr>
                <w:b/>
                <w:bCs/>
                <w:color w:val="000000"/>
                <w:sz w:val="22"/>
                <w:szCs w:val="22"/>
              </w:rPr>
              <w:t>kamera cyfrowa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404B" w14:textId="77777777" w:rsidR="001F7DBD" w:rsidRPr="001F7DBD" w:rsidRDefault="001F7DBD" w:rsidP="00991200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 w:rsidRPr="001F7DBD">
              <w:rPr>
                <w:b/>
                <w:bCs/>
                <w:sz w:val="22"/>
                <w:szCs w:val="22"/>
              </w:rPr>
              <w:t>Producent:  …………..</w:t>
            </w:r>
          </w:p>
          <w:p w14:paraId="22EF3119" w14:textId="77777777" w:rsidR="001F7DBD" w:rsidRPr="001F7DBD" w:rsidRDefault="001F7DBD" w:rsidP="00991200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1F7DBD">
              <w:rPr>
                <w:b/>
                <w:bCs/>
                <w:sz w:val="22"/>
                <w:szCs w:val="22"/>
              </w:rPr>
              <w:t>Model: ………….</w:t>
            </w:r>
          </w:p>
        </w:tc>
      </w:tr>
      <w:tr w:rsidR="001F7DBD" w:rsidRPr="001F7DBD" w14:paraId="7E9044F9" w14:textId="77777777" w:rsidTr="0099120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017494" w14:textId="77777777" w:rsidR="001F7DBD" w:rsidRPr="001F7DBD" w:rsidRDefault="001F7DBD" w:rsidP="0099120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F7DBD">
              <w:rPr>
                <w:sz w:val="22"/>
                <w:szCs w:val="22"/>
              </w:rPr>
              <w:t>2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483A" w14:textId="28DC1EF7" w:rsidR="001F7DBD" w:rsidRPr="001F7DBD" w:rsidRDefault="001F7DBD" w:rsidP="00991200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1F7DBD">
              <w:rPr>
                <w:b/>
                <w:bCs/>
                <w:sz w:val="22"/>
                <w:szCs w:val="22"/>
                <w:lang w:eastAsia="en-US"/>
              </w:rPr>
              <w:t>synchronizator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B9A7" w14:textId="77777777" w:rsidR="001F7DBD" w:rsidRPr="001F7DBD" w:rsidRDefault="001F7DBD" w:rsidP="00991200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 w:rsidRPr="001F7DBD">
              <w:rPr>
                <w:b/>
                <w:bCs/>
                <w:sz w:val="22"/>
                <w:szCs w:val="22"/>
              </w:rPr>
              <w:t>Producent:  …………..</w:t>
            </w:r>
          </w:p>
          <w:p w14:paraId="5D541AAD" w14:textId="77777777" w:rsidR="001F7DBD" w:rsidRPr="001F7DBD" w:rsidRDefault="001F7DBD" w:rsidP="00991200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1F7DBD">
              <w:rPr>
                <w:b/>
                <w:bCs/>
                <w:sz w:val="22"/>
                <w:szCs w:val="22"/>
              </w:rPr>
              <w:t>Model: ………….</w:t>
            </w:r>
          </w:p>
        </w:tc>
      </w:tr>
      <w:tr w:rsidR="001F7DBD" w:rsidRPr="001F7DBD" w14:paraId="008396E6" w14:textId="77777777" w:rsidTr="00991200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B2F465" w14:textId="77777777" w:rsidR="001F7DBD" w:rsidRPr="001F7DBD" w:rsidRDefault="001F7DBD" w:rsidP="0099120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F7DBD">
              <w:rPr>
                <w:sz w:val="22"/>
                <w:szCs w:val="22"/>
              </w:rPr>
              <w:t>3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D549" w14:textId="3412E491" w:rsidR="001F7DBD" w:rsidRPr="001F7DBD" w:rsidRDefault="001F7DBD" w:rsidP="00991200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en-US"/>
              </w:rPr>
            </w:pPr>
            <w:r w:rsidRPr="001F7DBD">
              <w:rPr>
                <w:b/>
                <w:bCs/>
                <w:sz w:val="22"/>
                <w:szCs w:val="22"/>
                <w:lang w:eastAsia="en-US"/>
              </w:rPr>
              <w:t>oprogramowanie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F81C" w14:textId="77777777" w:rsidR="001F7DBD" w:rsidRPr="001F7DBD" w:rsidRDefault="001F7DBD" w:rsidP="00991200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 w:rsidRPr="001F7DBD">
              <w:rPr>
                <w:b/>
                <w:bCs/>
                <w:sz w:val="22"/>
                <w:szCs w:val="22"/>
              </w:rPr>
              <w:t>Producent: ……………..</w:t>
            </w:r>
          </w:p>
          <w:p w14:paraId="047B128E" w14:textId="4CB15021" w:rsidR="001F7DBD" w:rsidRPr="001F7DBD" w:rsidRDefault="001F7DBD" w:rsidP="00991200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 w:rsidRPr="001F7DBD">
              <w:rPr>
                <w:b/>
                <w:bCs/>
                <w:sz w:val="22"/>
                <w:szCs w:val="22"/>
              </w:rPr>
              <w:t>Nazwa</w:t>
            </w:r>
            <w:r w:rsidRPr="001F7DBD">
              <w:rPr>
                <w:b/>
                <w:bCs/>
                <w:sz w:val="22"/>
                <w:szCs w:val="22"/>
              </w:rPr>
              <w:t>: …………….</w:t>
            </w:r>
          </w:p>
        </w:tc>
      </w:tr>
    </w:tbl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lastRenderedPageBreak/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C1551B" w14:textId="7E13B624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55F89AD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5B9A51" w14:textId="77777777" w:rsidR="00082DAA" w:rsidRDefault="00082DAA">
      <w:r>
        <w:separator/>
      </w:r>
    </w:p>
  </w:endnote>
  <w:endnote w:type="continuationSeparator" w:id="0">
    <w:p w14:paraId="25F82528" w14:textId="77777777" w:rsidR="00082DAA" w:rsidRDefault="00082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CC5FBC" w14:textId="77777777" w:rsidR="00082DAA" w:rsidRDefault="00082DAA">
      <w:r>
        <w:separator/>
      </w:r>
    </w:p>
  </w:footnote>
  <w:footnote w:type="continuationSeparator" w:id="0">
    <w:p w14:paraId="2388C2A7" w14:textId="77777777" w:rsidR="00082DAA" w:rsidRDefault="00082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82DAA"/>
    <w:rsid w:val="0008309B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1F7DBD"/>
    <w:rsid w:val="00204635"/>
    <w:rsid w:val="00207E98"/>
    <w:rsid w:val="002723B0"/>
    <w:rsid w:val="002C603B"/>
    <w:rsid w:val="00315A4A"/>
    <w:rsid w:val="003978D2"/>
    <w:rsid w:val="003B0D77"/>
    <w:rsid w:val="004B7300"/>
    <w:rsid w:val="004C6753"/>
    <w:rsid w:val="00543C92"/>
    <w:rsid w:val="00561FAB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815F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70FE4"/>
    <w:rsid w:val="00975AA6"/>
    <w:rsid w:val="00A0022B"/>
    <w:rsid w:val="00A346FE"/>
    <w:rsid w:val="00A47B4D"/>
    <w:rsid w:val="00A83018"/>
    <w:rsid w:val="00AC6469"/>
    <w:rsid w:val="00B0387F"/>
    <w:rsid w:val="00B22823"/>
    <w:rsid w:val="00B774DC"/>
    <w:rsid w:val="00B957CC"/>
    <w:rsid w:val="00C871C6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B74A0-0576-4663-977B-DC0228517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2024-04-10T08:17:00Z</cp:lastPrinted>
  <dcterms:created xsi:type="dcterms:W3CDTF">2024-09-25T11:44:00Z</dcterms:created>
  <dcterms:modified xsi:type="dcterms:W3CDTF">2024-09-25T11:44:00Z</dcterms:modified>
</cp:coreProperties>
</file>