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D6E9E6" w14:textId="77777777" w:rsidR="00FB7F50" w:rsidRPr="002245BE" w:rsidRDefault="00AD42A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D42A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D42A0">
        <w:rPr>
          <w:sz w:val="22"/>
          <w:szCs w:val="22"/>
        </w:rPr>
        <w:t>2024-10-07</w:t>
      </w:r>
    </w:p>
    <w:p w14:paraId="3AD80CD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0D72AB92" w14:textId="77777777" w:rsidR="00AD42A0" w:rsidRPr="00AD42A0" w:rsidRDefault="00AD42A0" w:rsidP="00FB7F50">
      <w:pPr>
        <w:spacing w:after="40"/>
        <w:rPr>
          <w:b/>
          <w:bCs/>
          <w:sz w:val="22"/>
          <w:szCs w:val="22"/>
        </w:rPr>
      </w:pPr>
      <w:r w:rsidRPr="00AD42A0">
        <w:rPr>
          <w:b/>
          <w:bCs/>
          <w:sz w:val="22"/>
          <w:szCs w:val="22"/>
        </w:rPr>
        <w:t>Akademia Górniczo - Hutnicza</w:t>
      </w:r>
    </w:p>
    <w:p w14:paraId="032CAA61" w14:textId="77777777" w:rsidR="00AD42A0" w:rsidRPr="00AD42A0" w:rsidRDefault="00AD42A0" w:rsidP="00FB7F50">
      <w:pPr>
        <w:spacing w:after="40"/>
        <w:rPr>
          <w:b/>
          <w:bCs/>
          <w:sz w:val="22"/>
          <w:szCs w:val="22"/>
        </w:rPr>
      </w:pPr>
      <w:r w:rsidRPr="00AD42A0">
        <w:rPr>
          <w:b/>
          <w:bCs/>
          <w:sz w:val="22"/>
          <w:szCs w:val="22"/>
        </w:rPr>
        <w:t>im. Stanisława Staszica w Krakowie</w:t>
      </w:r>
    </w:p>
    <w:p w14:paraId="6390F067" w14:textId="77777777" w:rsidR="00FB7F50" w:rsidRPr="002245BE" w:rsidRDefault="00AD42A0" w:rsidP="00FB7F50">
      <w:pPr>
        <w:spacing w:after="40"/>
        <w:rPr>
          <w:b/>
          <w:bCs/>
          <w:sz w:val="22"/>
          <w:szCs w:val="22"/>
        </w:rPr>
      </w:pPr>
      <w:r w:rsidRPr="00AD42A0">
        <w:rPr>
          <w:b/>
          <w:bCs/>
          <w:sz w:val="22"/>
          <w:szCs w:val="22"/>
        </w:rPr>
        <w:t>Dział Zamówień Publicznych</w:t>
      </w:r>
    </w:p>
    <w:p w14:paraId="4A637CDB" w14:textId="77777777" w:rsidR="00FB7F50" w:rsidRPr="002245BE" w:rsidRDefault="00AD42A0" w:rsidP="00FB7F50">
      <w:pPr>
        <w:rPr>
          <w:sz w:val="22"/>
          <w:szCs w:val="22"/>
        </w:rPr>
      </w:pPr>
      <w:r w:rsidRPr="00AD42A0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D42A0">
        <w:rPr>
          <w:sz w:val="22"/>
          <w:szCs w:val="22"/>
        </w:rPr>
        <w:t>30</w:t>
      </w:r>
    </w:p>
    <w:p w14:paraId="65B9BB71" w14:textId="77777777" w:rsidR="00FB7F50" w:rsidRPr="002245BE" w:rsidRDefault="00AD42A0" w:rsidP="00FB7F50">
      <w:pPr>
        <w:rPr>
          <w:sz w:val="22"/>
          <w:szCs w:val="22"/>
        </w:rPr>
      </w:pPr>
      <w:r w:rsidRPr="00AD42A0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D42A0">
        <w:rPr>
          <w:sz w:val="22"/>
          <w:szCs w:val="22"/>
        </w:rPr>
        <w:t>Kraków</w:t>
      </w:r>
    </w:p>
    <w:p w14:paraId="2158CEBF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6700300E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D42A0" w:rsidRPr="00607F9B" w14:paraId="3FDFC362" w14:textId="77777777" w:rsidTr="006E3089">
        <w:trPr>
          <w:trHeight w:val="638"/>
        </w:trPr>
        <w:tc>
          <w:tcPr>
            <w:tcW w:w="959" w:type="dxa"/>
            <w:shd w:val="clear" w:color="auto" w:fill="auto"/>
          </w:tcPr>
          <w:p w14:paraId="0D406B8C" w14:textId="77777777" w:rsidR="00AD42A0" w:rsidRPr="00607F9B" w:rsidRDefault="00AD42A0" w:rsidP="006E30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B6A80E5" w14:textId="77777777" w:rsidR="00AD42A0" w:rsidRPr="00607F9B" w:rsidRDefault="00AD42A0" w:rsidP="006E30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AD42A0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D42A0">
              <w:rPr>
                <w:b/>
                <w:bCs/>
                <w:sz w:val="22"/>
                <w:szCs w:val="22"/>
              </w:rPr>
              <w:t>Dostawa pompy próżniowej wraz z materiałami eksploatacyjnymi dla WEiP- DE-dzp.272-506/24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D42A0">
              <w:rPr>
                <w:b/>
                <w:sz w:val="22"/>
                <w:szCs w:val="22"/>
              </w:rPr>
              <w:t>DE-dzp.272-506/24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657598D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t.j. ze zm.) </w:t>
      </w:r>
      <w:r w:rsidRPr="009B2352">
        <w:rPr>
          <w:sz w:val="22"/>
          <w:szCs w:val="22"/>
        </w:rPr>
        <w:t>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D42A0" w14:paraId="75D101DE" w14:textId="77777777" w:rsidTr="006E30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60132C9E" w14:textId="77777777" w:rsidR="00AD42A0" w:rsidRPr="00D26ED6" w:rsidRDefault="00AD42A0" w:rsidP="006E30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D42A0">
              <w:rPr>
                <w:b/>
                <w:sz w:val="22"/>
                <w:szCs w:val="22"/>
              </w:rPr>
              <w:t>BP Techem Sp. z o.o.</w:t>
            </w:r>
          </w:p>
          <w:p w14:paraId="5AA3A4A7" w14:textId="77777777" w:rsidR="00AD42A0" w:rsidRPr="009F0E5C" w:rsidRDefault="00AD42A0" w:rsidP="006E3089">
            <w:pPr>
              <w:jc w:val="both"/>
              <w:rPr>
                <w:bCs/>
                <w:sz w:val="22"/>
                <w:szCs w:val="22"/>
              </w:rPr>
            </w:pPr>
            <w:r w:rsidRPr="00AD42A0">
              <w:rPr>
                <w:bCs/>
                <w:sz w:val="22"/>
                <w:szCs w:val="22"/>
              </w:rPr>
              <w:t>Ludwinowska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42A0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2F09327" w14:textId="77777777" w:rsidR="00AD42A0" w:rsidRPr="009F0E5C" w:rsidRDefault="00AD42A0" w:rsidP="006E3089">
            <w:pPr>
              <w:jc w:val="both"/>
              <w:rPr>
                <w:bCs/>
                <w:sz w:val="22"/>
                <w:szCs w:val="22"/>
              </w:rPr>
            </w:pPr>
            <w:r w:rsidRPr="00AD42A0">
              <w:rPr>
                <w:bCs/>
                <w:sz w:val="22"/>
                <w:szCs w:val="22"/>
              </w:rPr>
              <w:t>02-856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AD42A0">
              <w:rPr>
                <w:bCs/>
                <w:sz w:val="22"/>
                <w:szCs w:val="22"/>
              </w:rPr>
              <w:t>Warszawa</w:t>
            </w:r>
          </w:p>
          <w:p w14:paraId="724A1C00" w14:textId="77777777" w:rsidR="00AD42A0" w:rsidRPr="00D26ED6" w:rsidRDefault="00AD42A0" w:rsidP="006E3089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20212E3A" w14:textId="77777777" w:rsidR="00AD42A0" w:rsidRDefault="00AD42A0" w:rsidP="006E3089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AD42A0">
              <w:rPr>
                <w:sz w:val="22"/>
                <w:szCs w:val="22"/>
              </w:rPr>
              <w:t>Dostawa pompy próżniowej wraz z materiałami eksploatacyjnymi dla WEiP- DE-dzp.272-506/24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3F73539" w14:textId="77777777" w:rsidR="00AD42A0" w:rsidRPr="00D26ED6" w:rsidRDefault="00AD42A0" w:rsidP="006E308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AD42A0">
              <w:rPr>
                <w:b/>
                <w:sz w:val="22"/>
                <w:szCs w:val="22"/>
              </w:rPr>
              <w:t>17 035.50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DC1907E" w14:textId="77777777" w:rsidR="00AD42A0" w:rsidRDefault="00AD42A0" w:rsidP="006E308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E41A884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842"/>
        <w:gridCol w:w="1843"/>
        <w:gridCol w:w="1985"/>
      </w:tblGrid>
      <w:tr w:rsidR="00DD7244" w:rsidRPr="008567C7" w14:paraId="0AD77299" w14:textId="77777777" w:rsidTr="00DD7244">
        <w:trPr>
          <w:trHeight w:val="510"/>
        </w:trPr>
        <w:tc>
          <w:tcPr>
            <w:tcW w:w="709" w:type="dxa"/>
            <w:vAlign w:val="center"/>
          </w:tcPr>
          <w:p w14:paraId="67EACE5B" w14:textId="77777777" w:rsidR="00DD7244" w:rsidRPr="008567C7" w:rsidRDefault="00DD72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14:paraId="35FB6362" w14:textId="77777777" w:rsidR="00DD7244" w:rsidRPr="008567C7" w:rsidRDefault="00DD72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2" w:type="dxa"/>
            <w:vAlign w:val="center"/>
          </w:tcPr>
          <w:p w14:paraId="082076C7" w14:textId="77777777" w:rsidR="00DD7244" w:rsidRPr="008567C7" w:rsidRDefault="00DD72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14:paraId="60797167" w14:textId="77777777" w:rsidR="00DD7244" w:rsidRPr="008567C7" w:rsidRDefault="00DD724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985" w:type="dxa"/>
            <w:vAlign w:val="center"/>
          </w:tcPr>
          <w:p w14:paraId="209B8F5C" w14:textId="77777777" w:rsidR="00DD7244" w:rsidRPr="008567C7" w:rsidRDefault="00DD724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DD7244" w:rsidRPr="008567C7" w14:paraId="24B96581" w14:textId="77777777" w:rsidTr="00DD7244">
        <w:tc>
          <w:tcPr>
            <w:tcW w:w="709" w:type="dxa"/>
            <w:vAlign w:val="center"/>
          </w:tcPr>
          <w:p w14:paraId="06541793" w14:textId="77777777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14:paraId="63191A86" w14:textId="77777777" w:rsidR="00DD7244" w:rsidRPr="002B6761" w:rsidRDefault="00DD7244" w:rsidP="006E30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/>
                <w:sz w:val="18"/>
                <w:szCs w:val="18"/>
              </w:rPr>
              <w:t>BP Techem Sp. z o.o.</w:t>
            </w:r>
          </w:p>
          <w:p w14:paraId="551B6264" w14:textId="77777777" w:rsidR="00DD7244" w:rsidRPr="008567C7" w:rsidRDefault="00DD7244" w:rsidP="006E30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Ludwinowska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17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69A7CC2" w14:textId="77777777" w:rsidR="00DD7244" w:rsidRPr="001B7815" w:rsidRDefault="00DD7244" w:rsidP="006E30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02-856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2" w:type="dxa"/>
            <w:vAlign w:val="center"/>
          </w:tcPr>
          <w:p w14:paraId="3FB0DD91" w14:textId="77777777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14:paraId="7F30DB43" w14:textId="77777777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18022104" w14:textId="77777777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DD7244" w:rsidRPr="008567C7" w14:paraId="02DCC7F5" w14:textId="77777777" w:rsidTr="00DD7244">
        <w:tc>
          <w:tcPr>
            <w:tcW w:w="709" w:type="dxa"/>
            <w:vAlign w:val="center"/>
          </w:tcPr>
          <w:p w14:paraId="7777D18A" w14:textId="77777777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14:paraId="4AAE8681" w14:textId="77777777" w:rsidR="00DD7244" w:rsidRPr="002B6761" w:rsidRDefault="00DD7244" w:rsidP="006E30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/>
                <w:sz w:val="18"/>
                <w:szCs w:val="18"/>
              </w:rPr>
              <w:t>PREVAC sp. z o.o.</w:t>
            </w:r>
          </w:p>
          <w:p w14:paraId="246AE7F2" w14:textId="77777777" w:rsidR="00DD7244" w:rsidRPr="008567C7" w:rsidRDefault="00DD7244" w:rsidP="006E30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Raciborska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450E3AA" w14:textId="77777777" w:rsidR="00DD7244" w:rsidRPr="001B7815" w:rsidRDefault="00DD7244" w:rsidP="006E30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44-362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Rogów</w:t>
            </w:r>
          </w:p>
        </w:tc>
        <w:tc>
          <w:tcPr>
            <w:tcW w:w="1842" w:type="dxa"/>
            <w:vAlign w:val="center"/>
          </w:tcPr>
          <w:p w14:paraId="1E3AC5CE" w14:textId="77777777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 xml:space="preserve">  54,47</w:t>
            </w:r>
          </w:p>
        </w:tc>
        <w:tc>
          <w:tcPr>
            <w:tcW w:w="1843" w:type="dxa"/>
            <w:vAlign w:val="center"/>
          </w:tcPr>
          <w:p w14:paraId="4FC32988" w14:textId="77777777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4C7A174D" w14:textId="77777777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 xml:space="preserve">  94,47</w:t>
            </w:r>
          </w:p>
        </w:tc>
      </w:tr>
      <w:tr w:rsidR="00DD7244" w:rsidRPr="008567C7" w14:paraId="1847AB47" w14:textId="77777777" w:rsidTr="00DD7244">
        <w:tc>
          <w:tcPr>
            <w:tcW w:w="709" w:type="dxa"/>
            <w:vAlign w:val="center"/>
          </w:tcPr>
          <w:p w14:paraId="6AEFB374" w14:textId="77777777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14:paraId="08C464DA" w14:textId="77777777" w:rsidR="00DD7244" w:rsidRPr="002B6761" w:rsidRDefault="00DD7244" w:rsidP="006E30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/>
                <w:sz w:val="18"/>
                <w:szCs w:val="18"/>
              </w:rPr>
              <w:t>GRADOS DARUSZ SEWRUK</w:t>
            </w:r>
          </w:p>
          <w:p w14:paraId="715DC567" w14:textId="77777777" w:rsidR="00DD7244" w:rsidRPr="008567C7" w:rsidRDefault="00DD7244" w:rsidP="006E30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Grupy AK Północ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/usł. 8</w:t>
            </w:r>
          </w:p>
          <w:p w14:paraId="356AE1D3" w14:textId="77777777" w:rsidR="00DD7244" w:rsidRPr="001B7815" w:rsidRDefault="00DD7244" w:rsidP="006E30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00-713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2A0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842" w:type="dxa"/>
            <w:vAlign w:val="center"/>
          </w:tcPr>
          <w:p w14:paraId="60663A96" w14:textId="32F53DB5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14:paraId="4CE26BA7" w14:textId="30100BE2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2A0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05408C01" w14:textId="4B5E617E" w:rsidR="00DD7244" w:rsidRPr="008567C7" w:rsidRDefault="00DD7244" w:rsidP="006E30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10827D04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902BB19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78D09435" w14:textId="6A631807" w:rsidR="00F960D7" w:rsidRDefault="00DD7244" w:rsidP="00F960D7">
      <w:pPr>
        <w:spacing w:line="360" w:lineRule="auto"/>
        <w:jc w:val="both"/>
        <w:rPr>
          <w:bCs/>
        </w:rPr>
      </w:pPr>
      <w:r>
        <w:rPr>
          <w:bCs/>
        </w:rPr>
        <w:t>*Zamawiający nie przyznawał punktów, oferta została odrzucona.</w:t>
      </w: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65C22D" w14:textId="77777777" w:rsidR="00194232" w:rsidRDefault="00194232">
      <w:r>
        <w:separator/>
      </w:r>
    </w:p>
  </w:endnote>
  <w:endnote w:type="continuationSeparator" w:id="0">
    <w:p w14:paraId="70388E43" w14:textId="77777777" w:rsidR="00194232" w:rsidRDefault="00194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D6737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7E9C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B51389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F4A78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A1ABC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874A7E" w14:textId="77777777" w:rsidR="00194232" w:rsidRDefault="00194232">
      <w:r>
        <w:separator/>
      </w:r>
    </w:p>
  </w:footnote>
  <w:footnote w:type="continuationSeparator" w:id="0">
    <w:p w14:paraId="2217AF6B" w14:textId="77777777" w:rsidR="00194232" w:rsidRDefault="00194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9F0FD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839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FE037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4232"/>
    <w:rsid w:val="00005838"/>
    <w:rsid w:val="00022322"/>
    <w:rsid w:val="00042497"/>
    <w:rsid w:val="000C1E6F"/>
    <w:rsid w:val="000E4E56"/>
    <w:rsid w:val="00194232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42A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D7244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1FFC88"/>
  <w15:chartTrackingRefBased/>
  <w15:docId w15:val="{59E29E31-0A9D-48A8-A313-57765EE00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218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2024-10-07T11:39:00Z</dcterms:created>
  <dcterms:modified xsi:type="dcterms:W3CDTF">2024-10-07T11:44:00Z</dcterms:modified>
</cp:coreProperties>
</file>