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F453D" w14:textId="59D6C809" w:rsidR="00035DEC" w:rsidRPr="00DC757F" w:rsidRDefault="00D61915" w:rsidP="00035D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Kraków</w:t>
      </w:r>
      <w:r w:rsidR="00035DEC" w:rsidRPr="00DC757F">
        <w:rPr>
          <w:rFonts w:ascii="Arial" w:hAnsi="Arial" w:cs="Arial"/>
          <w:sz w:val="22"/>
          <w:szCs w:val="22"/>
        </w:rPr>
        <w:t xml:space="preserve"> dnia: </w:t>
      </w:r>
      <w:r w:rsidRPr="00DC757F">
        <w:rPr>
          <w:rFonts w:ascii="Arial" w:hAnsi="Arial" w:cs="Arial"/>
          <w:sz w:val="22"/>
          <w:szCs w:val="22"/>
        </w:rPr>
        <w:t>2024-10-0</w:t>
      </w:r>
      <w:r w:rsidR="00B24132">
        <w:rPr>
          <w:rFonts w:ascii="Arial" w:hAnsi="Arial" w:cs="Arial"/>
          <w:sz w:val="22"/>
          <w:szCs w:val="22"/>
        </w:rPr>
        <w:t>7</w:t>
      </w:r>
    </w:p>
    <w:p w14:paraId="602A1AD7" w14:textId="77777777" w:rsidR="00EB63D2" w:rsidRPr="00DC757F" w:rsidRDefault="00D61915" w:rsidP="00035DE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C757F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743006E7" w14:textId="4A5499D3" w:rsidR="00035DEC" w:rsidRPr="00DC757F" w:rsidRDefault="00D61915" w:rsidP="00035DE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C757F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7185D2A3" w14:textId="77777777" w:rsidR="00035DEC" w:rsidRPr="00DC757F" w:rsidRDefault="00D61915" w:rsidP="00035DEC">
      <w:pPr>
        <w:spacing w:line="360" w:lineRule="auto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os. Na Skarpie</w:t>
      </w:r>
      <w:r w:rsidR="00035DEC" w:rsidRPr="00DC757F">
        <w:rPr>
          <w:rFonts w:ascii="Arial" w:hAnsi="Arial" w:cs="Arial"/>
          <w:sz w:val="22"/>
          <w:szCs w:val="22"/>
        </w:rPr>
        <w:t xml:space="preserve"> </w:t>
      </w:r>
      <w:r w:rsidRPr="00DC757F">
        <w:rPr>
          <w:rFonts w:ascii="Arial" w:hAnsi="Arial" w:cs="Arial"/>
          <w:sz w:val="22"/>
          <w:szCs w:val="22"/>
        </w:rPr>
        <w:t>66</w:t>
      </w:r>
    </w:p>
    <w:p w14:paraId="35EEA7D5" w14:textId="77777777" w:rsidR="00035DEC" w:rsidRPr="00DC757F" w:rsidRDefault="00D61915" w:rsidP="00035DEC">
      <w:pPr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31-913</w:t>
      </w:r>
      <w:r w:rsidR="00035DEC" w:rsidRPr="00DC757F">
        <w:rPr>
          <w:rFonts w:ascii="Arial" w:hAnsi="Arial" w:cs="Arial"/>
          <w:sz w:val="22"/>
          <w:szCs w:val="22"/>
        </w:rPr>
        <w:t xml:space="preserve"> </w:t>
      </w:r>
      <w:r w:rsidRPr="00DC757F">
        <w:rPr>
          <w:rFonts w:ascii="Arial" w:hAnsi="Arial" w:cs="Arial"/>
          <w:sz w:val="22"/>
          <w:szCs w:val="22"/>
        </w:rPr>
        <w:t>Kraków</w:t>
      </w:r>
    </w:p>
    <w:p w14:paraId="424E6580" w14:textId="33DD2118" w:rsidR="00035DEC" w:rsidRPr="00DC757F" w:rsidRDefault="00EB63D2" w:rsidP="00035DEC">
      <w:pPr>
        <w:spacing w:after="480"/>
        <w:jc w:val="both"/>
        <w:rPr>
          <w:bCs/>
          <w:sz w:val="22"/>
          <w:szCs w:val="22"/>
        </w:rPr>
      </w:pPr>
      <w:r w:rsidRPr="00DC757F">
        <w:rPr>
          <w:rFonts w:ascii="Arial" w:hAnsi="Arial" w:cs="Arial"/>
          <w:bCs/>
          <w:sz w:val="22"/>
          <w:szCs w:val="22"/>
        </w:rPr>
        <w:t>SZP-271-22/24-</w:t>
      </w:r>
      <w:r w:rsidR="00EB4BF4">
        <w:rPr>
          <w:rFonts w:ascii="Arial" w:hAnsi="Arial" w:cs="Arial"/>
          <w:bCs/>
          <w:sz w:val="22"/>
          <w:szCs w:val="22"/>
        </w:rPr>
        <w:t>794</w:t>
      </w:r>
      <w:r w:rsidR="009D388C">
        <w:rPr>
          <w:rFonts w:ascii="Arial" w:hAnsi="Arial" w:cs="Arial"/>
          <w:bCs/>
          <w:sz w:val="22"/>
          <w:szCs w:val="22"/>
        </w:rPr>
        <w:t>.</w:t>
      </w:r>
      <w:r w:rsidR="00EB4BF4">
        <w:rPr>
          <w:rFonts w:ascii="Arial" w:hAnsi="Arial" w:cs="Arial"/>
          <w:bCs/>
          <w:sz w:val="22"/>
          <w:szCs w:val="22"/>
        </w:rPr>
        <w:t>EJK</w:t>
      </w:r>
    </w:p>
    <w:p w14:paraId="5498A868" w14:textId="77777777" w:rsidR="00035DEC" w:rsidRPr="00DC757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DC757F">
        <w:rPr>
          <w:rFonts w:ascii="Arial" w:hAnsi="Arial" w:cs="Arial"/>
          <w:b/>
          <w:sz w:val="22"/>
          <w:szCs w:val="22"/>
        </w:rPr>
        <w:t>WYKONAWCY</w:t>
      </w:r>
    </w:p>
    <w:p w14:paraId="7F816D80" w14:textId="77777777" w:rsidR="00035DEC" w:rsidRPr="00DC757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ubiegający się o zamówienie</w:t>
      </w:r>
    </w:p>
    <w:p w14:paraId="2352D1E5" w14:textId="77777777" w:rsidR="00035DEC" w:rsidRPr="00DC757F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C757F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DC757F">
        <w:rPr>
          <w:rFonts w:ascii="Arial" w:hAnsi="Arial" w:cs="Arial"/>
          <w:sz w:val="22"/>
          <w:szCs w:val="22"/>
        </w:rPr>
        <w:t>postępowania o udzielenie zamówienia publicznego</w:t>
      </w:r>
      <w:r w:rsidRPr="00DC757F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035DEC" w:rsidRPr="00DC757F" w14:paraId="6AFCC795" w14:textId="77777777" w:rsidTr="00DC757F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3B4B048D" w14:textId="77777777" w:rsidR="00035DEC" w:rsidRPr="00DC757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757F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7FA5E34" w14:textId="1FC4F902" w:rsidR="00035DEC" w:rsidRPr="00DC757F" w:rsidRDefault="00D6191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Cs/>
                <w:sz w:val="22"/>
                <w:szCs w:val="22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D61915" w:rsidRPr="00DC757F" w14:paraId="3D1B20D0" w14:textId="77777777" w:rsidTr="00DC757F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7E817F09" w14:textId="77777777" w:rsidR="00D61915" w:rsidRPr="00DC757F" w:rsidRDefault="00D61915" w:rsidP="00D734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757F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103B8CD" w14:textId="77777777" w:rsidR="00D61915" w:rsidRPr="00DC757F" w:rsidRDefault="00D61915" w:rsidP="00D734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Cs/>
                <w:sz w:val="22"/>
                <w:szCs w:val="22"/>
              </w:rPr>
              <w:t>SZP-271-22/24</w:t>
            </w:r>
          </w:p>
          <w:p w14:paraId="48F3694A" w14:textId="1A80FA01" w:rsidR="00DC757F" w:rsidRPr="00DC757F" w:rsidRDefault="00DC757F" w:rsidP="00D734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35DEC" w:rsidRPr="00DC757F" w14:paraId="2C468E39" w14:textId="77777777" w:rsidTr="00DC757F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5"/>
            <w:shd w:val="clear" w:color="auto" w:fill="F2F2F2"/>
            <w:hideMark/>
          </w:tcPr>
          <w:p w14:paraId="61DE67F2" w14:textId="37EDBC9A" w:rsidR="00035DEC" w:rsidRPr="00DC757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  <w:r w:rsidR="00B24132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nr 3</w:t>
            </w:r>
          </w:p>
        </w:tc>
      </w:tr>
    </w:tbl>
    <w:p w14:paraId="29CAFC59" w14:textId="4AF2DBEB" w:rsidR="0012774F" w:rsidRPr="00DC757F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 xml:space="preserve">Zamawiający, </w:t>
      </w:r>
      <w:r w:rsidR="00D61915" w:rsidRPr="00DC757F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DC757F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DC757F">
        <w:rPr>
          <w:rFonts w:ascii="Arial" w:hAnsi="Arial" w:cs="Arial"/>
          <w:sz w:val="22"/>
          <w:szCs w:val="22"/>
        </w:rPr>
        <w:t>1</w:t>
      </w:r>
      <w:r w:rsidRPr="00DC757F">
        <w:rPr>
          <w:rFonts w:ascii="Arial" w:hAnsi="Arial" w:cs="Arial"/>
          <w:sz w:val="22"/>
          <w:szCs w:val="22"/>
        </w:rPr>
        <w:t>3</w:t>
      </w:r>
      <w:r w:rsidR="0029606A" w:rsidRPr="00DC757F">
        <w:rPr>
          <w:rFonts w:ascii="Arial" w:hAnsi="Arial" w:cs="Arial"/>
          <w:sz w:val="22"/>
          <w:szCs w:val="22"/>
        </w:rPr>
        <w:t>5</w:t>
      </w:r>
      <w:r w:rsidRPr="00DC757F">
        <w:rPr>
          <w:rFonts w:ascii="Arial" w:hAnsi="Arial" w:cs="Arial"/>
          <w:sz w:val="22"/>
          <w:szCs w:val="22"/>
        </w:rPr>
        <w:t xml:space="preserve"> ust</w:t>
      </w:r>
      <w:r w:rsidR="00D9049C" w:rsidRPr="00DC757F">
        <w:rPr>
          <w:rFonts w:ascii="Arial" w:hAnsi="Arial" w:cs="Arial"/>
          <w:sz w:val="22"/>
          <w:szCs w:val="22"/>
        </w:rPr>
        <w:t xml:space="preserve">. </w:t>
      </w:r>
      <w:r w:rsidR="0029606A" w:rsidRPr="00DC757F">
        <w:rPr>
          <w:rFonts w:ascii="Arial" w:hAnsi="Arial" w:cs="Arial"/>
          <w:sz w:val="22"/>
          <w:szCs w:val="22"/>
        </w:rPr>
        <w:t>6</w:t>
      </w:r>
      <w:r w:rsidRPr="00DC757F">
        <w:rPr>
          <w:rFonts w:ascii="Arial" w:hAnsi="Arial" w:cs="Arial"/>
          <w:sz w:val="22"/>
          <w:szCs w:val="22"/>
        </w:rPr>
        <w:t xml:space="preserve"> ustawy z dnia </w:t>
      </w:r>
      <w:r w:rsidR="0029606A" w:rsidRPr="00DC757F">
        <w:rPr>
          <w:rFonts w:ascii="Arial" w:hAnsi="Arial" w:cs="Arial"/>
          <w:sz w:val="22"/>
          <w:szCs w:val="22"/>
        </w:rPr>
        <w:t>11</w:t>
      </w:r>
      <w:r w:rsidRPr="00DC757F">
        <w:rPr>
          <w:rFonts w:ascii="Arial" w:hAnsi="Arial" w:cs="Arial"/>
          <w:sz w:val="22"/>
          <w:szCs w:val="22"/>
        </w:rPr>
        <w:t xml:space="preserve"> </w:t>
      </w:r>
      <w:r w:rsidR="0029606A" w:rsidRPr="00DC757F">
        <w:rPr>
          <w:rFonts w:ascii="Arial" w:hAnsi="Arial" w:cs="Arial"/>
          <w:sz w:val="22"/>
          <w:szCs w:val="22"/>
        </w:rPr>
        <w:t xml:space="preserve">września </w:t>
      </w:r>
      <w:r w:rsidRPr="00DC757F">
        <w:rPr>
          <w:rFonts w:ascii="Arial" w:hAnsi="Arial" w:cs="Arial"/>
          <w:sz w:val="22"/>
          <w:szCs w:val="22"/>
        </w:rPr>
        <w:t>20</w:t>
      </w:r>
      <w:r w:rsidR="0029606A" w:rsidRPr="00DC757F">
        <w:rPr>
          <w:rFonts w:ascii="Arial" w:hAnsi="Arial" w:cs="Arial"/>
          <w:sz w:val="22"/>
          <w:szCs w:val="22"/>
        </w:rPr>
        <w:t>19</w:t>
      </w:r>
      <w:r w:rsidRPr="00DC757F">
        <w:rPr>
          <w:rFonts w:ascii="Arial" w:hAnsi="Arial" w:cs="Arial"/>
          <w:sz w:val="22"/>
          <w:szCs w:val="22"/>
        </w:rPr>
        <w:t xml:space="preserve"> r</w:t>
      </w:r>
      <w:r w:rsidR="0029606A" w:rsidRPr="00DC757F">
        <w:rPr>
          <w:rFonts w:ascii="Arial" w:hAnsi="Arial" w:cs="Arial"/>
          <w:sz w:val="22"/>
          <w:szCs w:val="22"/>
        </w:rPr>
        <w:t>.</w:t>
      </w:r>
      <w:r w:rsidRPr="00DC757F">
        <w:rPr>
          <w:rFonts w:ascii="Arial" w:hAnsi="Arial" w:cs="Arial"/>
          <w:sz w:val="22"/>
          <w:szCs w:val="22"/>
        </w:rPr>
        <w:t xml:space="preserve"> Prawo </w:t>
      </w:r>
      <w:r w:rsidR="0029606A" w:rsidRPr="00DC757F">
        <w:rPr>
          <w:rFonts w:ascii="Arial" w:hAnsi="Arial" w:cs="Arial"/>
          <w:sz w:val="22"/>
          <w:szCs w:val="22"/>
        </w:rPr>
        <w:t>z</w:t>
      </w:r>
      <w:r w:rsidRPr="00DC757F">
        <w:rPr>
          <w:rFonts w:ascii="Arial" w:hAnsi="Arial" w:cs="Arial"/>
          <w:sz w:val="22"/>
          <w:szCs w:val="22"/>
        </w:rPr>
        <w:t xml:space="preserve">amówień </w:t>
      </w:r>
      <w:r w:rsidR="0029606A" w:rsidRPr="00DC757F">
        <w:rPr>
          <w:rFonts w:ascii="Arial" w:hAnsi="Arial" w:cs="Arial"/>
          <w:sz w:val="22"/>
          <w:szCs w:val="22"/>
        </w:rPr>
        <w:t>p</w:t>
      </w:r>
      <w:r w:rsidRPr="00DC757F">
        <w:rPr>
          <w:rFonts w:ascii="Arial" w:hAnsi="Arial" w:cs="Arial"/>
          <w:sz w:val="22"/>
          <w:szCs w:val="22"/>
        </w:rPr>
        <w:t xml:space="preserve">ublicznych </w:t>
      </w:r>
      <w:r w:rsidR="00D61915" w:rsidRPr="00DC757F">
        <w:rPr>
          <w:rFonts w:ascii="Arial" w:hAnsi="Arial" w:cs="Arial"/>
          <w:sz w:val="22"/>
          <w:szCs w:val="22"/>
        </w:rPr>
        <w:t>(</w:t>
      </w:r>
      <w:proofErr w:type="spellStart"/>
      <w:r w:rsidR="00D61915" w:rsidRPr="00DC757F">
        <w:rPr>
          <w:rFonts w:ascii="Arial" w:hAnsi="Arial" w:cs="Arial"/>
          <w:sz w:val="22"/>
          <w:szCs w:val="22"/>
        </w:rPr>
        <w:t>t.j</w:t>
      </w:r>
      <w:proofErr w:type="spellEnd"/>
      <w:r w:rsidR="00D61915" w:rsidRPr="00DC757F">
        <w:rPr>
          <w:rFonts w:ascii="Arial" w:hAnsi="Arial" w:cs="Arial"/>
          <w:sz w:val="22"/>
          <w:szCs w:val="22"/>
        </w:rPr>
        <w:t>. Dz. U. z 202</w:t>
      </w:r>
      <w:r w:rsidR="00B24132">
        <w:rPr>
          <w:rFonts w:ascii="Arial" w:hAnsi="Arial" w:cs="Arial"/>
          <w:sz w:val="22"/>
          <w:szCs w:val="22"/>
        </w:rPr>
        <w:t xml:space="preserve">4 </w:t>
      </w:r>
      <w:r w:rsidR="00D61915" w:rsidRPr="00DC757F">
        <w:rPr>
          <w:rFonts w:ascii="Arial" w:hAnsi="Arial" w:cs="Arial"/>
          <w:sz w:val="22"/>
          <w:szCs w:val="22"/>
        </w:rPr>
        <w:t xml:space="preserve">r. poz. </w:t>
      </w:r>
      <w:r w:rsidR="00B24132">
        <w:rPr>
          <w:rFonts w:ascii="Arial" w:hAnsi="Arial" w:cs="Arial"/>
          <w:sz w:val="22"/>
          <w:szCs w:val="22"/>
        </w:rPr>
        <w:t>1320</w:t>
      </w:r>
      <w:r w:rsidR="00D61915" w:rsidRPr="00DC757F">
        <w:rPr>
          <w:rFonts w:ascii="Arial" w:hAnsi="Arial" w:cs="Arial"/>
          <w:sz w:val="22"/>
          <w:szCs w:val="22"/>
        </w:rPr>
        <w:t>)</w:t>
      </w:r>
      <w:r w:rsidR="00BE7BFD" w:rsidRPr="00DC757F">
        <w:rPr>
          <w:rFonts w:ascii="Arial" w:hAnsi="Arial" w:cs="Arial"/>
          <w:sz w:val="22"/>
          <w:szCs w:val="22"/>
        </w:rPr>
        <w:t xml:space="preserve">, </w:t>
      </w:r>
      <w:r w:rsidR="00D9049C" w:rsidRPr="00DC757F">
        <w:rPr>
          <w:rFonts w:ascii="Arial" w:hAnsi="Arial" w:cs="Arial"/>
          <w:sz w:val="22"/>
          <w:szCs w:val="22"/>
        </w:rPr>
        <w:t>udostępnia</w:t>
      </w:r>
      <w:r w:rsidR="00BE7BFD" w:rsidRPr="00DC757F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DC757F">
        <w:rPr>
          <w:rFonts w:ascii="Arial" w:hAnsi="Arial" w:cs="Arial"/>
          <w:sz w:val="22"/>
          <w:szCs w:val="22"/>
        </w:rPr>
        <w:t>pecyfikacji Warunków Zamówienia (</w:t>
      </w:r>
      <w:r w:rsidR="0012774F" w:rsidRPr="00DC757F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DC757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DC757F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DC757F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DC757F">
        <w:rPr>
          <w:rFonts w:ascii="Arial" w:hAnsi="Arial" w:cs="Arial"/>
          <w:sz w:val="22"/>
          <w:szCs w:val="22"/>
        </w:rPr>
        <w:t>wraz z wyjaśnieniami</w:t>
      </w:r>
      <w:r w:rsidR="0012774F" w:rsidRPr="00DC757F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915" w:rsidRPr="00DC757F" w14:paraId="2D497F44" w14:textId="77777777" w:rsidTr="00D7348D">
        <w:tc>
          <w:tcPr>
            <w:tcW w:w="9356" w:type="dxa"/>
            <w:shd w:val="clear" w:color="auto" w:fill="auto"/>
          </w:tcPr>
          <w:p w14:paraId="6B3F9B6D" w14:textId="77777777" w:rsidR="00D61915" w:rsidRPr="00DC757F" w:rsidRDefault="00D61915" w:rsidP="00D7348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0CF60A45" w14:textId="77777777" w:rsidR="00B24132" w:rsidRDefault="00B24132" w:rsidP="00555219">
            <w:pPr>
              <w:spacing w:after="40" w:line="276" w:lineRule="auto"/>
              <w:ind w:right="-72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</w:t>
            </w:r>
            <w:r>
              <w:rPr>
                <w:sz w:val="23"/>
                <w:szCs w:val="23"/>
              </w:rPr>
              <w:t xml:space="preserve"> związku ze stanowiskiem Zamawiającego z dnia 02 października 2024r. odnośnie odbycia wizji lokalnej i wyznaczeniem terminu na dzień 08 październik 2024r. o </w:t>
            </w:r>
            <w:proofErr w:type="spellStart"/>
            <w:r>
              <w:rPr>
                <w:sz w:val="23"/>
                <w:szCs w:val="23"/>
              </w:rPr>
              <w:t>godz</w:t>
            </w:r>
            <w:proofErr w:type="spellEnd"/>
            <w:r>
              <w:rPr>
                <w:sz w:val="23"/>
                <w:szCs w:val="23"/>
              </w:rPr>
              <w:t xml:space="preserve"> 09:00, zwracamy się z uprzejmą prośbą o zmianę godziny spotkania na 10:30. Niniejsza prośbą podyktowana jest naszą znaczną odległością od miejsca spotkania, którą wynosi ok 400 km. Wymaga to od naszego zespołu wcześniejszego wyjazdu, co może stanowić trudność w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sprawnym dotarciu na wyznaczoną godzinę. Przesunięcie terminu na późniejszą godzinę umożliwiłoby nam bezpieczną i komfortową podróż oraz zapewniło pełną gotowość do uczestnictwa w wizji lokalnej. </w:t>
            </w:r>
          </w:p>
          <w:p w14:paraId="24A937E6" w14:textId="77777777" w:rsidR="00B24132" w:rsidRDefault="00B24132" w:rsidP="00B24132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3D9040" w14:textId="77777777" w:rsidR="00B24132" w:rsidRDefault="00B24132" w:rsidP="00B24132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DF3DD68" w14:textId="77777777" w:rsidR="00B24132" w:rsidRDefault="00B24132" w:rsidP="00B24132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6D0547" w14:textId="58346E5B" w:rsidR="00D61915" w:rsidRDefault="00D61915" w:rsidP="00B24132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6E7A6EED" w14:textId="1081CD76" w:rsidR="007278C6" w:rsidRPr="00DC757F" w:rsidRDefault="007278C6" w:rsidP="00B24132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pismem z dnia 02.10.2024 r. nr pisma SZP-271-22/24 786.IW zamieszczonym na stronie prowadzonego postępowania w dniu 03.10.2024 r. wyznaczył termin wizji lokalnej na dzień 08.10.2024 r. godz. 9:00.</w:t>
            </w:r>
          </w:p>
          <w:p w14:paraId="1A5F33E7" w14:textId="77777777" w:rsidR="00D61915" w:rsidRDefault="00EB63D2" w:rsidP="00555219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  <w:r w:rsidR="00B241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 może wyrazić zgody na zmianę godziny wizji lokalnej z uwagi </w:t>
            </w:r>
            <w:r w:rsidR="005552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 przeszkody techniczne (najbliższa publikacja ogłoszenia może nastąpić </w:t>
            </w:r>
            <w:r w:rsidR="00EB4B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najwcześniej </w:t>
            </w:r>
            <w:r w:rsidR="005552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 dniu 8.10.2024 r. o godz. 9:00) co wiązałoby się z brakiem możliwości  odpowiedniego zawiadomienia pozostałych wykonawców  biorących udział w postępowaniu. </w:t>
            </w:r>
          </w:p>
          <w:p w14:paraId="40703FB9" w14:textId="5EB3D738" w:rsidR="00121571" w:rsidRPr="00DC757F" w:rsidRDefault="00121571" w:rsidP="00555219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7A40C1F" w14:textId="77777777" w:rsidR="00BE7BFD" w:rsidRPr="00DC757F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B71F8D8" w14:textId="0C78E436" w:rsidR="006D4AB3" w:rsidRDefault="006D4AB3" w:rsidP="009D388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Zamawiający</w:t>
      </w:r>
    </w:p>
    <w:p w14:paraId="14D7AA8F" w14:textId="7B2D6889" w:rsidR="009D388C" w:rsidRDefault="009D388C" w:rsidP="009D388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p w14:paraId="186FC3AA" w14:textId="0A9B197C" w:rsidR="009D388C" w:rsidRPr="00DC757F" w:rsidRDefault="009D388C" w:rsidP="009D388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 Dorota Góral</w:t>
      </w:r>
    </w:p>
    <w:sectPr w:rsidR="009D388C" w:rsidRPr="00DC757F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E500F" w14:textId="77777777" w:rsidR="00D9330F" w:rsidRDefault="00D9330F">
      <w:r>
        <w:separator/>
      </w:r>
    </w:p>
  </w:endnote>
  <w:endnote w:type="continuationSeparator" w:id="0">
    <w:p w14:paraId="6BEC9372" w14:textId="77777777" w:rsidR="00D9330F" w:rsidRDefault="00D93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B71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F0F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A41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E8EE8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E21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8709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74FD51" w14:textId="77777777" w:rsidR="006D4AB3" w:rsidRDefault="006D4AB3">
    <w:pPr>
      <w:pStyle w:val="Stopka"/>
      <w:tabs>
        <w:tab w:val="clear" w:pos="4536"/>
        <w:tab w:val="left" w:pos="6237"/>
      </w:tabs>
    </w:pPr>
  </w:p>
  <w:p w14:paraId="0826E2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BBA8C" w14:textId="77777777" w:rsidR="00D9330F" w:rsidRDefault="00D9330F">
      <w:r>
        <w:separator/>
      </w:r>
    </w:p>
  </w:footnote>
  <w:footnote w:type="continuationSeparator" w:id="0">
    <w:p w14:paraId="0EF8537B" w14:textId="77777777" w:rsidR="00D9330F" w:rsidRDefault="00D93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5597" w14:textId="77777777" w:rsidR="00D61915" w:rsidRDefault="00D61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DE345" w14:textId="77777777" w:rsidR="00D61915" w:rsidRDefault="00D61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DC384" w14:textId="77777777" w:rsidR="00D61915" w:rsidRDefault="00D61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793487">
    <w:abstractNumId w:val="3"/>
  </w:num>
  <w:num w:numId="2" w16cid:durableId="1401949357">
    <w:abstractNumId w:val="6"/>
  </w:num>
  <w:num w:numId="3" w16cid:durableId="1820724417">
    <w:abstractNumId w:val="2"/>
  </w:num>
  <w:num w:numId="4" w16cid:durableId="1746953810">
    <w:abstractNumId w:val="5"/>
  </w:num>
  <w:num w:numId="5" w16cid:durableId="805782763">
    <w:abstractNumId w:val="0"/>
  </w:num>
  <w:num w:numId="6" w16cid:durableId="643848307">
    <w:abstractNumId w:val="1"/>
  </w:num>
  <w:num w:numId="7" w16cid:durableId="80951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457"/>
    <w:rsid w:val="00031374"/>
    <w:rsid w:val="00035DEC"/>
    <w:rsid w:val="000A1097"/>
    <w:rsid w:val="000E2A8F"/>
    <w:rsid w:val="00121571"/>
    <w:rsid w:val="0012774F"/>
    <w:rsid w:val="00144B7A"/>
    <w:rsid w:val="00180C6E"/>
    <w:rsid w:val="0029606A"/>
    <w:rsid w:val="004848F3"/>
    <w:rsid w:val="004A75F2"/>
    <w:rsid w:val="004B6831"/>
    <w:rsid w:val="005144A9"/>
    <w:rsid w:val="00520165"/>
    <w:rsid w:val="00555219"/>
    <w:rsid w:val="005B1B08"/>
    <w:rsid w:val="00632C3C"/>
    <w:rsid w:val="00662BDB"/>
    <w:rsid w:val="006A5DF1"/>
    <w:rsid w:val="006B7198"/>
    <w:rsid w:val="006D4AB3"/>
    <w:rsid w:val="006F3B81"/>
    <w:rsid w:val="007278C6"/>
    <w:rsid w:val="007D7198"/>
    <w:rsid w:val="00870F9F"/>
    <w:rsid w:val="008804B6"/>
    <w:rsid w:val="00897AB0"/>
    <w:rsid w:val="008A3553"/>
    <w:rsid w:val="009003D1"/>
    <w:rsid w:val="00947A50"/>
    <w:rsid w:val="009D388C"/>
    <w:rsid w:val="00A905AC"/>
    <w:rsid w:val="00B1255C"/>
    <w:rsid w:val="00B24132"/>
    <w:rsid w:val="00B32FF9"/>
    <w:rsid w:val="00BA6584"/>
    <w:rsid w:val="00BE7BFD"/>
    <w:rsid w:val="00C370F2"/>
    <w:rsid w:val="00C44EEC"/>
    <w:rsid w:val="00D22FFA"/>
    <w:rsid w:val="00D30457"/>
    <w:rsid w:val="00D61915"/>
    <w:rsid w:val="00D8461B"/>
    <w:rsid w:val="00D9049C"/>
    <w:rsid w:val="00D915F2"/>
    <w:rsid w:val="00D9330F"/>
    <w:rsid w:val="00DC757F"/>
    <w:rsid w:val="00DF32E8"/>
    <w:rsid w:val="00E21B49"/>
    <w:rsid w:val="00E2789F"/>
    <w:rsid w:val="00E72428"/>
    <w:rsid w:val="00EA14B3"/>
    <w:rsid w:val="00EA416E"/>
    <w:rsid w:val="00EB4BF4"/>
    <w:rsid w:val="00EB63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8FE906"/>
  <w15:chartTrackingRefBased/>
  <w15:docId w15:val="{25D41244-C3CF-4024-B0D6-2C6AE3C2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2413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2</Pages>
  <Words>295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2024-10-07T11:17:00Z</cp:lastPrinted>
  <dcterms:created xsi:type="dcterms:W3CDTF">2024-10-07T10:39:00Z</dcterms:created>
  <dcterms:modified xsi:type="dcterms:W3CDTF">2024-10-07T11:21:00Z</dcterms:modified>
</cp:coreProperties>
</file>