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8F34A" w14:textId="55D15BB0" w:rsidR="008D2AB8" w:rsidRPr="005A234B" w:rsidRDefault="008D2AB8" w:rsidP="008D2AB8">
      <w:pPr>
        <w:pStyle w:val="Nagwek3"/>
        <w:jc w:val="right"/>
        <w:rPr>
          <w:rFonts w:ascii="Times New Roman" w:hAnsi="Times New Roman"/>
          <w:sz w:val="18"/>
          <w:szCs w:val="18"/>
        </w:rPr>
      </w:pP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b w:val="0"/>
          <w:sz w:val="18"/>
          <w:szCs w:val="18"/>
        </w:rPr>
        <w:tab/>
      </w:r>
      <w:r w:rsidRPr="005A234B">
        <w:rPr>
          <w:rFonts w:ascii="Times New Roman" w:hAnsi="Times New Roman"/>
          <w:sz w:val="18"/>
          <w:szCs w:val="18"/>
        </w:rPr>
        <w:t xml:space="preserve">Załącznik nr </w:t>
      </w:r>
      <w:r w:rsidR="00012286" w:rsidRPr="005A234B">
        <w:rPr>
          <w:rFonts w:ascii="Times New Roman" w:hAnsi="Times New Roman"/>
          <w:sz w:val="18"/>
          <w:szCs w:val="18"/>
        </w:rPr>
        <w:t>1</w:t>
      </w:r>
    </w:p>
    <w:p w14:paraId="2EAA55FF" w14:textId="77777777" w:rsidR="008D2AB8" w:rsidRPr="005A234B" w:rsidRDefault="008D2AB8" w:rsidP="008D2AB8">
      <w:pPr>
        <w:tabs>
          <w:tab w:val="left" w:pos="694"/>
          <w:tab w:val="right" w:pos="9000"/>
        </w:tabs>
        <w:jc w:val="center"/>
        <w:rPr>
          <w:b/>
          <w:sz w:val="18"/>
          <w:szCs w:val="18"/>
        </w:rPr>
      </w:pPr>
    </w:p>
    <w:p w14:paraId="57B1D1A1" w14:textId="5BB75956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  <w:r w:rsidRPr="005A234B">
        <w:rPr>
          <w:b/>
          <w:sz w:val="22"/>
          <w:szCs w:val="18"/>
        </w:rPr>
        <w:t>FORMULARZ OFERTY</w:t>
      </w:r>
    </w:p>
    <w:p w14:paraId="23EB0F63" w14:textId="77777777" w:rsidR="005A234B" w:rsidRPr="005A234B" w:rsidRDefault="005A234B" w:rsidP="008D2AB8">
      <w:pPr>
        <w:tabs>
          <w:tab w:val="left" w:pos="694"/>
          <w:tab w:val="right" w:pos="9000"/>
        </w:tabs>
        <w:jc w:val="center"/>
        <w:rPr>
          <w:b/>
          <w:sz w:val="22"/>
          <w:szCs w:val="18"/>
        </w:rPr>
      </w:pPr>
    </w:p>
    <w:p w14:paraId="1A9C0C31" w14:textId="472D38D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NAZWA WYKONAWCY:……………………………………………………………………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6F8C7C54" w14:textId="30F22DBC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</w:t>
      </w:r>
      <w:r w:rsidR="005A234B">
        <w:rPr>
          <w:sz w:val="18"/>
          <w:szCs w:val="18"/>
        </w:rPr>
        <w:t>………………...</w:t>
      </w:r>
    </w:p>
    <w:p w14:paraId="7B8A9C1F" w14:textId="2CE94BF2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ADRES:…………………………………………………………………………………………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0F9449F9" w14:textId="03447060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WOJEWÓDZTWO ……………………………............................................................................</w:t>
      </w:r>
      <w:r w:rsidR="00377957" w:rsidRPr="005A234B">
        <w:rPr>
          <w:sz w:val="18"/>
          <w:szCs w:val="18"/>
        </w:rPr>
        <w:t>..........</w:t>
      </w:r>
      <w:r w:rsidR="005A234B">
        <w:rPr>
          <w:sz w:val="18"/>
          <w:szCs w:val="18"/>
        </w:rPr>
        <w:t>....................................</w:t>
      </w:r>
    </w:p>
    <w:p w14:paraId="46E6A0E9" w14:textId="0D13483A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TEL.………………………………………………………………………………………………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………………………………</w:t>
      </w:r>
    </w:p>
    <w:p w14:paraId="18B7E11D" w14:textId="21D96785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FAX ……………………………………………………………………………………………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…..</w:t>
      </w:r>
    </w:p>
    <w:p w14:paraId="0409E128" w14:textId="2F21974B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NIP…………………………………. REGON:……………………………………………….....</w:t>
      </w:r>
      <w:r w:rsidR="00377957" w:rsidRPr="005A234B">
        <w:rPr>
          <w:sz w:val="18"/>
          <w:szCs w:val="18"/>
        </w:rPr>
        <w:t>.........................................</w:t>
      </w:r>
      <w:r w:rsidR="005A234B">
        <w:rPr>
          <w:sz w:val="18"/>
          <w:szCs w:val="18"/>
        </w:rPr>
        <w:t>.....</w:t>
      </w:r>
    </w:p>
    <w:p w14:paraId="0A0F78E7" w14:textId="3FC93C6D" w:rsidR="00525B83" w:rsidRPr="005A234B" w:rsidRDefault="00525B83" w:rsidP="00525B83">
      <w:pPr>
        <w:tabs>
          <w:tab w:val="right" w:pos="9000"/>
        </w:tabs>
        <w:spacing w:line="360" w:lineRule="auto"/>
        <w:rPr>
          <w:sz w:val="18"/>
          <w:szCs w:val="18"/>
        </w:rPr>
      </w:pPr>
      <w:r w:rsidRPr="005A234B">
        <w:rPr>
          <w:sz w:val="18"/>
          <w:szCs w:val="18"/>
        </w:rPr>
        <w:t>BANK/ NR KONTA ……………………………………………………………………………</w:t>
      </w:r>
      <w:r w:rsidR="00377957" w:rsidRPr="005A234B">
        <w:rPr>
          <w:sz w:val="18"/>
          <w:szCs w:val="18"/>
        </w:rPr>
        <w:t>……………………………</w:t>
      </w:r>
      <w:r w:rsidR="005A234B">
        <w:rPr>
          <w:sz w:val="18"/>
          <w:szCs w:val="18"/>
        </w:rPr>
        <w:t>…</w:t>
      </w:r>
    </w:p>
    <w:p w14:paraId="1907C805" w14:textId="77777777" w:rsidR="008D2AB8" w:rsidRPr="005A234B" w:rsidRDefault="008D2AB8" w:rsidP="008D2AB8">
      <w:pPr>
        <w:spacing w:line="360" w:lineRule="auto"/>
        <w:rPr>
          <w:sz w:val="20"/>
          <w:szCs w:val="18"/>
        </w:rPr>
      </w:pPr>
      <w:r w:rsidRPr="005A234B">
        <w:rPr>
          <w:sz w:val="20"/>
          <w:szCs w:val="18"/>
        </w:rPr>
        <w:t>Do: Nazwa i siedziba Zamawiającego:</w:t>
      </w:r>
    </w:p>
    <w:p w14:paraId="5A911632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Akademia Górniczo - Hutnicza</w:t>
      </w:r>
    </w:p>
    <w:p w14:paraId="0B0D66B7" w14:textId="77777777" w:rsidR="00A46A03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im. Stanisława Staszica w Krakowie</w:t>
      </w:r>
    </w:p>
    <w:p w14:paraId="1C2A3933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Dział Zamówień Publicznych</w:t>
      </w:r>
      <w:r w:rsidR="008D2AB8" w:rsidRPr="005A234B">
        <w:rPr>
          <w:b/>
          <w:sz w:val="20"/>
          <w:szCs w:val="18"/>
        </w:rPr>
        <w:t xml:space="preserve">  </w:t>
      </w:r>
    </w:p>
    <w:p w14:paraId="1AE10E48" w14:textId="77777777" w:rsidR="008D2AB8" w:rsidRPr="005A234B" w:rsidRDefault="00A46A03" w:rsidP="008D2AB8">
      <w:pPr>
        <w:ind w:right="-110"/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Al. Mickiewicza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30</w:t>
      </w:r>
      <w:r w:rsidR="008D2AB8" w:rsidRPr="005A234B">
        <w:rPr>
          <w:b/>
          <w:sz w:val="20"/>
          <w:szCs w:val="18"/>
        </w:rPr>
        <w:t xml:space="preserve"> </w:t>
      </w:r>
    </w:p>
    <w:p w14:paraId="46ED8ED6" w14:textId="77777777" w:rsidR="008D2AB8" w:rsidRPr="005A234B" w:rsidRDefault="00A46A03" w:rsidP="008D2AB8">
      <w:pPr>
        <w:rPr>
          <w:b/>
          <w:sz w:val="20"/>
          <w:szCs w:val="18"/>
        </w:rPr>
      </w:pPr>
      <w:r w:rsidRPr="005A234B">
        <w:rPr>
          <w:b/>
          <w:sz w:val="20"/>
          <w:szCs w:val="18"/>
        </w:rPr>
        <w:t>30-059</w:t>
      </w:r>
      <w:r w:rsidR="008D2AB8" w:rsidRPr="005A234B">
        <w:rPr>
          <w:b/>
          <w:sz w:val="20"/>
          <w:szCs w:val="18"/>
        </w:rPr>
        <w:t xml:space="preserve"> </w:t>
      </w:r>
      <w:r w:rsidRPr="005A234B">
        <w:rPr>
          <w:b/>
          <w:sz w:val="20"/>
          <w:szCs w:val="18"/>
        </w:rPr>
        <w:t>Kraków</w:t>
      </w:r>
      <w:r w:rsidR="008D2AB8" w:rsidRPr="005A234B">
        <w:rPr>
          <w:b/>
          <w:sz w:val="20"/>
          <w:szCs w:val="18"/>
        </w:rPr>
        <w:t xml:space="preserve">,  </w:t>
      </w:r>
    </w:p>
    <w:p w14:paraId="228D87CD" w14:textId="77777777" w:rsidR="008D2AB8" w:rsidRPr="005A234B" w:rsidRDefault="008D2AB8" w:rsidP="005A234B">
      <w:pPr>
        <w:ind w:firstLine="3969"/>
        <w:jc w:val="both"/>
        <w:rPr>
          <w:b/>
          <w:sz w:val="20"/>
          <w:szCs w:val="18"/>
        </w:rPr>
      </w:pPr>
    </w:p>
    <w:p w14:paraId="57274A3C" w14:textId="3FDE5388" w:rsidR="00F84F4C" w:rsidRPr="00BA227D" w:rsidRDefault="008D2AB8" w:rsidP="005A234B">
      <w:pPr>
        <w:widowControl w:val="0"/>
        <w:ind w:right="1"/>
        <w:jc w:val="both"/>
        <w:rPr>
          <w:sz w:val="22"/>
          <w:szCs w:val="18"/>
        </w:rPr>
      </w:pPr>
      <w:r w:rsidRPr="00BA227D">
        <w:rPr>
          <w:sz w:val="22"/>
          <w:szCs w:val="18"/>
        </w:rPr>
        <w:t>Przystępując do postępowania o udzielenie zamówienia publicznego, którego przedmiotem jest</w:t>
      </w:r>
      <w:r w:rsidR="00587C59" w:rsidRPr="00BA227D">
        <w:rPr>
          <w:sz w:val="22"/>
          <w:szCs w:val="18"/>
        </w:rPr>
        <w:t>:</w:t>
      </w:r>
      <w:r w:rsidRPr="00BA227D">
        <w:rPr>
          <w:sz w:val="22"/>
          <w:szCs w:val="18"/>
        </w:rPr>
        <w:t xml:space="preserve"> </w:t>
      </w:r>
      <w:r w:rsidR="00E83590" w:rsidRPr="00BA227D">
        <w:rPr>
          <w:b/>
          <w:sz w:val="22"/>
          <w:szCs w:val="18"/>
        </w:rPr>
        <w:t xml:space="preserve">Dostawa 2 szt. laptopów z dedykowaną kartą graficzną dla </w:t>
      </w:r>
      <w:proofErr w:type="spellStart"/>
      <w:r w:rsidR="00E83590" w:rsidRPr="00BA227D">
        <w:rPr>
          <w:b/>
          <w:sz w:val="22"/>
          <w:szCs w:val="18"/>
        </w:rPr>
        <w:t>WGGiOŚ</w:t>
      </w:r>
      <w:proofErr w:type="spellEnd"/>
      <w:r w:rsidR="00E83590" w:rsidRPr="00BA227D">
        <w:rPr>
          <w:b/>
          <w:sz w:val="22"/>
          <w:szCs w:val="18"/>
        </w:rPr>
        <w:t xml:space="preserve"> - DE-dzp.272-530/24</w:t>
      </w:r>
      <w:r w:rsidRPr="00BA227D">
        <w:rPr>
          <w:b/>
          <w:sz w:val="22"/>
          <w:szCs w:val="18"/>
        </w:rPr>
        <w:t xml:space="preserve">, </w:t>
      </w:r>
      <w:r w:rsidRPr="00BA227D">
        <w:rPr>
          <w:sz w:val="22"/>
          <w:szCs w:val="18"/>
        </w:rPr>
        <w:t>oferuję realizację przedmiotu zamówienia, zgodnie z zasadami określonymi w specyfikacji warunków zamówienia.</w:t>
      </w:r>
    </w:p>
    <w:p w14:paraId="5BACF1C9" w14:textId="77777777" w:rsidR="0065601C" w:rsidRPr="005A234B" w:rsidRDefault="0065601C" w:rsidP="008D2AB8">
      <w:pPr>
        <w:widowControl w:val="0"/>
        <w:ind w:right="1"/>
        <w:jc w:val="both"/>
        <w:rPr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AD72BF" w:rsidRPr="005A234B" w14:paraId="54FD2DD5" w14:textId="77777777" w:rsidTr="00377957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A0FACA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C1E65C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Nazwa elementu</w:t>
            </w:r>
          </w:p>
          <w:p w14:paraId="7AAF1C21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AD70D7C" w14:textId="0C859B4F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Producent</w:t>
            </w:r>
          </w:p>
          <w:p w14:paraId="172D0C51" w14:textId="4308E996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/model</w:t>
            </w:r>
            <w:r w:rsidR="005A234B">
              <w:rPr>
                <w:b/>
                <w:sz w:val="18"/>
                <w:szCs w:val="18"/>
              </w:rPr>
              <w:t xml:space="preserve"> oferowanego sprzętu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3E30BB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E03D58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Cena jednostkowa netto </w:t>
            </w:r>
            <w:r w:rsidRPr="005A234B">
              <w:rPr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9E106A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Wartość netto</w:t>
            </w:r>
          </w:p>
          <w:p w14:paraId="65E89C3B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BE689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VAT</w:t>
            </w:r>
          </w:p>
          <w:p w14:paraId="4EBF2493" w14:textId="77777777" w:rsidR="00AD72BF" w:rsidRPr="005A234B" w:rsidRDefault="00AD72BF" w:rsidP="00AD72BF">
            <w:pPr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5EAEC54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Wartość brutto </w:t>
            </w:r>
          </w:p>
          <w:p w14:paraId="70790C95" w14:textId="77777777" w:rsidR="00AD72BF" w:rsidRPr="005A234B" w:rsidRDefault="00AD72BF" w:rsidP="00AD72BF">
            <w:pPr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[PLN]</w:t>
            </w:r>
          </w:p>
          <w:p w14:paraId="6EE4A79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 (z doliczonym </w:t>
            </w:r>
            <w:r w:rsidRPr="005A234B">
              <w:rPr>
                <w:b/>
                <w:sz w:val="18"/>
                <w:szCs w:val="18"/>
              </w:rPr>
              <w:t>VAT)</w:t>
            </w:r>
          </w:p>
        </w:tc>
      </w:tr>
      <w:tr w:rsidR="00AD72BF" w:rsidRPr="005A234B" w14:paraId="3371F183" w14:textId="77777777" w:rsidTr="00377957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D41B39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25213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77133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290A95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87DBA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D029A97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F175B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53CAAD0" w14:textId="77777777" w:rsidR="00AD72BF" w:rsidRPr="005A234B" w:rsidRDefault="00AD72BF" w:rsidP="00AD72BF">
            <w:pPr>
              <w:jc w:val="center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>8</w:t>
            </w:r>
          </w:p>
        </w:tc>
      </w:tr>
      <w:tr w:rsidR="00AD72BF" w:rsidRPr="005A234B" w14:paraId="2F520B03" w14:textId="77777777" w:rsidTr="00377957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37C" w14:textId="77777777" w:rsidR="00AD72BF" w:rsidRPr="005A234B" w:rsidRDefault="00AD72BF" w:rsidP="00AD72B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7E2C" w14:textId="385769E0" w:rsidR="00AD72BF" w:rsidRPr="005A234B" w:rsidRDefault="00AD72BF" w:rsidP="00AD72BF">
            <w:pPr>
              <w:ind w:right="72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Laptop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1476" w14:textId="7EEFD53F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Producent: ………</w:t>
            </w:r>
            <w:r w:rsidR="0065601C" w:rsidRPr="005A234B">
              <w:rPr>
                <w:sz w:val="18"/>
                <w:szCs w:val="18"/>
              </w:rPr>
              <w:t>………</w:t>
            </w:r>
            <w:r w:rsidR="005A234B">
              <w:rPr>
                <w:sz w:val="18"/>
                <w:szCs w:val="18"/>
              </w:rPr>
              <w:t>…</w:t>
            </w:r>
          </w:p>
          <w:p w14:paraId="67DECFB7" w14:textId="76EAFEF2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Model: …………</w:t>
            </w:r>
            <w:r w:rsidR="00377957" w:rsidRPr="005A234B">
              <w:rPr>
                <w:sz w:val="18"/>
                <w:szCs w:val="18"/>
              </w:rPr>
              <w:t>…</w:t>
            </w:r>
            <w:r w:rsidR="0065601C" w:rsidRPr="005A234B">
              <w:rPr>
                <w:sz w:val="18"/>
                <w:szCs w:val="18"/>
              </w:rPr>
              <w:t>……….</w:t>
            </w:r>
          </w:p>
          <w:p w14:paraId="4037A85E" w14:textId="77777777" w:rsidR="00AD72BF" w:rsidRPr="005A234B" w:rsidRDefault="00AD72BF" w:rsidP="00AD72BF">
            <w:pPr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2EC26" w14:textId="73C83D3C" w:rsidR="00AD72BF" w:rsidRPr="005A234B" w:rsidRDefault="005A234B" w:rsidP="00AD72B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AD72BF" w:rsidRPr="005A234B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4B04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B0CC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73B81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A2A2F3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  <w:tr w:rsidR="00AD72BF" w:rsidRPr="005A234B" w14:paraId="03F83A51" w14:textId="77777777" w:rsidTr="00377957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D378C" w14:textId="77777777" w:rsidR="00AD72BF" w:rsidRPr="005A234B" w:rsidRDefault="00AD72BF" w:rsidP="00AD72BF">
            <w:p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2.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5EA1" w14:textId="6B981759" w:rsidR="00AD72BF" w:rsidRPr="005A234B" w:rsidRDefault="00BA227D" w:rsidP="00AD72BF">
            <w:pPr>
              <w:ind w:right="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Dedykowana k</w:t>
            </w:r>
            <w:r w:rsidR="00094131">
              <w:rPr>
                <w:sz w:val="18"/>
                <w:szCs w:val="18"/>
              </w:rPr>
              <w:t>arta graficzna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34F9" w14:textId="1F3D53AB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Producent: ………</w:t>
            </w:r>
            <w:r w:rsidR="0065601C" w:rsidRPr="005A234B">
              <w:rPr>
                <w:sz w:val="18"/>
                <w:szCs w:val="18"/>
              </w:rPr>
              <w:t>……</w:t>
            </w:r>
            <w:r w:rsidR="005A234B">
              <w:rPr>
                <w:sz w:val="18"/>
                <w:szCs w:val="18"/>
              </w:rPr>
              <w:t>….</w:t>
            </w:r>
          </w:p>
          <w:p w14:paraId="171ADC3F" w14:textId="0E2E4CED" w:rsidR="00AD72BF" w:rsidRPr="005A234B" w:rsidRDefault="00AD72BF" w:rsidP="00AD72BF">
            <w:pPr>
              <w:ind w:right="71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Model: …………</w:t>
            </w:r>
            <w:r w:rsidR="00377957" w:rsidRPr="005A234B">
              <w:rPr>
                <w:sz w:val="18"/>
                <w:szCs w:val="18"/>
              </w:rPr>
              <w:t>…</w:t>
            </w:r>
            <w:r w:rsidR="0065601C" w:rsidRPr="005A234B">
              <w:rPr>
                <w:sz w:val="18"/>
                <w:szCs w:val="18"/>
              </w:rPr>
              <w:t>………</w:t>
            </w:r>
          </w:p>
          <w:p w14:paraId="550C2FD6" w14:textId="77777777" w:rsidR="00AD72BF" w:rsidRPr="005A234B" w:rsidRDefault="00AD72BF" w:rsidP="00AD72BF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40D6B" w14:textId="54851BC5" w:rsidR="00AD72BF" w:rsidRPr="005A234B" w:rsidRDefault="00BA227D" w:rsidP="00AD72B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  <w:r w:rsidR="00AD72BF" w:rsidRPr="005A234B">
              <w:rPr>
                <w:b/>
                <w:sz w:val="18"/>
                <w:szCs w:val="18"/>
              </w:rPr>
              <w:t xml:space="preserve"> 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9231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5737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CAA4BB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91E8C46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  <w:tr w:rsidR="00AD72BF" w:rsidRPr="005A234B" w14:paraId="092FA882" w14:textId="77777777" w:rsidTr="00377957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1E394" w14:textId="5AB6A731" w:rsidR="00AD72BF" w:rsidRPr="005A234B" w:rsidRDefault="00377957" w:rsidP="00377957">
            <w:pPr>
              <w:ind w:right="425"/>
              <w:rPr>
                <w:b/>
                <w:sz w:val="18"/>
                <w:szCs w:val="18"/>
              </w:rPr>
            </w:pPr>
            <w:r w:rsidRPr="005A234B">
              <w:rPr>
                <w:b/>
                <w:sz w:val="18"/>
                <w:szCs w:val="18"/>
              </w:rPr>
              <w:t xml:space="preserve">      </w:t>
            </w:r>
            <w:r w:rsidR="00AD72BF" w:rsidRPr="005A234B"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05AEF465" w14:textId="77777777" w:rsidR="00C46C37" w:rsidRPr="005A234B" w:rsidRDefault="00C46C37" w:rsidP="00AD72BF">
            <w:pPr>
              <w:ind w:right="425"/>
              <w:rPr>
                <w:sz w:val="18"/>
                <w:szCs w:val="18"/>
              </w:rPr>
            </w:pPr>
          </w:p>
          <w:p w14:paraId="14E4379C" w14:textId="6F4CE426" w:rsidR="00C46C37" w:rsidRPr="005A234B" w:rsidRDefault="00AD72BF" w:rsidP="00AD72BF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Słownie </w:t>
            </w:r>
            <w:r w:rsidR="00C46C37" w:rsidRPr="005A234B">
              <w:rPr>
                <w:sz w:val="18"/>
                <w:szCs w:val="18"/>
              </w:rPr>
              <w:t>netto za całość zamówienia /słownie: ……………………………/</w:t>
            </w:r>
          </w:p>
          <w:p w14:paraId="0395C1A2" w14:textId="77777777" w:rsidR="00C46C37" w:rsidRPr="005A234B" w:rsidRDefault="00AD72BF" w:rsidP="00C46C37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 </w:t>
            </w:r>
          </w:p>
          <w:p w14:paraId="23321D8C" w14:textId="77777777" w:rsidR="00C46C37" w:rsidRPr="005A234B" w:rsidRDefault="00C46C37" w:rsidP="00C46C37">
            <w:pPr>
              <w:ind w:right="425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Słownie brutto za całość zamówienia /słownie: ……………………………/</w:t>
            </w:r>
          </w:p>
          <w:p w14:paraId="4005D15B" w14:textId="54A45874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  <w:p w14:paraId="48E4A0C6" w14:textId="354A7D20" w:rsidR="00C46C37" w:rsidRPr="005A234B" w:rsidRDefault="00C46C37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9703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CC601B8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3CA917" w14:textId="77777777" w:rsidR="00AD72BF" w:rsidRPr="005A234B" w:rsidRDefault="00AD72BF" w:rsidP="00AD72B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6851E77B" w14:textId="77777777" w:rsidR="00F84F4C" w:rsidRPr="00BA227D" w:rsidRDefault="00F84F4C" w:rsidP="00F84F4C">
      <w:pPr>
        <w:widowControl w:val="0"/>
        <w:spacing w:line="264" w:lineRule="auto"/>
        <w:ind w:right="1"/>
        <w:jc w:val="both"/>
        <w:rPr>
          <w:b/>
          <w:sz w:val="20"/>
          <w:szCs w:val="18"/>
        </w:rPr>
      </w:pPr>
    </w:p>
    <w:p w14:paraId="683F2930" w14:textId="68877623" w:rsidR="00F84F4C" w:rsidRPr="00BA227D" w:rsidRDefault="00F84F4C" w:rsidP="00F84F4C">
      <w:pPr>
        <w:widowControl w:val="0"/>
        <w:spacing w:line="360" w:lineRule="auto"/>
        <w:ind w:right="1"/>
        <w:jc w:val="both"/>
        <w:rPr>
          <w:b/>
          <w:sz w:val="20"/>
          <w:szCs w:val="18"/>
        </w:rPr>
      </w:pPr>
      <w:r w:rsidRPr="00BA227D">
        <w:rPr>
          <w:b/>
          <w:sz w:val="20"/>
          <w:szCs w:val="18"/>
        </w:rPr>
        <w:t xml:space="preserve">Termin realizacji umowy: </w:t>
      </w:r>
      <w:r w:rsidRPr="00BA227D">
        <w:rPr>
          <w:b/>
          <w:bCs/>
          <w:sz w:val="20"/>
          <w:szCs w:val="18"/>
        </w:rPr>
        <w:t>……… dni od daty podpisania umowy</w:t>
      </w:r>
      <w:r w:rsidRPr="00BA227D">
        <w:rPr>
          <w:sz w:val="20"/>
          <w:szCs w:val="18"/>
        </w:rPr>
        <w:t xml:space="preserve"> </w:t>
      </w:r>
      <w:r w:rsidR="005A234B" w:rsidRPr="00BA227D">
        <w:rPr>
          <w:b/>
          <w:color w:val="FF0000"/>
          <w:sz w:val="20"/>
          <w:szCs w:val="18"/>
        </w:rPr>
        <w:t>/</w:t>
      </w:r>
      <w:r w:rsidRPr="00BA227D">
        <w:rPr>
          <w:b/>
          <w:color w:val="FF0000"/>
          <w:sz w:val="20"/>
          <w:szCs w:val="18"/>
        </w:rPr>
        <w:t>kryterium oceny ofert</w:t>
      </w:r>
      <w:r w:rsidR="005A234B" w:rsidRPr="00BA227D">
        <w:rPr>
          <w:b/>
          <w:color w:val="FF0000"/>
          <w:sz w:val="20"/>
          <w:szCs w:val="18"/>
        </w:rPr>
        <w:t>/</w:t>
      </w:r>
    </w:p>
    <w:p w14:paraId="5A1C0C13" w14:textId="25C26D44" w:rsidR="00F84F4C" w:rsidRPr="00BA227D" w:rsidRDefault="00F84F4C" w:rsidP="00F84F4C">
      <w:pPr>
        <w:widowControl w:val="0"/>
        <w:spacing w:line="360" w:lineRule="auto"/>
        <w:ind w:right="1"/>
        <w:jc w:val="both"/>
        <w:rPr>
          <w:i/>
          <w:sz w:val="20"/>
          <w:szCs w:val="18"/>
        </w:rPr>
      </w:pPr>
      <w:r w:rsidRPr="00BA227D">
        <w:rPr>
          <w:b/>
          <w:sz w:val="20"/>
          <w:szCs w:val="18"/>
        </w:rPr>
        <w:t>Okres udzielonej gwarancji wynosi:</w:t>
      </w:r>
      <w:r w:rsidRPr="00BA227D">
        <w:rPr>
          <w:sz w:val="20"/>
          <w:szCs w:val="18"/>
        </w:rPr>
        <w:t xml:space="preserve"> </w:t>
      </w:r>
      <w:r w:rsidRPr="00BA227D">
        <w:rPr>
          <w:b/>
          <w:bCs/>
          <w:sz w:val="20"/>
          <w:szCs w:val="18"/>
        </w:rPr>
        <w:t>…………… miesięcy</w:t>
      </w:r>
      <w:r w:rsidR="000E4682" w:rsidRPr="00BA227D">
        <w:rPr>
          <w:b/>
          <w:bCs/>
          <w:sz w:val="20"/>
          <w:szCs w:val="18"/>
        </w:rPr>
        <w:t xml:space="preserve"> </w:t>
      </w:r>
      <w:r w:rsidR="00BA227D" w:rsidRPr="00BA227D">
        <w:rPr>
          <w:b/>
          <w:color w:val="FF0000"/>
          <w:sz w:val="20"/>
          <w:szCs w:val="18"/>
        </w:rPr>
        <w:t>/kryterium oceny ofert/</w:t>
      </w:r>
    </w:p>
    <w:p w14:paraId="47F5F057" w14:textId="37414293" w:rsidR="005A234B" w:rsidRPr="00BA227D" w:rsidRDefault="005A234B" w:rsidP="00BA227D">
      <w:pPr>
        <w:jc w:val="both"/>
        <w:rPr>
          <w:b/>
          <w:sz w:val="20"/>
          <w:szCs w:val="22"/>
        </w:rPr>
      </w:pPr>
      <w:r w:rsidRPr="00BA227D">
        <w:rPr>
          <w:b/>
          <w:sz w:val="20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DA3BFF7" w14:textId="77777777" w:rsidR="005A234B" w:rsidRPr="00BA227D" w:rsidRDefault="005A234B" w:rsidP="005A234B">
      <w:pPr>
        <w:rPr>
          <w:b/>
          <w:sz w:val="20"/>
          <w:szCs w:val="22"/>
        </w:rPr>
      </w:pPr>
    </w:p>
    <w:p w14:paraId="0108157D" w14:textId="233523B4" w:rsidR="00F84F4C" w:rsidRPr="00BA227D" w:rsidRDefault="00F84F4C" w:rsidP="00F84F4C">
      <w:pPr>
        <w:tabs>
          <w:tab w:val="left" w:pos="426"/>
        </w:tabs>
        <w:spacing w:after="120"/>
        <w:jc w:val="both"/>
        <w:rPr>
          <w:b/>
          <w:sz w:val="20"/>
          <w:szCs w:val="18"/>
        </w:rPr>
      </w:pPr>
      <w:r w:rsidRPr="00BA227D">
        <w:rPr>
          <w:sz w:val="20"/>
          <w:szCs w:val="18"/>
        </w:rPr>
        <w:t>Oświadczamy, że zgodnie z ustawą z dnia 6 marca 2018 r. Prawo przedsiębiorców, należymy do małych lub średnich przedsiębiorców:</w:t>
      </w:r>
      <w:r w:rsidRPr="00BA227D">
        <w:rPr>
          <w:b/>
          <w:sz w:val="20"/>
          <w:szCs w:val="18"/>
        </w:rPr>
        <w:t xml:space="preserve"> TAK/NIE</w:t>
      </w:r>
    </w:p>
    <w:p w14:paraId="2E2D150F" w14:textId="77777777" w:rsidR="00F84F4C" w:rsidRPr="005A234B" w:rsidRDefault="00F84F4C" w:rsidP="00F84F4C">
      <w:pPr>
        <w:ind w:right="-47"/>
        <w:jc w:val="both"/>
        <w:rPr>
          <w:bCs/>
          <w:sz w:val="18"/>
          <w:szCs w:val="18"/>
        </w:rPr>
      </w:pPr>
      <w:r w:rsidRPr="005A234B">
        <w:rPr>
          <w:b/>
          <w:sz w:val="18"/>
          <w:szCs w:val="18"/>
        </w:rPr>
        <w:t xml:space="preserve">Termin płatności: </w:t>
      </w:r>
      <w:r w:rsidRPr="005A234B">
        <w:rPr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940EA15" w14:textId="77777777" w:rsidR="005A234B" w:rsidRDefault="005A234B" w:rsidP="00F84F4C">
      <w:pPr>
        <w:tabs>
          <w:tab w:val="left" w:pos="426"/>
        </w:tabs>
        <w:spacing w:line="360" w:lineRule="auto"/>
        <w:jc w:val="both"/>
        <w:rPr>
          <w:b/>
          <w:sz w:val="18"/>
          <w:szCs w:val="18"/>
          <w:u w:val="single"/>
        </w:rPr>
      </w:pPr>
    </w:p>
    <w:p w14:paraId="128DA038" w14:textId="517BE65A" w:rsidR="00F84F4C" w:rsidRPr="005A234B" w:rsidRDefault="00F84F4C" w:rsidP="00F84F4C">
      <w:pPr>
        <w:tabs>
          <w:tab w:val="left" w:pos="426"/>
        </w:tabs>
        <w:spacing w:line="360" w:lineRule="auto"/>
        <w:jc w:val="both"/>
        <w:rPr>
          <w:sz w:val="18"/>
          <w:szCs w:val="18"/>
        </w:rPr>
      </w:pPr>
      <w:r w:rsidRPr="005A234B">
        <w:rPr>
          <w:b/>
          <w:sz w:val="18"/>
          <w:szCs w:val="18"/>
          <w:u w:val="single"/>
        </w:rPr>
        <w:lastRenderedPageBreak/>
        <w:t>Jednocześnie o</w:t>
      </w:r>
      <w:bookmarkStart w:id="0" w:name="_GoBack"/>
      <w:bookmarkEnd w:id="0"/>
      <w:r w:rsidRPr="005A234B">
        <w:rPr>
          <w:b/>
          <w:sz w:val="18"/>
          <w:szCs w:val="18"/>
          <w:u w:val="single"/>
        </w:rPr>
        <w:t>świadczamy, że:</w:t>
      </w:r>
    </w:p>
    <w:p w14:paraId="5E48330F" w14:textId="77777777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12DBBD2D" w14:textId="00E3A27C" w:rsidR="00F84F4C" w:rsidRPr="005A234B" w:rsidRDefault="00F84F4C" w:rsidP="00F84F4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18"/>
          <w:szCs w:val="18"/>
        </w:rPr>
      </w:pPr>
      <w:r w:rsidRPr="005A234B">
        <w:rPr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FF5747" w:rsidRPr="005A234B">
        <w:rPr>
          <w:color w:val="000000"/>
          <w:sz w:val="18"/>
          <w:szCs w:val="18"/>
          <w:lang w:eastAsia="ar-SA"/>
        </w:rPr>
        <w:t xml:space="preserve"> </w:t>
      </w:r>
      <w:r w:rsidRPr="005A234B">
        <w:rPr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5A234B">
        <w:rPr>
          <w:color w:val="000000"/>
          <w:sz w:val="18"/>
          <w:szCs w:val="18"/>
        </w:rPr>
        <w:t xml:space="preserve"> i nie wnosimy do nich żadnych zastrzeżeń.</w:t>
      </w:r>
    </w:p>
    <w:p w14:paraId="14FD7949" w14:textId="0406E040" w:rsidR="00B95C09" w:rsidRPr="00B95C09" w:rsidRDefault="00FF5747" w:rsidP="00E835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18"/>
          <w:szCs w:val="18"/>
        </w:rPr>
      </w:pPr>
      <w:r w:rsidRPr="005A234B">
        <w:rPr>
          <w:b/>
          <w:bCs/>
          <w:color w:val="000000"/>
          <w:sz w:val="18"/>
          <w:szCs w:val="18"/>
          <w:lang w:eastAsia="zh-CN"/>
        </w:rPr>
        <w:t>Oświadczamy, że serwis gwarancji świadczony będzie przez producenta</w:t>
      </w:r>
      <w:r w:rsidR="00E83590">
        <w:rPr>
          <w:b/>
          <w:bCs/>
          <w:color w:val="000000"/>
          <w:sz w:val="18"/>
          <w:szCs w:val="18"/>
          <w:lang w:eastAsia="zh-CN"/>
        </w:rPr>
        <w:t xml:space="preserve"> lub autoryzowany serwis producenta, tj. …………</w:t>
      </w:r>
    </w:p>
    <w:p w14:paraId="12F526BD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DBEDC2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D3D2828" w14:textId="77777777" w:rsidR="00F84F4C" w:rsidRPr="005A234B" w:rsidRDefault="00F84F4C" w:rsidP="00F84F4C">
      <w:pPr>
        <w:ind w:left="360"/>
        <w:jc w:val="both"/>
        <w:rPr>
          <w:i/>
          <w:sz w:val="18"/>
          <w:szCs w:val="18"/>
        </w:rPr>
      </w:pPr>
      <w:r w:rsidRPr="005A234B">
        <w:rPr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3A69F6" w14:textId="77777777" w:rsidR="00F84F4C" w:rsidRPr="005A234B" w:rsidRDefault="00F84F4C" w:rsidP="00F84F4C">
      <w:pPr>
        <w:numPr>
          <w:ilvl w:val="0"/>
          <w:numId w:val="1"/>
        </w:numPr>
        <w:spacing w:before="120" w:after="120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84F4C" w:rsidRPr="005A234B" w14:paraId="2AE064FB" w14:textId="77777777" w:rsidTr="003137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FDDA1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E64C78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 xml:space="preserve">Opis części zamówienia, którą wykonawca </w:t>
            </w:r>
          </w:p>
          <w:p w14:paraId="31106F69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EE47C" w14:textId="77777777" w:rsidR="00F84F4C" w:rsidRPr="005A234B" w:rsidRDefault="00F84F4C" w:rsidP="00313740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5A234B">
              <w:rPr>
                <w:sz w:val="18"/>
                <w:szCs w:val="18"/>
              </w:rPr>
              <w:t>Nazwa podwykonawcy</w:t>
            </w:r>
            <w:r w:rsidRPr="005A234B">
              <w:rPr>
                <w:sz w:val="18"/>
                <w:szCs w:val="18"/>
              </w:rPr>
              <w:br/>
              <w:t>(o ile jest znana)</w:t>
            </w:r>
          </w:p>
        </w:tc>
      </w:tr>
      <w:tr w:rsidR="00F84F4C" w:rsidRPr="005A234B" w14:paraId="3A1307EA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EB54A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CDDC5B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6E4C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F84F4C" w:rsidRPr="005A234B" w14:paraId="66FCC7C8" w14:textId="77777777" w:rsidTr="003137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37F98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9DB1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8756" w14:textId="77777777" w:rsidR="00F84F4C" w:rsidRPr="005A234B" w:rsidRDefault="00F84F4C" w:rsidP="00313740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0A891FD2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Upoważnionymi do reprezentowania naszej firmy są następujące osoby:</w:t>
      </w:r>
    </w:p>
    <w:p w14:paraId="49967ECD" w14:textId="77777777" w:rsidR="00F84F4C" w:rsidRPr="005A234B" w:rsidRDefault="00F84F4C" w:rsidP="00F84F4C">
      <w:pPr>
        <w:keepNext/>
        <w:spacing w:before="240" w:after="60"/>
        <w:outlineLvl w:val="0"/>
        <w:rPr>
          <w:b/>
          <w:bCs/>
          <w:kern w:val="32"/>
          <w:sz w:val="18"/>
          <w:szCs w:val="18"/>
        </w:rPr>
      </w:pPr>
      <w:r w:rsidRPr="005A234B">
        <w:rPr>
          <w:b/>
          <w:bCs/>
          <w:kern w:val="32"/>
          <w:sz w:val="18"/>
          <w:szCs w:val="18"/>
        </w:rPr>
        <w:tab/>
        <w:t>Imię i Nazwisko</w:t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  <w:r w:rsidRPr="005A234B">
        <w:rPr>
          <w:b/>
          <w:bCs/>
          <w:kern w:val="32"/>
          <w:sz w:val="18"/>
          <w:szCs w:val="18"/>
        </w:rPr>
        <w:tab/>
      </w:r>
    </w:p>
    <w:p w14:paraId="2D8B4B3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</w:r>
    </w:p>
    <w:p w14:paraId="53D0BD5E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FD90D3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A234B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A234B">
        <w:rPr>
          <w:sz w:val="18"/>
          <w:szCs w:val="18"/>
        </w:rPr>
        <w:tab/>
      </w:r>
      <w:r w:rsidRPr="005A234B">
        <w:rPr>
          <w:sz w:val="18"/>
          <w:szCs w:val="18"/>
        </w:rPr>
        <w:tab/>
        <w:t xml:space="preserve"> </w:t>
      </w:r>
    </w:p>
    <w:p w14:paraId="5FA9A1AD" w14:textId="77777777" w:rsidR="00F84F4C" w:rsidRPr="005A234B" w:rsidRDefault="00F84F4C" w:rsidP="00F84F4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9AC5E71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upoważnienie dla powyżej wskazanych osób wynika z następującego (</w:t>
      </w:r>
      <w:proofErr w:type="spellStart"/>
      <w:r w:rsidRPr="005A234B">
        <w:rPr>
          <w:sz w:val="18"/>
          <w:szCs w:val="18"/>
        </w:rPr>
        <w:t>ych</w:t>
      </w:r>
      <w:proofErr w:type="spellEnd"/>
      <w:r w:rsidRPr="005A234B">
        <w:rPr>
          <w:sz w:val="18"/>
          <w:szCs w:val="18"/>
        </w:rPr>
        <w:t>) dokumentu(ów)</w:t>
      </w:r>
    </w:p>
    <w:p w14:paraId="34AFBA71" w14:textId="77777777" w:rsidR="00F84F4C" w:rsidRPr="005A234B" w:rsidRDefault="00F84F4C" w:rsidP="00F84F4C">
      <w:p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……………………………………………………...........................……które dołączamy do oferty.</w:t>
      </w:r>
    </w:p>
    <w:p w14:paraId="54904D07" w14:textId="77777777" w:rsidR="00F84F4C" w:rsidRPr="005A234B" w:rsidRDefault="00F84F4C" w:rsidP="00F84F4C">
      <w:pPr>
        <w:numPr>
          <w:ilvl w:val="0"/>
          <w:numId w:val="1"/>
        </w:numPr>
        <w:jc w:val="both"/>
        <w:rPr>
          <w:sz w:val="18"/>
          <w:szCs w:val="18"/>
        </w:rPr>
      </w:pPr>
      <w:r w:rsidRPr="005A234B">
        <w:rPr>
          <w:sz w:val="18"/>
          <w:szCs w:val="18"/>
        </w:rPr>
        <w:t>załącznikami do niniejszej oferty są:</w:t>
      </w:r>
    </w:p>
    <w:p w14:paraId="3EE7E66D" w14:textId="059E31B0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617FB81D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7BC72C8A" w14:textId="341FB426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...............................................................................</w:t>
      </w:r>
    </w:p>
    <w:p w14:paraId="23049B94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………………………………………………………………………………………….</w:t>
      </w:r>
    </w:p>
    <w:p w14:paraId="02D1308C" w14:textId="77777777" w:rsidR="00F84F4C" w:rsidRPr="005A234B" w:rsidRDefault="00F84F4C" w:rsidP="00F84F4C">
      <w:pPr>
        <w:numPr>
          <w:ilvl w:val="1"/>
          <w:numId w:val="2"/>
        </w:numPr>
        <w:spacing w:line="360" w:lineRule="auto"/>
        <w:jc w:val="both"/>
        <w:rPr>
          <w:sz w:val="18"/>
          <w:szCs w:val="18"/>
        </w:rPr>
      </w:pPr>
      <w:r w:rsidRPr="005A234B">
        <w:rPr>
          <w:sz w:val="18"/>
          <w:szCs w:val="18"/>
        </w:rPr>
        <w:t>……………………………………………..……………………………………………</w:t>
      </w:r>
    </w:p>
    <w:p w14:paraId="2E400BAE" w14:textId="77777777" w:rsidR="00F84F4C" w:rsidRPr="005A234B" w:rsidRDefault="00F84F4C" w:rsidP="00F84F4C">
      <w:pPr>
        <w:jc w:val="both"/>
        <w:rPr>
          <w:sz w:val="18"/>
          <w:szCs w:val="18"/>
        </w:rPr>
      </w:pPr>
    </w:p>
    <w:p w14:paraId="09B8F2AF" w14:textId="77777777" w:rsidR="0095129F" w:rsidRPr="005A234B" w:rsidRDefault="0095129F" w:rsidP="00F84F4C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18"/>
          <w:szCs w:val="18"/>
          <w:lang w:eastAsia="zh-CN"/>
        </w:rPr>
      </w:pPr>
    </w:p>
    <w:p w14:paraId="6A0CDB1E" w14:textId="43F0D8C6" w:rsidR="00F84F4C" w:rsidRPr="005A234B" w:rsidRDefault="00F84F4C" w:rsidP="00F84F4C">
      <w:pPr>
        <w:tabs>
          <w:tab w:val="left" w:pos="540"/>
          <w:tab w:val="left" w:pos="780"/>
        </w:tabs>
        <w:suppressAutoHyphens/>
        <w:jc w:val="both"/>
        <w:rPr>
          <w:color w:val="FF0000"/>
          <w:sz w:val="18"/>
          <w:szCs w:val="18"/>
          <w:lang w:eastAsia="zh-CN"/>
        </w:rPr>
      </w:pPr>
      <w:r w:rsidRPr="005A234B">
        <w:rPr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5A234B">
        <w:rPr>
          <w:color w:val="FF0000"/>
          <w:sz w:val="18"/>
          <w:szCs w:val="18"/>
          <w:lang w:eastAsia="zh-CN"/>
        </w:rPr>
        <w:t>.</w:t>
      </w:r>
    </w:p>
    <w:p w14:paraId="0A3EF4A1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2C3B7917" w14:textId="77777777" w:rsidR="00F84F4C" w:rsidRPr="005A234B" w:rsidRDefault="00F84F4C" w:rsidP="00F84F4C">
      <w:pPr>
        <w:rPr>
          <w:b/>
          <w:sz w:val="18"/>
          <w:szCs w:val="18"/>
          <w:u w:val="single"/>
        </w:rPr>
      </w:pPr>
    </w:p>
    <w:p w14:paraId="6DD58B34" w14:textId="77777777" w:rsidR="00F84F4C" w:rsidRPr="005A234B" w:rsidRDefault="00F84F4C" w:rsidP="008D2AB8">
      <w:pPr>
        <w:widowControl w:val="0"/>
        <w:ind w:right="1"/>
        <w:jc w:val="both"/>
        <w:rPr>
          <w:sz w:val="18"/>
          <w:szCs w:val="18"/>
        </w:rPr>
      </w:pPr>
    </w:p>
    <w:p w14:paraId="4799A0C9" w14:textId="77777777" w:rsidR="008D2AB8" w:rsidRPr="005A234B" w:rsidRDefault="008D2AB8" w:rsidP="008D2AB8">
      <w:pPr>
        <w:tabs>
          <w:tab w:val="right" w:pos="9000"/>
        </w:tabs>
        <w:rPr>
          <w:sz w:val="18"/>
          <w:szCs w:val="18"/>
        </w:rPr>
      </w:pPr>
    </w:p>
    <w:p w14:paraId="5FCB65B0" w14:textId="77777777" w:rsidR="00FE545C" w:rsidRPr="005A234B" w:rsidRDefault="00FE545C" w:rsidP="00FE545C">
      <w:pPr>
        <w:jc w:val="right"/>
        <w:rPr>
          <w:sz w:val="18"/>
          <w:szCs w:val="18"/>
        </w:rPr>
      </w:pPr>
    </w:p>
    <w:sectPr w:rsidR="00FE545C" w:rsidRPr="005A234B" w:rsidSect="005A234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E6F726" w14:textId="77777777" w:rsidR="00FC3932" w:rsidRDefault="00FC3932">
      <w:r>
        <w:separator/>
      </w:r>
    </w:p>
  </w:endnote>
  <w:endnote w:type="continuationSeparator" w:id="0">
    <w:p w14:paraId="2957463B" w14:textId="77777777" w:rsidR="00FC3932" w:rsidRDefault="00FC3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06741" w14:textId="77777777" w:rsidR="00A46A03" w:rsidRDefault="00A46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AC2F1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C88D12" w14:textId="77777777" w:rsidR="00A46A03" w:rsidRDefault="00A46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7876C1" w14:textId="77777777" w:rsidR="00FC3932" w:rsidRDefault="00FC3932">
      <w:r>
        <w:separator/>
      </w:r>
    </w:p>
  </w:footnote>
  <w:footnote w:type="continuationSeparator" w:id="0">
    <w:p w14:paraId="76BBD465" w14:textId="77777777" w:rsidR="00FC3932" w:rsidRDefault="00FC3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68436E" w14:textId="77777777" w:rsidR="00A46A03" w:rsidRDefault="00A46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8C3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86C5D6" w14:textId="77777777" w:rsidR="00A46A03" w:rsidRDefault="00A46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CED0AE66"/>
    <w:lvl w:ilvl="0" w:tplc="ECAC26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D22"/>
    <w:rsid w:val="00012286"/>
    <w:rsid w:val="00045AD0"/>
    <w:rsid w:val="000704FC"/>
    <w:rsid w:val="00071CCC"/>
    <w:rsid w:val="00094131"/>
    <w:rsid w:val="000B731D"/>
    <w:rsid w:val="000D6134"/>
    <w:rsid w:val="000E09C7"/>
    <w:rsid w:val="000E4682"/>
    <w:rsid w:val="000F6589"/>
    <w:rsid w:val="00106636"/>
    <w:rsid w:val="00116EC6"/>
    <w:rsid w:val="001801DD"/>
    <w:rsid w:val="001B5897"/>
    <w:rsid w:val="001D4612"/>
    <w:rsid w:val="00207E98"/>
    <w:rsid w:val="002723B0"/>
    <w:rsid w:val="00290D22"/>
    <w:rsid w:val="00315A4A"/>
    <w:rsid w:val="00377957"/>
    <w:rsid w:val="004B7300"/>
    <w:rsid w:val="004C6753"/>
    <w:rsid w:val="00525B83"/>
    <w:rsid w:val="00562475"/>
    <w:rsid w:val="00587C59"/>
    <w:rsid w:val="00595C87"/>
    <w:rsid w:val="005A234B"/>
    <w:rsid w:val="005D2C65"/>
    <w:rsid w:val="005E6D94"/>
    <w:rsid w:val="0063384F"/>
    <w:rsid w:val="00643C6F"/>
    <w:rsid w:val="00646202"/>
    <w:rsid w:val="0065290F"/>
    <w:rsid w:val="0065601C"/>
    <w:rsid w:val="006815F6"/>
    <w:rsid w:val="0068433F"/>
    <w:rsid w:val="007748F0"/>
    <w:rsid w:val="007A4321"/>
    <w:rsid w:val="007A5270"/>
    <w:rsid w:val="00833933"/>
    <w:rsid w:val="00853083"/>
    <w:rsid w:val="008B2F0C"/>
    <w:rsid w:val="008B4928"/>
    <w:rsid w:val="008D2AB8"/>
    <w:rsid w:val="008F1C66"/>
    <w:rsid w:val="00903B1F"/>
    <w:rsid w:val="0095129F"/>
    <w:rsid w:val="00970FE4"/>
    <w:rsid w:val="00A0022B"/>
    <w:rsid w:val="00A346FE"/>
    <w:rsid w:val="00A46A03"/>
    <w:rsid w:val="00A47B4D"/>
    <w:rsid w:val="00A83018"/>
    <w:rsid w:val="00AD72BF"/>
    <w:rsid w:val="00B774DC"/>
    <w:rsid w:val="00B95C09"/>
    <w:rsid w:val="00BA227D"/>
    <w:rsid w:val="00BB31D6"/>
    <w:rsid w:val="00C46C37"/>
    <w:rsid w:val="00C969A6"/>
    <w:rsid w:val="00CA7D36"/>
    <w:rsid w:val="00D24208"/>
    <w:rsid w:val="00D60C38"/>
    <w:rsid w:val="00D66893"/>
    <w:rsid w:val="00D90ACB"/>
    <w:rsid w:val="00DC1500"/>
    <w:rsid w:val="00E146E6"/>
    <w:rsid w:val="00E44371"/>
    <w:rsid w:val="00E83590"/>
    <w:rsid w:val="00E949B0"/>
    <w:rsid w:val="00EC0BEA"/>
    <w:rsid w:val="00F00591"/>
    <w:rsid w:val="00F51688"/>
    <w:rsid w:val="00F53146"/>
    <w:rsid w:val="00F84F4C"/>
    <w:rsid w:val="00F91018"/>
    <w:rsid w:val="00FA0F30"/>
    <w:rsid w:val="00FA51A4"/>
    <w:rsid w:val="00FB4004"/>
    <w:rsid w:val="00FC3932"/>
    <w:rsid w:val="00FE545C"/>
    <w:rsid w:val="00FF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74DF9"/>
  <w15:chartTrackingRefBased/>
  <w15:docId w15:val="{F8FDDB7C-30AB-4E73-A74F-49595151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9B842-69B3-4DAC-B80F-3DF07EBA6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4</cp:revision>
  <cp:lastPrinted>1899-12-31T23:00:00Z</cp:lastPrinted>
  <dcterms:created xsi:type="dcterms:W3CDTF">2024-07-05T06:08:00Z</dcterms:created>
  <dcterms:modified xsi:type="dcterms:W3CDTF">2024-09-26T10:57:00Z</dcterms:modified>
</cp:coreProperties>
</file>