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FF498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498F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F498F">
        <w:rPr>
          <w:rFonts w:ascii="Arial" w:hAnsi="Arial" w:cs="Arial"/>
          <w:sz w:val="24"/>
          <w:szCs w:val="24"/>
        </w:rPr>
        <w:t>2024-10-07</w:t>
      </w:r>
    </w:p>
    <w:p w:rsidR="00986737" w:rsidRPr="009432A1" w:rsidRDefault="00FF498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498F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FF498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F498F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498F">
        <w:rPr>
          <w:rFonts w:ascii="Arial" w:hAnsi="Arial" w:cs="Arial"/>
          <w:sz w:val="24"/>
          <w:szCs w:val="24"/>
        </w:rPr>
        <w:t>521</w:t>
      </w:r>
    </w:p>
    <w:p w:rsidR="00986737" w:rsidRPr="009432A1" w:rsidRDefault="00FF498F" w:rsidP="00986737">
      <w:pPr>
        <w:rPr>
          <w:rFonts w:ascii="Arial" w:hAnsi="Arial" w:cs="Arial"/>
          <w:sz w:val="24"/>
          <w:szCs w:val="24"/>
        </w:rPr>
      </w:pPr>
      <w:r w:rsidRPr="00FF498F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498F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F498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498F">
              <w:rPr>
                <w:rFonts w:ascii="Arial" w:hAnsi="Arial" w:cs="Arial"/>
                <w:bCs/>
                <w:sz w:val="24"/>
                <w:szCs w:val="24"/>
              </w:rPr>
              <w:t>Remont dróg gminnych Ołpiny - Borówka i Żurowa Niwy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498F" w:rsidRPr="004E4B64" w:rsidTr="00F64FCB">
        <w:tc>
          <w:tcPr>
            <w:tcW w:w="2269" w:type="dxa"/>
            <w:shd w:val="clear" w:color="auto" w:fill="auto"/>
          </w:tcPr>
          <w:p w:rsidR="00FF498F" w:rsidRPr="004E4B64" w:rsidRDefault="00FF498F" w:rsidP="00F64F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498F" w:rsidRPr="004E4B64" w:rsidRDefault="00FF498F" w:rsidP="00F64F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498F">
              <w:rPr>
                <w:rFonts w:ascii="Arial" w:hAnsi="Arial" w:cs="Arial"/>
                <w:bCs/>
                <w:sz w:val="24"/>
                <w:szCs w:val="24"/>
              </w:rPr>
              <w:t>FER.271.24.2024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498F" w:rsidRPr="00FF498F">
        <w:rPr>
          <w:rFonts w:ascii="Arial" w:hAnsi="Arial" w:cs="Arial"/>
          <w:sz w:val="24"/>
          <w:szCs w:val="24"/>
        </w:rPr>
        <w:t>(</w:t>
      </w:r>
      <w:proofErr w:type="spellStart"/>
      <w:r w:rsidR="00FF498F" w:rsidRPr="00FF498F">
        <w:rPr>
          <w:rFonts w:ascii="Arial" w:hAnsi="Arial" w:cs="Arial"/>
          <w:sz w:val="24"/>
          <w:szCs w:val="24"/>
        </w:rPr>
        <w:t>t.j</w:t>
      </w:r>
      <w:proofErr w:type="spellEnd"/>
      <w:r w:rsidR="00FF498F" w:rsidRPr="00FF498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498F" w:rsidRPr="00FF498F">
        <w:rPr>
          <w:rFonts w:ascii="Arial" w:hAnsi="Arial" w:cs="Arial"/>
          <w:sz w:val="24"/>
          <w:szCs w:val="24"/>
        </w:rPr>
        <w:t>07/10/2024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498F" w:rsidRPr="00FF498F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F498F" w:rsidRPr="00BB547B" w:rsidTr="00F64FCB">
        <w:tc>
          <w:tcPr>
            <w:tcW w:w="1276" w:type="dxa"/>
            <w:shd w:val="clear" w:color="auto" w:fill="auto"/>
            <w:vAlign w:val="center"/>
          </w:tcPr>
          <w:p w:rsidR="00FF498F" w:rsidRPr="00986737" w:rsidRDefault="00FF498F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498F" w:rsidRPr="00986737" w:rsidRDefault="00FF498F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498F" w:rsidRPr="00986737" w:rsidRDefault="00FF498F" w:rsidP="00F64F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FF498F" w:rsidRPr="00986737" w:rsidRDefault="00FF498F" w:rsidP="00F64FCB">
            <w:pPr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498F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498F" w:rsidRPr="00986737" w:rsidRDefault="00FF498F" w:rsidP="00F64F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498F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498F" w:rsidRPr="00986737" w:rsidRDefault="00044EE7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752 627,</w:t>
            </w:r>
            <w:r w:rsidR="00FF498F" w:rsidRPr="00FF498F">
              <w:rPr>
                <w:rFonts w:ascii="Arial" w:hAnsi="Arial" w:cs="Arial"/>
                <w:sz w:val="24"/>
                <w:szCs w:val="24"/>
              </w:rPr>
              <w:t>76 zł</w:t>
            </w:r>
          </w:p>
        </w:tc>
      </w:tr>
      <w:tr w:rsidR="00FF498F" w:rsidRPr="00BB547B" w:rsidTr="00F64FCB">
        <w:tc>
          <w:tcPr>
            <w:tcW w:w="1276" w:type="dxa"/>
            <w:shd w:val="clear" w:color="auto" w:fill="auto"/>
            <w:vAlign w:val="center"/>
          </w:tcPr>
          <w:p w:rsidR="00FF498F" w:rsidRPr="00986737" w:rsidRDefault="00FF498F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498F" w:rsidRPr="00986737" w:rsidRDefault="00FF498F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498F" w:rsidRPr="00986737" w:rsidRDefault="00FF498F" w:rsidP="00F64F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FF498F" w:rsidRPr="00986737" w:rsidRDefault="00FF498F" w:rsidP="00F64FCB">
            <w:pPr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498F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498F" w:rsidRPr="00986737" w:rsidRDefault="00FF498F" w:rsidP="00F64F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98F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498F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498F" w:rsidRPr="00986737" w:rsidRDefault="00044EE7" w:rsidP="00F64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291 898,</w:t>
            </w:r>
            <w:r w:rsidR="00FF498F" w:rsidRPr="00FF498F">
              <w:rPr>
                <w:rFonts w:ascii="Arial" w:hAnsi="Arial" w:cs="Arial"/>
                <w:sz w:val="24"/>
                <w:szCs w:val="24"/>
              </w:rPr>
              <w:t>48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049" w:rsidRDefault="003C7049">
      <w:r>
        <w:separator/>
      </w:r>
    </w:p>
  </w:endnote>
  <w:endnote w:type="continuationSeparator" w:id="1">
    <w:p w:rsidR="003C7049" w:rsidRDefault="003C70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92CE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92CE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4E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049" w:rsidRDefault="003C7049">
      <w:r>
        <w:separator/>
      </w:r>
    </w:p>
  </w:footnote>
  <w:footnote w:type="continuationSeparator" w:id="1">
    <w:p w:rsidR="003C7049" w:rsidRDefault="003C70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98F" w:rsidRDefault="00FF49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98F" w:rsidRDefault="00FF49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98F" w:rsidRDefault="00FF49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F498F"/>
    <w:rsid w:val="00007727"/>
    <w:rsid w:val="00017720"/>
    <w:rsid w:val="00035488"/>
    <w:rsid w:val="00044EE7"/>
    <w:rsid w:val="000D7F25"/>
    <w:rsid w:val="000E00E5"/>
    <w:rsid w:val="00173B20"/>
    <w:rsid w:val="001C69FF"/>
    <w:rsid w:val="0023318D"/>
    <w:rsid w:val="003C7049"/>
    <w:rsid w:val="003D72FD"/>
    <w:rsid w:val="00423179"/>
    <w:rsid w:val="00490DC0"/>
    <w:rsid w:val="00493F8C"/>
    <w:rsid w:val="004C7E9B"/>
    <w:rsid w:val="004F06A3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2CE9"/>
    <w:rsid w:val="00EA3476"/>
    <w:rsid w:val="00F16C60"/>
    <w:rsid w:val="00F95C33"/>
    <w:rsid w:val="00FC7F5E"/>
    <w:rsid w:val="00FF498F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2024-10-07T07:33:00Z</cp:lastPrinted>
  <dcterms:created xsi:type="dcterms:W3CDTF">2024-10-07T07:33:00Z</dcterms:created>
  <dcterms:modified xsi:type="dcterms:W3CDTF">2024-10-07T07:33:00Z</dcterms:modified>
</cp:coreProperties>
</file>