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CE238" w14:textId="433AA725" w:rsidR="00EB1359" w:rsidRPr="003261E7" w:rsidRDefault="008B725E" w:rsidP="00EB1359">
      <w:pPr>
        <w:spacing w:after="240"/>
        <w:jc w:val="right"/>
        <w:rPr>
          <w:sz w:val="22"/>
          <w:szCs w:val="22"/>
        </w:rPr>
      </w:pPr>
      <w:r w:rsidRPr="008B725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A4A06">
        <w:rPr>
          <w:sz w:val="22"/>
          <w:szCs w:val="22"/>
        </w:rPr>
        <w:t>4.10.2024 r.</w:t>
      </w:r>
    </w:p>
    <w:p w14:paraId="46EF41E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3C11B27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23BA34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4F2A04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AFC597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E01944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DA35F4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F8A488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70D7648" w14:textId="14E18A2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0C1917">
        <w:rPr>
          <w:b/>
          <w:sz w:val="28"/>
          <w:szCs w:val="24"/>
        </w:rPr>
        <w:t>U</w:t>
      </w:r>
      <w:r>
        <w:rPr>
          <w:b/>
          <w:sz w:val="28"/>
          <w:szCs w:val="24"/>
        </w:rPr>
        <w:t xml:space="preserve"> </w:t>
      </w:r>
      <w:r w:rsidR="00244E57">
        <w:rPr>
          <w:b/>
          <w:sz w:val="28"/>
          <w:szCs w:val="24"/>
        </w:rPr>
        <w:t>NR 1,3,5,9,20,22,28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B725E" w:rsidRPr="003261E7" w14:paraId="759DF755" w14:textId="77777777" w:rsidTr="006D7B95">
        <w:trPr>
          <w:trHeight w:val="638"/>
        </w:trPr>
        <w:tc>
          <w:tcPr>
            <w:tcW w:w="959" w:type="dxa"/>
            <w:shd w:val="clear" w:color="auto" w:fill="auto"/>
          </w:tcPr>
          <w:p w14:paraId="2A7F58B6" w14:textId="77777777" w:rsidR="008B725E" w:rsidRPr="003261E7" w:rsidRDefault="008B725E" w:rsidP="006D7B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7B0C90" w14:textId="58DD5653" w:rsidR="008B725E" w:rsidRPr="003261E7" w:rsidRDefault="008B725E" w:rsidP="006D7B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725E">
              <w:rPr>
                <w:sz w:val="22"/>
                <w:szCs w:val="22"/>
              </w:rPr>
              <w:t>przetarg</w:t>
            </w:r>
            <w:r w:rsidR="00244E57">
              <w:rPr>
                <w:sz w:val="22"/>
                <w:szCs w:val="22"/>
              </w:rPr>
              <w:t>u</w:t>
            </w:r>
            <w:r w:rsidRPr="008B725E">
              <w:rPr>
                <w:sz w:val="22"/>
                <w:szCs w:val="22"/>
              </w:rPr>
              <w:t xml:space="preserve"> nieograniczon</w:t>
            </w:r>
            <w:r w:rsidR="00244E57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B725E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B725E">
              <w:rPr>
                <w:b/>
                <w:sz w:val="22"/>
                <w:szCs w:val="22"/>
              </w:rPr>
              <w:t>ZP/39/2024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8265E0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2F13C6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BA6444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4965F5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  <w:gridCol w:w="34"/>
      </w:tblGrid>
      <w:tr w:rsidR="00D44D12" w:rsidRPr="00EB1359" w14:paraId="71F05F5D" w14:textId="77777777" w:rsidTr="00244E57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6DA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E8A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EB0DBE2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B725E" w:rsidRPr="00EB1359" w14:paraId="0000931C" w14:textId="77777777" w:rsidTr="00244E57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7310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0574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1 - Rury karbowane do obwodu oddechowego respiratora</w:t>
            </w:r>
          </w:p>
          <w:p w14:paraId="3F1C0869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7B72BF" w14:textId="315BA309" w:rsidR="008B725E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="008B725E" w:rsidRPr="008B725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7EDD19E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98F7823" w14:textId="787DBAF3" w:rsidR="008B725E" w:rsidRPr="00EB1359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złożonych ofert.</w:t>
            </w:r>
          </w:p>
        </w:tc>
      </w:tr>
      <w:tr w:rsidR="008B725E" w:rsidRPr="00EB1359" w14:paraId="7A91A3F3" w14:textId="77777777" w:rsidTr="00244E57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5C16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7357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3 – Dren z trokarem do drenażu klatki piersiowej</w:t>
            </w:r>
          </w:p>
          <w:p w14:paraId="7D028C78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EAB5624" w14:textId="77777777" w:rsidR="00B348A5" w:rsidRDefault="00B348A5" w:rsidP="00B348A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8B725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BCB1645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9220E77" w14:textId="0348556A" w:rsidR="008B725E" w:rsidRPr="00EB1359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złożonych ofert.</w:t>
            </w:r>
          </w:p>
        </w:tc>
      </w:tr>
      <w:tr w:rsidR="008B725E" w:rsidRPr="00EB1359" w14:paraId="35A555DF" w14:textId="77777777" w:rsidTr="00244E57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8E60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BE56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5 - Zestaw jałowy jednorazowy do odbarczania treści opłucnowej dla dorosłych</w:t>
            </w:r>
          </w:p>
          <w:p w14:paraId="310FAB55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E146AA2" w14:textId="77777777" w:rsidR="00B348A5" w:rsidRDefault="00B348A5" w:rsidP="00B348A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8B725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B51A05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CB422BC" w14:textId="75DC9145" w:rsidR="008B725E" w:rsidRPr="00EB1359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złożonych ofert.</w:t>
            </w:r>
          </w:p>
        </w:tc>
      </w:tr>
      <w:tr w:rsidR="008B725E" w:rsidRPr="00EB1359" w14:paraId="4D94A317" w14:textId="77777777" w:rsidTr="00244E57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221B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3455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9 – Stenty moczowodowe</w:t>
            </w:r>
          </w:p>
          <w:p w14:paraId="32858882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04BB499" w14:textId="77777777" w:rsidR="00B348A5" w:rsidRDefault="00B348A5" w:rsidP="00B348A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8B725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622BB18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D707065" w14:textId="50B7E506" w:rsidR="008B725E" w:rsidRPr="00EB1359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złożonych ofert.</w:t>
            </w:r>
          </w:p>
        </w:tc>
      </w:tr>
      <w:tr w:rsidR="008B725E" w:rsidRPr="00EB1359" w14:paraId="20EF9A25" w14:textId="77777777" w:rsidTr="00244E5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7F5F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4D6F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20 – Zestaw do lewatyw</w:t>
            </w:r>
          </w:p>
          <w:p w14:paraId="756760B4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35C3311" w14:textId="77777777" w:rsidR="00B348A5" w:rsidRDefault="00B348A5" w:rsidP="00B348A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8B725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8CEA0C7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9FAADEF" w14:textId="226B2BAD" w:rsidR="008B725E" w:rsidRPr="00EB1359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złożonych ofert.</w:t>
            </w:r>
          </w:p>
        </w:tc>
      </w:tr>
      <w:tr w:rsidR="008B725E" w:rsidRPr="00EB1359" w14:paraId="77AAD56F" w14:textId="77777777" w:rsidTr="00244E5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3BB5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666B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28 - Linia do podawania wapnia</w:t>
            </w:r>
          </w:p>
          <w:p w14:paraId="628A04A4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31FD2B8" w14:textId="77777777" w:rsidR="00B348A5" w:rsidRDefault="00B348A5" w:rsidP="00B348A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8B725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5CCF0B0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3A7517" w14:textId="57D7CDAB" w:rsidR="008B725E" w:rsidRPr="00EB1359" w:rsidRDefault="00B348A5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złożonych ofert.</w:t>
            </w:r>
          </w:p>
        </w:tc>
      </w:tr>
      <w:tr w:rsidR="008B725E" w:rsidRPr="00EB1359" w14:paraId="1F2F6934" w14:textId="77777777" w:rsidTr="00244E5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FA9C" w14:textId="77777777" w:rsidR="008B725E" w:rsidRPr="00710915" w:rsidRDefault="008B725E" w:rsidP="006D7B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25E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131A" w14:textId="77777777" w:rsidR="008B725E" w:rsidRPr="00EB1359" w:rsidRDefault="008B725E" w:rsidP="006D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25E">
              <w:rPr>
                <w:b/>
                <w:sz w:val="22"/>
                <w:szCs w:val="22"/>
              </w:rPr>
              <w:t>Pakiet 22 – Szpatułki laryngologiczne</w:t>
            </w:r>
          </w:p>
          <w:p w14:paraId="7FD2C3F4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3B45CFA" w14:textId="2E30DAD3" w:rsidR="008B725E" w:rsidRDefault="00F72FE4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2-</w:t>
            </w:r>
            <w:r w:rsidR="008B725E" w:rsidRPr="008B725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95FCE0B" w14:textId="77777777" w:rsidR="008B725E" w:rsidRDefault="008B725E" w:rsidP="006D7B9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B70530F" w14:textId="5CFE7318" w:rsidR="008B725E" w:rsidRPr="00EB1359" w:rsidRDefault="008B725E" w:rsidP="006D7B9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725E">
              <w:rPr>
                <w:sz w:val="22"/>
                <w:szCs w:val="22"/>
              </w:rPr>
              <w:t>Uzasadnienie faktyczne:</w:t>
            </w:r>
            <w:r w:rsidR="00244E57">
              <w:rPr>
                <w:sz w:val="22"/>
                <w:szCs w:val="22"/>
              </w:rPr>
              <w:t xml:space="preserve"> </w:t>
            </w:r>
            <w:r w:rsidRPr="008B725E">
              <w:rPr>
                <w:sz w:val="22"/>
                <w:szCs w:val="22"/>
              </w:rPr>
              <w:t>Jedyna złożona oferta podlegała odrzuceniu.</w:t>
            </w:r>
          </w:p>
        </w:tc>
      </w:tr>
    </w:tbl>
    <w:p w14:paraId="78E3A20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73CB3" w14:textId="77777777" w:rsidR="008B725E" w:rsidRDefault="008B725E" w:rsidP="008B725E">
      <w:r>
        <w:separator/>
      </w:r>
    </w:p>
  </w:endnote>
  <w:endnote w:type="continuationSeparator" w:id="0">
    <w:p w14:paraId="2423CD79" w14:textId="77777777" w:rsidR="008B725E" w:rsidRDefault="008B725E" w:rsidP="008B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42C16" w14:textId="77777777" w:rsidR="008B725E" w:rsidRDefault="008B7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C09D4" w14:textId="77777777" w:rsidR="008B725E" w:rsidRDefault="008B72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9D09C" w14:textId="77777777" w:rsidR="008B725E" w:rsidRDefault="008B7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BE61D" w14:textId="77777777" w:rsidR="008B725E" w:rsidRDefault="008B725E" w:rsidP="008B725E">
      <w:r>
        <w:separator/>
      </w:r>
    </w:p>
  </w:footnote>
  <w:footnote w:type="continuationSeparator" w:id="0">
    <w:p w14:paraId="20B6A0A2" w14:textId="77777777" w:rsidR="008B725E" w:rsidRDefault="008B725E" w:rsidP="008B7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E9B70" w14:textId="77777777" w:rsidR="008B725E" w:rsidRDefault="008B7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944C4" w14:textId="77777777" w:rsidR="008B725E" w:rsidRDefault="008B7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91406" w14:textId="77777777" w:rsidR="008B725E" w:rsidRDefault="008B72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4B8"/>
    <w:rsid w:val="00010B31"/>
    <w:rsid w:val="000C1917"/>
    <w:rsid w:val="00104963"/>
    <w:rsid w:val="00150F65"/>
    <w:rsid w:val="001A54B8"/>
    <w:rsid w:val="00244E57"/>
    <w:rsid w:val="0056147A"/>
    <w:rsid w:val="00775DAE"/>
    <w:rsid w:val="00823326"/>
    <w:rsid w:val="00856A3E"/>
    <w:rsid w:val="00894412"/>
    <w:rsid w:val="008B725E"/>
    <w:rsid w:val="009462DF"/>
    <w:rsid w:val="009500EB"/>
    <w:rsid w:val="00993EFC"/>
    <w:rsid w:val="00AB3E72"/>
    <w:rsid w:val="00AC1A4B"/>
    <w:rsid w:val="00B348A5"/>
    <w:rsid w:val="00B86815"/>
    <w:rsid w:val="00D41670"/>
    <w:rsid w:val="00D44D12"/>
    <w:rsid w:val="00E403D2"/>
    <w:rsid w:val="00E742E3"/>
    <w:rsid w:val="00EA4A06"/>
    <w:rsid w:val="00EB1359"/>
    <w:rsid w:val="00F7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9EF73"/>
  <w15:chartTrackingRefBased/>
  <w15:docId w15:val="{D9E8F81F-94D0-4F0E-A26B-92B5F945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348A5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B7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7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330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7</cp:revision>
  <dcterms:created xsi:type="dcterms:W3CDTF">2024-10-01T07:53:00Z</dcterms:created>
  <dcterms:modified xsi:type="dcterms:W3CDTF">2024-10-04T12:19:00Z</dcterms:modified>
</cp:coreProperties>
</file>