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93EDF" w14:textId="77777777" w:rsidR="002C0152" w:rsidRPr="002A16E2" w:rsidRDefault="002C0152" w:rsidP="002C0152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1ADC575" w14:textId="77777777" w:rsidR="002C0152" w:rsidRPr="002A16E2" w:rsidRDefault="002C0152" w:rsidP="002C01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27CE82E" w14:textId="77777777" w:rsidR="002C0152" w:rsidRPr="002A16E2" w:rsidRDefault="002C0152" w:rsidP="002C01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CE3FBE9" w14:textId="77777777" w:rsidR="002C0152" w:rsidRPr="002A16E2" w:rsidRDefault="002C0152" w:rsidP="002C015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143F342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6D80E1C" w14:textId="77777777" w:rsidR="002C0152" w:rsidRPr="00FA50AF" w:rsidRDefault="002C0152" w:rsidP="002C015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9A20790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808EC6A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96274D4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128A614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F784EE4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57763F6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04293C1" w14:textId="77777777" w:rsidR="002C0152" w:rsidRPr="002A16E2" w:rsidRDefault="002C0152" w:rsidP="002C015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52B4694" w14:textId="77777777" w:rsidR="002C0152" w:rsidRPr="002A16E2" w:rsidRDefault="002C0152" w:rsidP="002C015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83F7216" w14:textId="77777777" w:rsidR="002C0152" w:rsidRPr="002A16E2" w:rsidRDefault="002C0152" w:rsidP="002C015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5087310" w14:textId="77777777" w:rsidR="002C0152" w:rsidRPr="002A16E2" w:rsidRDefault="002C0152" w:rsidP="002C015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032E1B7" w14:textId="77777777" w:rsidR="002C0152" w:rsidRPr="002A16E2" w:rsidRDefault="002C0152" w:rsidP="002C015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B09E619" w14:textId="77777777" w:rsidR="002C0152" w:rsidRPr="002A16E2" w:rsidRDefault="002C0152" w:rsidP="002C015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5CD24E6" w14:textId="77777777" w:rsidR="002C0152" w:rsidRPr="002A16E2" w:rsidRDefault="002C0152" w:rsidP="002C015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A0D60E7" w14:textId="77777777" w:rsidR="002C0152" w:rsidRPr="002A16E2" w:rsidRDefault="002C0152" w:rsidP="002C0152">
      <w:pPr>
        <w:ind w:firstLine="3969"/>
        <w:rPr>
          <w:b/>
          <w:sz w:val="22"/>
          <w:szCs w:val="22"/>
        </w:rPr>
      </w:pPr>
    </w:p>
    <w:p w14:paraId="0E4B2D20" w14:textId="7E7279D5" w:rsidR="002C0152" w:rsidRDefault="002C0152" w:rsidP="002C015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A158BF" w:rsidRPr="00A158BF">
        <w:rPr>
          <w:b/>
          <w:sz w:val="22"/>
          <w:szCs w:val="22"/>
        </w:rPr>
        <w:t>Dostawa body aparatu fotograficznego na potrzeby WEiP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A158BF">
        <w:rPr>
          <w:b/>
          <w:sz w:val="22"/>
          <w:szCs w:val="22"/>
        </w:rPr>
        <w:t>544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50EE8BB" w14:textId="77777777" w:rsidR="002C0152" w:rsidRDefault="002C0152" w:rsidP="002C015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8035268" w14:textId="77777777" w:rsidR="002C0152" w:rsidRPr="00483084" w:rsidRDefault="002C0152" w:rsidP="002C015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127D3F05" w14:textId="77777777" w:rsidR="002C0152" w:rsidRPr="00483084" w:rsidRDefault="002C0152" w:rsidP="002C015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9E7511F" w14:textId="77777777" w:rsidR="002C0152" w:rsidRPr="00483084" w:rsidRDefault="002C0152" w:rsidP="002C015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6A1FF5D7" w14:textId="77777777" w:rsidR="002C0152" w:rsidRPr="00483084" w:rsidRDefault="002C0152" w:rsidP="002C015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27224D" w14:textId="77777777" w:rsidR="002C0152" w:rsidRPr="00483084" w:rsidRDefault="002C0152" w:rsidP="002C015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35BE513" w14:textId="77777777" w:rsidR="002C0152" w:rsidRPr="00483084" w:rsidRDefault="002C0152" w:rsidP="002C015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76FE277" w14:textId="77777777" w:rsidR="002C0152" w:rsidRPr="00483084" w:rsidRDefault="002C0152" w:rsidP="002C0152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A4FE3E4" w14:textId="40AC5E04" w:rsidR="002C0152" w:rsidRPr="00483084" w:rsidRDefault="002C0152" w:rsidP="002C0152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="000A5BB7">
        <w:rPr>
          <w:sz w:val="22"/>
          <w:szCs w:val="22"/>
        </w:rPr>
        <w:t xml:space="preserve">body aparatu fotograficznego: </w:t>
      </w:r>
      <w:r w:rsidRPr="00483084">
        <w:rPr>
          <w:b w:val="0"/>
          <w:sz w:val="22"/>
          <w:szCs w:val="22"/>
        </w:rPr>
        <w:t>…………………………………..</w:t>
      </w:r>
    </w:p>
    <w:p w14:paraId="65E69AE9" w14:textId="77777777" w:rsidR="002C0152" w:rsidRPr="002A16E2" w:rsidRDefault="002C0152" w:rsidP="002C0152">
      <w:pPr>
        <w:tabs>
          <w:tab w:val="right" w:pos="9000"/>
        </w:tabs>
        <w:rPr>
          <w:sz w:val="22"/>
          <w:szCs w:val="22"/>
        </w:rPr>
      </w:pPr>
    </w:p>
    <w:p w14:paraId="5AD1CADD" w14:textId="77777777" w:rsidR="002C0152" w:rsidRPr="002A16E2" w:rsidRDefault="002C0152" w:rsidP="002C0152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D60618B" w14:textId="179B3C08" w:rsidR="002C0152" w:rsidRPr="002A16E2" w:rsidRDefault="002C0152" w:rsidP="002C0152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331B07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 w:rsidR="00331B07"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 w:rsidR="00331B07">
        <w:rPr>
          <w:b/>
          <w:bCs/>
          <w:sz w:val="22"/>
          <w:szCs w:val="22"/>
        </w:rPr>
        <w:t>y</w:t>
      </w:r>
    </w:p>
    <w:p w14:paraId="358AE27F" w14:textId="77777777" w:rsidR="002C0152" w:rsidRPr="002A16E2" w:rsidRDefault="002C0152" w:rsidP="002C015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C1FE32D" w14:textId="77777777" w:rsidR="002C0152" w:rsidRDefault="002C0152" w:rsidP="002C0152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5B024C" w14:textId="77777777" w:rsidR="002C0152" w:rsidRDefault="002C0152" w:rsidP="002C015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4740C5A" w14:textId="77777777" w:rsidR="002C0152" w:rsidRDefault="002C0152" w:rsidP="002C015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530AC45E" w14:textId="77777777" w:rsidR="002C0152" w:rsidRDefault="002C0152" w:rsidP="002C01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F1C24A9" w14:textId="77777777" w:rsidR="002C0152" w:rsidRDefault="002C0152" w:rsidP="002C01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5B7516B" w14:textId="77777777" w:rsidR="002C0152" w:rsidRDefault="002C0152" w:rsidP="002C01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BB5088" w14:textId="77777777" w:rsidR="002C0152" w:rsidRDefault="002C0152" w:rsidP="002C01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0D695E" w14:textId="77777777" w:rsidR="002C0152" w:rsidRDefault="002C0152" w:rsidP="002C015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900DA6" w14:textId="77777777" w:rsidR="002C0152" w:rsidRDefault="002C0152" w:rsidP="002C01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0152" w14:paraId="3DF99266" w14:textId="77777777" w:rsidTr="002175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84C41" w14:textId="77777777" w:rsidR="002C0152" w:rsidRDefault="002C0152" w:rsidP="002175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2473B" w14:textId="77777777" w:rsidR="002C0152" w:rsidRDefault="002C0152" w:rsidP="002175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0B398AD" w14:textId="77777777" w:rsidR="002C0152" w:rsidRDefault="002C0152" w:rsidP="002175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4CA17" w14:textId="77777777" w:rsidR="002C0152" w:rsidRDefault="002C0152" w:rsidP="002175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C0152" w14:paraId="16ECD8E7" w14:textId="77777777" w:rsidTr="00217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22150" w14:textId="77777777" w:rsidR="002C0152" w:rsidRDefault="002C0152" w:rsidP="002175C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4D4DF" w14:textId="77777777" w:rsidR="002C0152" w:rsidRDefault="002C0152" w:rsidP="002175C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774E8" w14:textId="77777777" w:rsidR="002C0152" w:rsidRDefault="002C0152" w:rsidP="002175C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2C0152" w14:paraId="3419032F" w14:textId="77777777" w:rsidTr="00217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9C99F" w14:textId="77777777" w:rsidR="002C0152" w:rsidRDefault="002C0152" w:rsidP="002175C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898FB" w14:textId="77777777" w:rsidR="002C0152" w:rsidRDefault="002C0152" w:rsidP="002175C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17BD9" w14:textId="77777777" w:rsidR="002C0152" w:rsidRDefault="002C0152" w:rsidP="002175C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E9BE343" w14:textId="77777777" w:rsidR="002C0152" w:rsidRDefault="002C0152" w:rsidP="002C01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6A5C39" w14:textId="77777777" w:rsidR="002C0152" w:rsidRDefault="002C0152" w:rsidP="002C0152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4610392" w14:textId="77777777" w:rsidR="002C0152" w:rsidRDefault="002C0152" w:rsidP="002C015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48D2E476" w14:textId="77777777" w:rsidR="002C0152" w:rsidRDefault="002C0152" w:rsidP="002C015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D935669" w14:textId="77777777" w:rsidR="002C0152" w:rsidRDefault="002C0152" w:rsidP="002C015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866E849" w14:textId="77777777" w:rsidR="002C0152" w:rsidRDefault="002C0152" w:rsidP="002C015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EEA392C" w14:textId="77777777" w:rsidR="002C0152" w:rsidRDefault="002C0152" w:rsidP="002C015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AA0222E" w14:textId="77777777" w:rsidR="002C0152" w:rsidRDefault="002C0152" w:rsidP="002C01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C4C0659" w14:textId="77777777" w:rsidR="002C0152" w:rsidRDefault="002C0152" w:rsidP="002C015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B9C2A52" w14:textId="77777777" w:rsidR="002C0152" w:rsidRDefault="002C0152" w:rsidP="002C015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1106927" w14:textId="77777777" w:rsidR="002C0152" w:rsidRDefault="002C0152" w:rsidP="002C015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9EBD15" w14:textId="77777777" w:rsidR="002C0152" w:rsidRDefault="002C0152" w:rsidP="002C015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DC8A626" w14:textId="77777777" w:rsidR="002C0152" w:rsidRDefault="002C0152" w:rsidP="002C015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59AB946" w14:textId="77777777" w:rsidR="002C0152" w:rsidRDefault="002C0152" w:rsidP="002C015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BC2987B" w14:textId="77777777" w:rsidR="002C0152" w:rsidRDefault="002C0152" w:rsidP="002C015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3608FA8" w14:textId="77777777" w:rsidR="002C0152" w:rsidRPr="00FB3F21" w:rsidRDefault="002C0152" w:rsidP="002C0152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A740C4D" w14:textId="77777777" w:rsidR="002C0152" w:rsidRPr="0054009D" w:rsidRDefault="002C0152" w:rsidP="002C0152"/>
    <w:p w14:paraId="3108D1F2" w14:textId="77777777" w:rsidR="002C0152" w:rsidRPr="00963B2E" w:rsidRDefault="002C0152" w:rsidP="002C0152"/>
    <w:p w14:paraId="3A6B00F0" w14:textId="77777777" w:rsidR="002C0152" w:rsidRPr="00CA4E27" w:rsidRDefault="002C0152" w:rsidP="002C0152"/>
    <w:p w14:paraId="360FD0BA" w14:textId="77777777" w:rsidR="002C0152" w:rsidRPr="00B07590" w:rsidRDefault="002C0152" w:rsidP="002C0152"/>
    <w:p w14:paraId="17C74BBC" w14:textId="77777777" w:rsidR="002C0152" w:rsidRPr="005E29D4" w:rsidRDefault="002C0152" w:rsidP="002C0152"/>
    <w:p w14:paraId="73BAF5CB" w14:textId="77777777" w:rsidR="00FE545C" w:rsidRPr="002C0152" w:rsidRDefault="00FE545C" w:rsidP="002C0152"/>
    <w:sectPr w:rsidR="00FE545C" w:rsidRPr="002C01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1710E" w14:textId="77777777" w:rsidR="00A915F8" w:rsidRDefault="00A915F8">
      <w:r>
        <w:separator/>
      </w:r>
    </w:p>
  </w:endnote>
  <w:endnote w:type="continuationSeparator" w:id="0">
    <w:p w14:paraId="325E994E" w14:textId="77777777" w:rsidR="00A915F8" w:rsidRDefault="00A9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F8E6B" w14:textId="77777777" w:rsidR="00893E68" w:rsidRDefault="00893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7B5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BDC63" w14:textId="77777777" w:rsidR="00893E68" w:rsidRDefault="00893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86709" w14:textId="77777777" w:rsidR="00A915F8" w:rsidRDefault="00A915F8">
      <w:r>
        <w:separator/>
      </w:r>
    </w:p>
  </w:footnote>
  <w:footnote w:type="continuationSeparator" w:id="0">
    <w:p w14:paraId="04582ADE" w14:textId="77777777" w:rsidR="00A915F8" w:rsidRDefault="00A91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C0E0D" w14:textId="77777777" w:rsidR="00893E68" w:rsidRDefault="00893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164F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F6D1A" w14:textId="77777777" w:rsidR="00893E68" w:rsidRDefault="00893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10375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6444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87537">
    <w:abstractNumId w:val="0"/>
  </w:num>
  <w:num w:numId="4" w16cid:durableId="76973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5F8"/>
    <w:rsid w:val="00012286"/>
    <w:rsid w:val="000704FC"/>
    <w:rsid w:val="00071CCC"/>
    <w:rsid w:val="000A5BB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0152"/>
    <w:rsid w:val="00315A4A"/>
    <w:rsid w:val="00331B0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5C74"/>
    <w:rsid w:val="00833933"/>
    <w:rsid w:val="00853083"/>
    <w:rsid w:val="00893E68"/>
    <w:rsid w:val="008B2F0C"/>
    <w:rsid w:val="008B4928"/>
    <w:rsid w:val="008D2AB8"/>
    <w:rsid w:val="008F1C66"/>
    <w:rsid w:val="00970FE4"/>
    <w:rsid w:val="00980440"/>
    <w:rsid w:val="00A0022B"/>
    <w:rsid w:val="00A158BF"/>
    <w:rsid w:val="00A346FE"/>
    <w:rsid w:val="00A47B4D"/>
    <w:rsid w:val="00A83018"/>
    <w:rsid w:val="00A915F8"/>
    <w:rsid w:val="00B774DC"/>
    <w:rsid w:val="00C2267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5DF1B"/>
  <w15:chartTrackingRefBased/>
  <w15:docId w15:val="{07A8F911-D07A-481F-8C8B-88403A54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15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485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2024-10-01T08:34:00Z</cp:lastPrinted>
  <dcterms:created xsi:type="dcterms:W3CDTF">2024-10-01T08:32:00Z</dcterms:created>
  <dcterms:modified xsi:type="dcterms:W3CDTF">2024-10-03T07:22:00Z</dcterms:modified>
</cp:coreProperties>
</file>