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0A7B4F" w14:textId="77777777" w:rsidR="0087615F" w:rsidRPr="009475A8" w:rsidRDefault="0087615F" w:rsidP="0087615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42945FC" w14:textId="77777777" w:rsidR="0087615F" w:rsidRPr="0063626E" w:rsidRDefault="0087615F" w:rsidP="0087615F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E6ECEE8" w14:textId="77777777" w:rsidR="0087615F" w:rsidRPr="0063626E" w:rsidRDefault="0087615F" w:rsidP="0087615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C046583" w14:textId="77777777" w:rsidR="0087615F" w:rsidRPr="0063626E" w:rsidRDefault="0087615F" w:rsidP="0087615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FB71426" w14:textId="77777777" w:rsidR="0087615F" w:rsidRPr="0063626E" w:rsidRDefault="0087615F" w:rsidP="0087615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D8CF388" w14:textId="77777777" w:rsidR="0087615F" w:rsidRPr="0063626E" w:rsidRDefault="0087615F" w:rsidP="0087615F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367A0D2" w14:textId="77777777" w:rsidR="0087615F" w:rsidRPr="0063626E" w:rsidRDefault="0087615F" w:rsidP="0087615F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99147CB" w14:textId="77777777" w:rsidR="0087615F" w:rsidRPr="0063626E" w:rsidRDefault="0087615F" w:rsidP="0087615F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57C16BB" w14:textId="77777777" w:rsidR="0087615F" w:rsidRPr="0063626E" w:rsidRDefault="0087615F" w:rsidP="0087615F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480D18F" w14:textId="77777777" w:rsidR="0087615F" w:rsidRPr="0063626E" w:rsidRDefault="0087615F" w:rsidP="0087615F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CF43BAE" w14:textId="77777777" w:rsidR="0087615F" w:rsidRPr="0063626E" w:rsidRDefault="0087615F" w:rsidP="0087615F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0A26F27" w14:textId="77777777" w:rsidR="0087615F" w:rsidRPr="0063626E" w:rsidRDefault="0087615F" w:rsidP="0087615F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28F2F92" w14:textId="77777777" w:rsidR="0087615F" w:rsidRPr="00432E10" w:rsidRDefault="0087615F" w:rsidP="0087615F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A20A604" w14:textId="77777777" w:rsidR="0087615F" w:rsidRPr="00432E10" w:rsidRDefault="0087615F" w:rsidP="0087615F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18DC737" w14:textId="77777777" w:rsidR="0087615F" w:rsidRPr="00432E10" w:rsidRDefault="0087615F" w:rsidP="0087615F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72041B4" w14:textId="77777777" w:rsidR="0087615F" w:rsidRPr="00432E10" w:rsidRDefault="0087615F" w:rsidP="0087615F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B855D1F" w14:textId="79C1A5DC" w:rsidR="0087615F" w:rsidRPr="00432E10" w:rsidRDefault="0087615F" w:rsidP="0087615F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83703" w:rsidRPr="00A158BF">
        <w:rPr>
          <w:b/>
        </w:rPr>
        <w:t xml:space="preserve">Dostawa body aparatu fotograficznego na potrzeby </w:t>
      </w:r>
      <w:proofErr w:type="spellStart"/>
      <w:r w:rsidR="00E83703" w:rsidRPr="00A158BF">
        <w:rPr>
          <w:b/>
        </w:rPr>
        <w:t>WEiP</w:t>
      </w:r>
      <w:proofErr w:type="spellEnd"/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 w:rsidRPr="00702A8D">
        <w:rPr>
          <w:rFonts w:eastAsia="Times New Roman" w:cs="Calibri"/>
          <w:b/>
          <w:bCs/>
          <w:lang w:eastAsia="pl-PL"/>
        </w:rPr>
        <w:t>DE-dzp.272-</w:t>
      </w:r>
      <w:r w:rsidR="00E83703">
        <w:rPr>
          <w:rFonts w:eastAsia="Times New Roman" w:cs="Calibri"/>
          <w:b/>
          <w:bCs/>
          <w:lang w:eastAsia="pl-PL"/>
        </w:rPr>
        <w:t>544</w:t>
      </w:r>
      <w:r w:rsidRPr="00702A8D">
        <w:rPr>
          <w:rFonts w:eastAsia="Times New Roman" w:cs="Calibri"/>
          <w:b/>
          <w:bCs/>
          <w:lang w:eastAsia="pl-PL"/>
        </w:rPr>
        <w:t>/24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652658B" w14:textId="77777777" w:rsidR="0087615F" w:rsidRPr="00432E10" w:rsidRDefault="0087615F" w:rsidP="0087615F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20E8C4B" w14:textId="77777777" w:rsidR="0087615F" w:rsidRPr="00432E10" w:rsidRDefault="0087615F" w:rsidP="0087615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28EA66" w14:textId="77777777" w:rsidR="0087615F" w:rsidRPr="00432E10" w:rsidRDefault="0087615F" w:rsidP="0087615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3B4F3AB" w14:textId="77777777" w:rsidR="0087615F" w:rsidRPr="00432E10" w:rsidRDefault="0087615F" w:rsidP="0087615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FF4ABD4" w14:textId="77777777" w:rsidR="0087615F" w:rsidRPr="00432E10" w:rsidRDefault="0087615F" w:rsidP="0087615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870D383" w14:textId="77777777" w:rsidR="0087615F" w:rsidRPr="00432E10" w:rsidRDefault="0087615F" w:rsidP="0087615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B6F06DB" w14:textId="77777777" w:rsidR="0087615F" w:rsidRPr="00432E10" w:rsidRDefault="0087615F" w:rsidP="0087615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D66D73A" w14:textId="77777777" w:rsidR="0087615F" w:rsidRPr="00432E10" w:rsidRDefault="0087615F" w:rsidP="0087615F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D5B937A" w14:textId="77777777" w:rsidR="0087615F" w:rsidRPr="00432E10" w:rsidRDefault="0087615F" w:rsidP="0087615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D358D22" w14:textId="77777777" w:rsidR="0087615F" w:rsidRPr="00432E10" w:rsidRDefault="0087615F" w:rsidP="0087615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A7414B7" w14:textId="77777777" w:rsidR="0087615F" w:rsidRPr="00432E10" w:rsidRDefault="0087615F" w:rsidP="0087615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A256BD0" w14:textId="319642A5" w:rsidR="005103B9" w:rsidRPr="0087615F" w:rsidRDefault="0087615F" w:rsidP="0087615F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87615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D68E63" w14:textId="77777777" w:rsidR="00005892" w:rsidRDefault="00005892" w:rsidP="0038231F">
      <w:pPr>
        <w:spacing w:after="0" w:line="240" w:lineRule="auto"/>
      </w:pPr>
      <w:r>
        <w:separator/>
      </w:r>
    </w:p>
  </w:endnote>
  <w:endnote w:type="continuationSeparator" w:id="0">
    <w:p w14:paraId="1863B0D8" w14:textId="77777777" w:rsidR="00005892" w:rsidRDefault="000058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C3F73" w14:textId="77777777" w:rsidR="00437AD5" w:rsidRDefault="00437A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B644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972361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1FED" w14:textId="77777777" w:rsidR="00437AD5" w:rsidRDefault="00437A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4D0F5" w14:textId="77777777" w:rsidR="00005892" w:rsidRDefault="00005892" w:rsidP="0038231F">
      <w:pPr>
        <w:spacing w:after="0" w:line="240" w:lineRule="auto"/>
      </w:pPr>
      <w:r>
        <w:separator/>
      </w:r>
    </w:p>
  </w:footnote>
  <w:footnote w:type="continuationSeparator" w:id="0">
    <w:p w14:paraId="12345501" w14:textId="77777777" w:rsidR="00005892" w:rsidRDefault="00005892" w:rsidP="0038231F">
      <w:pPr>
        <w:spacing w:after="0" w:line="240" w:lineRule="auto"/>
      </w:pPr>
      <w:r>
        <w:continuationSeparator/>
      </w:r>
    </w:p>
  </w:footnote>
  <w:footnote w:id="1">
    <w:p w14:paraId="74255EB9" w14:textId="77777777" w:rsidR="0087615F" w:rsidRDefault="0087615F" w:rsidP="0087615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8AFE600" w14:textId="77777777" w:rsidR="0087615F" w:rsidRDefault="0087615F" w:rsidP="0087615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BDE69" w14:textId="77777777" w:rsidR="00437AD5" w:rsidRDefault="00437A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D34F5" w14:textId="77777777" w:rsidR="00437AD5" w:rsidRDefault="00437A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B0A0D" w14:textId="77777777" w:rsidR="00437AD5" w:rsidRDefault="00437A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9895164">
    <w:abstractNumId w:val="7"/>
  </w:num>
  <w:num w:numId="2" w16cid:durableId="270628804">
    <w:abstractNumId w:val="0"/>
  </w:num>
  <w:num w:numId="3" w16cid:durableId="2137866088">
    <w:abstractNumId w:val="6"/>
  </w:num>
  <w:num w:numId="4" w16cid:durableId="780221320">
    <w:abstractNumId w:val="9"/>
  </w:num>
  <w:num w:numId="5" w16cid:durableId="166481765">
    <w:abstractNumId w:val="8"/>
  </w:num>
  <w:num w:numId="6" w16cid:durableId="247934341">
    <w:abstractNumId w:val="5"/>
  </w:num>
  <w:num w:numId="7" w16cid:durableId="331294953">
    <w:abstractNumId w:val="1"/>
  </w:num>
  <w:num w:numId="8" w16cid:durableId="532116646">
    <w:abstractNumId w:val="3"/>
  </w:num>
  <w:num w:numId="9" w16cid:durableId="1138379240">
    <w:abstractNumId w:val="2"/>
  </w:num>
  <w:num w:numId="10" w16cid:durableId="2088382829">
    <w:abstractNumId w:val="4"/>
  </w:num>
  <w:num w:numId="11" w16cid:durableId="12845734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892"/>
    <w:rsid w:val="0000589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AD5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5C4B"/>
    <w:rsid w:val="007B01C8"/>
    <w:rsid w:val="007D5B61"/>
    <w:rsid w:val="007E2F69"/>
    <w:rsid w:val="007F5C74"/>
    <w:rsid w:val="00804F07"/>
    <w:rsid w:val="00825A09"/>
    <w:rsid w:val="00830AB1"/>
    <w:rsid w:val="00833FCD"/>
    <w:rsid w:val="00842991"/>
    <w:rsid w:val="00844C3E"/>
    <w:rsid w:val="008757E1"/>
    <w:rsid w:val="0087615F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703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AF745B"/>
  <w15:chartTrackingRefBased/>
  <w15:docId w15:val="{CF405696-208E-4EAC-8D6C-E730A569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615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2024-10-01T08:37:00Z</cp:lastPrinted>
  <dcterms:created xsi:type="dcterms:W3CDTF">2024-10-01T08:36:00Z</dcterms:created>
  <dcterms:modified xsi:type="dcterms:W3CDTF">2024-10-01T08:38:00Z</dcterms:modified>
</cp:coreProperties>
</file>