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63B" w:rsidRDefault="0006363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D452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D452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D4521">
        <w:rPr>
          <w:rFonts w:ascii="Arial" w:hAnsi="Arial" w:cs="Arial"/>
          <w:sz w:val="24"/>
          <w:szCs w:val="24"/>
        </w:rPr>
        <w:t>2024-10-04</w:t>
      </w:r>
    </w:p>
    <w:p w:rsidR="009432A1" w:rsidRPr="009432A1" w:rsidRDefault="007D452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45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D452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D452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D4521">
        <w:rPr>
          <w:rFonts w:ascii="Arial" w:hAnsi="Arial" w:cs="Arial"/>
          <w:sz w:val="24"/>
          <w:szCs w:val="24"/>
        </w:rPr>
        <w:t>69</w:t>
      </w:r>
    </w:p>
    <w:p w:rsidR="009432A1" w:rsidRPr="009432A1" w:rsidRDefault="007D4521" w:rsidP="009432A1">
      <w:pPr>
        <w:rPr>
          <w:rFonts w:ascii="Arial" w:hAnsi="Arial" w:cs="Arial"/>
          <w:sz w:val="24"/>
          <w:szCs w:val="24"/>
        </w:rPr>
      </w:pPr>
      <w:r w:rsidRPr="007D452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D452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D452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4521">
              <w:rPr>
                <w:rFonts w:ascii="Arial" w:hAnsi="Arial" w:cs="Arial"/>
                <w:bCs/>
                <w:sz w:val="24"/>
                <w:szCs w:val="24"/>
              </w:rPr>
              <w:t>Dostawa 16 szt. stacji roboczych dla Katedry Informatyki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4521" w:rsidRPr="004E4B64" w:rsidTr="00A32C6E">
        <w:tc>
          <w:tcPr>
            <w:tcW w:w="2269" w:type="dxa"/>
            <w:shd w:val="clear" w:color="auto" w:fill="auto"/>
          </w:tcPr>
          <w:p w:rsidR="007D4521" w:rsidRPr="004E4B64" w:rsidRDefault="007D4521" w:rsidP="00A32C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4521" w:rsidRPr="004E4B64" w:rsidRDefault="007D4521" w:rsidP="00A32C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4521">
              <w:rPr>
                <w:rFonts w:ascii="Arial" w:hAnsi="Arial" w:cs="Arial"/>
                <w:bCs/>
                <w:sz w:val="24"/>
                <w:szCs w:val="24"/>
              </w:rPr>
              <w:t>RK-NZ.261.63.2024.MM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D4521" w:rsidRPr="007D4521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D452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D4521">
        <w:rPr>
          <w:rFonts w:ascii="Arial" w:hAnsi="Arial" w:cs="Arial"/>
          <w:b/>
          <w:sz w:val="24"/>
          <w:szCs w:val="24"/>
        </w:rPr>
        <w:t>62 976.00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195" w:rsidRDefault="00100195">
      <w:r>
        <w:separator/>
      </w:r>
    </w:p>
  </w:endnote>
  <w:endnote w:type="continuationSeparator" w:id="0">
    <w:p w:rsidR="00100195" w:rsidRDefault="0010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63B" w:rsidRDefault="0006363B" w:rsidP="0006363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363B" w:rsidTr="00A32C6E">
      <w:tc>
        <w:tcPr>
          <w:tcW w:w="0" w:type="auto"/>
          <w:shd w:val="clear" w:color="auto" w:fill="auto"/>
          <w:vAlign w:val="center"/>
        </w:tcPr>
        <w:p w:rsidR="0006363B" w:rsidRPr="00B44D15" w:rsidRDefault="0006363B" w:rsidP="0006363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6363B" w:rsidRPr="00B7388A" w:rsidRDefault="0006363B" w:rsidP="0006363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6363B" w:rsidRPr="00AB1BF2" w:rsidRDefault="0006363B" w:rsidP="0006363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363B" w:rsidRPr="0099535B" w:rsidRDefault="0006363B" w:rsidP="0006363B">
          <w:pPr>
            <w:pStyle w:val="Bezodstpw"/>
            <w:jc w:val="center"/>
            <w:rPr>
              <w:noProof/>
            </w:rPr>
          </w:pPr>
        </w:p>
      </w:tc>
    </w:tr>
  </w:tbl>
  <w:p w:rsidR="0006363B" w:rsidRPr="008F758E" w:rsidRDefault="0006363B" w:rsidP="0006363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6363B" w:rsidRPr="008F758E" w:rsidRDefault="0006363B" w:rsidP="0006363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6363B" w:rsidRPr="00D57C24" w:rsidRDefault="0006363B" w:rsidP="0006363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6363B" w:rsidRPr="00B7388A" w:rsidRDefault="0006363B" w:rsidP="0006363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36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195" w:rsidRDefault="00100195">
      <w:r>
        <w:separator/>
      </w:r>
    </w:p>
  </w:footnote>
  <w:footnote w:type="continuationSeparator" w:id="0">
    <w:p w:rsidR="00100195" w:rsidRDefault="0010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521" w:rsidRDefault="007D4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63B" w:rsidRPr="0062295F" w:rsidRDefault="0006363B" w:rsidP="000636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D4521" w:rsidRDefault="007D4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521" w:rsidRDefault="007D45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195"/>
    <w:rsid w:val="00007727"/>
    <w:rsid w:val="00017720"/>
    <w:rsid w:val="00035488"/>
    <w:rsid w:val="0006363B"/>
    <w:rsid w:val="000D7F25"/>
    <w:rsid w:val="000E00E5"/>
    <w:rsid w:val="0010019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4521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DF509B7"/>
  <w15:chartTrackingRefBased/>
  <w15:docId w15:val="{4C50C0D1-E2C3-4A02-B7CB-DD01A1F0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6363B"/>
  </w:style>
  <w:style w:type="paragraph" w:styleId="Bezodstpw">
    <w:name w:val="No Spacing"/>
    <w:uiPriority w:val="1"/>
    <w:qFormat/>
    <w:rsid w:val="0006363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2024-10-04T08:11:00Z</cp:lastPrinted>
  <dcterms:created xsi:type="dcterms:W3CDTF">2024-10-04T08:11:00Z</dcterms:created>
  <dcterms:modified xsi:type="dcterms:W3CDTF">2024-10-04T08:11:00Z</dcterms:modified>
</cp:coreProperties>
</file>