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2043F" w14:textId="77777777" w:rsidR="009432A1" w:rsidRPr="009432A1" w:rsidRDefault="00E20C0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20C06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20C06">
        <w:rPr>
          <w:rFonts w:ascii="Arial" w:hAnsi="Arial" w:cs="Arial"/>
          <w:sz w:val="24"/>
          <w:szCs w:val="24"/>
        </w:rPr>
        <w:t>2024-10-04</w:t>
      </w:r>
    </w:p>
    <w:p w14:paraId="04A9CCE4" w14:textId="77777777" w:rsidR="009432A1" w:rsidRPr="009432A1" w:rsidRDefault="00E20C0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20C0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125FECE" w14:textId="77777777" w:rsidR="009432A1" w:rsidRPr="009432A1" w:rsidRDefault="00E20C0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20C06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20C06">
        <w:rPr>
          <w:rFonts w:ascii="Arial" w:hAnsi="Arial" w:cs="Arial"/>
          <w:sz w:val="24"/>
          <w:szCs w:val="24"/>
        </w:rPr>
        <w:t>66</w:t>
      </w:r>
    </w:p>
    <w:p w14:paraId="29ACCC40" w14:textId="77777777" w:rsidR="009432A1" w:rsidRPr="009432A1" w:rsidRDefault="00E20C06" w:rsidP="009432A1">
      <w:pPr>
        <w:rPr>
          <w:rFonts w:ascii="Arial" w:hAnsi="Arial" w:cs="Arial"/>
          <w:sz w:val="24"/>
          <w:szCs w:val="24"/>
        </w:rPr>
      </w:pPr>
      <w:r w:rsidRPr="00E20C06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20C06">
        <w:rPr>
          <w:rFonts w:ascii="Arial" w:hAnsi="Arial" w:cs="Arial"/>
          <w:sz w:val="24"/>
          <w:szCs w:val="24"/>
        </w:rPr>
        <w:t>Kraków</w:t>
      </w:r>
    </w:p>
    <w:p w14:paraId="43A4E6CB" w14:textId="685021F9" w:rsidR="009432A1" w:rsidRPr="009432A1" w:rsidRDefault="0025314F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SZP-271-29/24-</w:t>
      </w:r>
      <w:r w:rsidR="00CD7FD3">
        <w:rPr>
          <w:rFonts w:ascii="Arial" w:hAnsi="Arial" w:cs="Arial"/>
          <w:bCs/>
          <w:sz w:val="18"/>
          <w:szCs w:val="18"/>
        </w:rPr>
        <w:t>790</w:t>
      </w:r>
      <w:r>
        <w:rPr>
          <w:rFonts w:ascii="Arial" w:hAnsi="Arial" w:cs="Arial"/>
          <w:bCs/>
          <w:sz w:val="18"/>
          <w:szCs w:val="18"/>
        </w:rPr>
        <w:t>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269C55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36C0A1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788B3E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EC34A3B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5038DCE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343CED2B" w14:textId="77777777" w:rsidTr="00A652DF">
        <w:tc>
          <w:tcPr>
            <w:tcW w:w="2269" w:type="dxa"/>
            <w:shd w:val="clear" w:color="auto" w:fill="auto"/>
          </w:tcPr>
          <w:p w14:paraId="3463DF8B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83AAD0" w14:textId="1C2A1796" w:rsidR="009432A1" w:rsidRPr="004E4B64" w:rsidRDefault="00E20C0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0C06">
              <w:rPr>
                <w:rFonts w:ascii="Arial" w:hAnsi="Arial" w:cs="Arial"/>
                <w:bCs/>
                <w:sz w:val="24"/>
                <w:szCs w:val="24"/>
              </w:rPr>
              <w:t>Przebudowa istniejącego naziemnego lądowiska dla śmigłowców ratunkowych "KRAKÓW - SZPITAL SPECJALISTYCZNY IM. STEFANA ŻEROMSKIEGO" w celu dostosowania do aktualnie obowiązujących przepisów.</w:t>
            </w:r>
          </w:p>
        </w:tc>
      </w:tr>
      <w:tr w:rsidR="00E20C06" w:rsidRPr="004E4B64" w14:paraId="718EE8B2" w14:textId="77777777" w:rsidTr="000B38FE">
        <w:tc>
          <w:tcPr>
            <w:tcW w:w="2269" w:type="dxa"/>
            <w:shd w:val="clear" w:color="auto" w:fill="auto"/>
          </w:tcPr>
          <w:p w14:paraId="20634AFD" w14:textId="77777777" w:rsidR="00E20C06" w:rsidRPr="004E4B64" w:rsidRDefault="00E20C06" w:rsidP="000B38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408083" w14:textId="77777777" w:rsidR="00E20C06" w:rsidRPr="004E4B64" w:rsidRDefault="00E20C06" w:rsidP="000B38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0C06">
              <w:rPr>
                <w:rFonts w:ascii="Arial" w:hAnsi="Arial" w:cs="Arial"/>
                <w:bCs/>
                <w:sz w:val="24"/>
                <w:szCs w:val="24"/>
              </w:rPr>
              <w:t>SZP-271-29/24</w:t>
            </w:r>
          </w:p>
        </w:tc>
      </w:tr>
    </w:tbl>
    <w:p w14:paraId="1281DCF8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20C06" w:rsidRPr="00E20C06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B06C394" w14:textId="77777777" w:rsidR="0069085C" w:rsidRPr="00382A4A" w:rsidRDefault="00E20C0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20C06">
        <w:rPr>
          <w:rFonts w:ascii="Arial" w:hAnsi="Arial" w:cs="Arial"/>
          <w:b/>
          <w:sz w:val="24"/>
          <w:szCs w:val="24"/>
        </w:rPr>
        <w:t>378 730.72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8E6834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E462B4F" w14:textId="77777777" w:rsidR="00890B92" w:rsidRPr="00382A4A" w:rsidRDefault="00890B92" w:rsidP="00CD7FD3">
      <w:pPr>
        <w:jc w:val="both"/>
        <w:rPr>
          <w:rFonts w:ascii="Arial" w:hAnsi="Arial" w:cs="Arial"/>
          <w:sz w:val="22"/>
          <w:szCs w:val="22"/>
        </w:rPr>
      </w:pPr>
    </w:p>
    <w:p w14:paraId="04F82F40" w14:textId="56E97ECF" w:rsidR="00A80738" w:rsidRDefault="00A80738" w:rsidP="00CD7FD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56B2A437" w14:textId="2D3EA205" w:rsidR="00CD7FD3" w:rsidRDefault="00CD7FD3" w:rsidP="00CD7FD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Lecznictwa</w:t>
      </w:r>
    </w:p>
    <w:p w14:paraId="56DA6100" w14:textId="3AA7A395" w:rsidR="00CD7FD3" w:rsidRPr="009432A1" w:rsidRDefault="00CD7FD3" w:rsidP="00CD7FD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lek. med. Piotr Meryk</w:t>
      </w:r>
    </w:p>
    <w:p w14:paraId="40394A8B" w14:textId="11FD4CE9" w:rsidR="00C236D3" w:rsidRPr="00382A4A" w:rsidRDefault="00E20C06" w:rsidP="00173B20">
      <w:pPr>
        <w:jc w:val="right"/>
        <w:rPr>
          <w:rFonts w:ascii="Arial" w:hAnsi="Arial" w:cs="Arial"/>
          <w:sz w:val="22"/>
          <w:szCs w:val="22"/>
        </w:rPr>
      </w:pPr>
      <w:r w:rsidRPr="00E20C06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DCEF1" w14:textId="77777777" w:rsidR="00EB2735" w:rsidRDefault="00EB2735">
      <w:r>
        <w:separator/>
      </w:r>
    </w:p>
  </w:endnote>
  <w:endnote w:type="continuationSeparator" w:id="0">
    <w:p w14:paraId="75FE21F5" w14:textId="77777777" w:rsidR="00EB2735" w:rsidRDefault="00EB2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873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F46D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129C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6AB90C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D70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43328C" w14:textId="77777777" w:rsidR="009F189D" w:rsidRDefault="009F189D">
    <w:pPr>
      <w:pStyle w:val="Stopka"/>
      <w:tabs>
        <w:tab w:val="clear" w:pos="4536"/>
      </w:tabs>
      <w:jc w:val="center"/>
    </w:pPr>
  </w:p>
  <w:p w14:paraId="02F704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BD40A" w14:textId="77777777" w:rsidR="00EB2735" w:rsidRDefault="00EB2735">
      <w:r>
        <w:separator/>
      </w:r>
    </w:p>
  </w:footnote>
  <w:footnote w:type="continuationSeparator" w:id="0">
    <w:p w14:paraId="70852EB7" w14:textId="77777777" w:rsidR="00EB2735" w:rsidRDefault="00EB2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3CEF7" w14:textId="77777777" w:rsidR="00E20C06" w:rsidRDefault="00E20C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3E00B" w14:textId="77777777" w:rsidR="00E20C06" w:rsidRDefault="00E20C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8E9D" w14:textId="77777777" w:rsidR="00E20C06" w:rsidRDefault="00E20C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735"/>
    <w:rsid w:val="00007727"/>
    <w:rsid w:val="00017720"/>
    <w:rsid w:val="00035488"/>
    <w:rsid w:val="000D7F25"/>
    <w:rsid w:val="000E00E5"/>
    <w:rsid w:val="00173B20"/>
    <w:rsid w:val="001C69FF"/>
    <w:rsid w:val="0023318D"/>
    <w:rsid w:val="0025314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D7FD3"/>
    <w:rsid w:val="00D7128F"/>
    <w:rsid w:val="00E20C06"/>
    <w:rsid w:val="00EA3476"/>
    <w:rsid w:val="00EB273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A42611"/>
  <w15:chartTrackingRefBased/>
  <w15:docId w15:val="{E819B4AA-F488-4050-B870-AE0EE2C25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108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2024-10-04T06:56:00Z</cp:lastPrinted>
  <dcterms:created xsi:type="dcterms:W3CDTF">2024-10-04T06:33:00Z</dcterms:created>
  <dcterms:modified xsi:type="dcterms:W3CDTF">2024-10-04T06:57:00Z</dcterms:modified>
</cp:coreProperties>
</file>