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5053FF" w14:textId="77777777" w:rsidR="009432A1" w:rsidRPr="009432A1" w:rsidRDefault="00C63E0C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63E0C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C63E0C">
        <w:rPr>
          <w:rFonts w:ascii="Arial" w:hAnsi="Arial" w:cs="Arial"/>
          <w:sz w:val="24"/>
          <w:szCs w:val="24"/>
        </w:rPr>
        <w:t>2024-10-04</w:t>
      </w:r>
    </w:p>
    <w:p w14:paraId="0FB354C7" w14:textId="77777777" w:rsidR="00C63E0C" w:rsidRPr="00C63E0C" w:rsidRDefault="00C63E0C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63E0C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14:paraId="6DC8026C" w14:textId="77777777" w:rsidR="00C63E0C" w:rsidRPr="00C63E0C" w:rsidRDefault="00C63E0C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63E0C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23212044" w14:textId="77777777" w:rsidR="009432A1" w:rsidRPr="009432A1" w:rsidRDefault="00C63E0C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C63E0C">
        <w:rPr>
          <w:rFonts w:ascii="Arial" w:hAnsi="Arial" w:cs="Arial"/>
          <w:sz w:val="24"/>
          <w:szCs w:val="24"/>
        </w:rPr>
        <w:t>ul. Prądnicka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63E0C">
        <w:rPr>
          <w:rFonts w:ascii="Arial" w:hAnsi="Arial" w:cs="Arial"/>
          <w:sz w:val="24"/>
          <w:szCs w:val="24"/>
        </w:rPr>
        <w:t>35-37</w:t>
      </w:r>
    </w:p>
    <w:p w14:paraId="48DFA094" w14:textId="77777777" w:rsidR="009432A1" w:rsidRPr="009432A1" w:rsidRDefault="00C63E0C" w:rsidP="009432A1">
      <w:pPr>
        <w:rPr>
          <w:rFonts w:ascii="Arial" w:hAnsi="Arial" w:cs="Arial"/>
          <w:sz w:val="24"/>
          <w:szCs w:val="24"/>
        </w:rPr>
      </w:pPr>
      <w:r w:rsidRPr="00C63E0C">
        <w:rPr>
          <w:rFonts w:ascii="Arial" w:hAnsi="Arial" w:cs="Arial"/>
          <w:sz w:val="24"/>
          <w:szCs w:val="24"/>
        </w:rPr>
        <w:t>31-202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63E0C">
        <w:rPr>
          <w:rFonts w:ascii="Arial" w:hAnsi="Arial" w:cs="Arial"/>
          <w:sz w:val="24"/>
          <w:szCs w:val="24"/>
        </w:rPr>
        <w:t>Kraków</w:t>
      </w:r>
    </w:p>
    <w:p w14:paraId="587A0F8D" w14:textId="144CE87B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2E042922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DB37D58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9DC931A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70AACB46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3453909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3F635B13" w14:textId="77777777" w:rsidTr="00A652DF">
        <w:tc>
          <w:tcPr>
            <w:tcW w:w="2269" w:type="dxa"/>
            <w:shd w:val="clear" w:color="auto" w:fill="auto"/>
          </w:tcPr>
          <w:p w14:paraId="71A9EACE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EA1C731" w14:textId="77777777" w:rsidR="009432A1" w:rsidRPr="004E4B64" w:rsidRDefault="00C63E0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63E0C">
              <w:rPr>
                <w:rFonts w:ascii="Arial" w:hAnsi="Arial" w:cs="Arial"/>
                <w:bCs/>
                <w:sz w:val="24"/>
                <w:szCs w:val="24"/>
              </w:rPr>
              <w:t xml:space="preserve">Zakup i dostawa wyrobów medycznych -jednorazowy sprzęt do przygotowania </w:t>
            </w:r>
            <w:proofErr w:type="spellStart"/>
            <w:r w:rsidRPr="00C63E0C">
              <w:rPr>
                <w:rFonts w:ascii="Arial" w:hAnsi="Arial" w:cs="Arial"/>
                <w:bCs/>
                <w:sz w:val="24"/>
                <w:szCs w:val="24"/>
              </w:rPr>
              <w:t>cytostatyków</w:t>
            </w:r>
            <w:proofErr w:type="spellEnd"/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63E0C" w:rsidRPr="004E4B64" w14:paraId="721E6FF6" w14:textId="77777777" w:rsidTr="000E2FE5">
        <w:tc>
          <w:tcPr>
            <w:tcW w:w="2269" w:type="dxa"/>
            <w:shd w:val="clear" w:color="auto" w:fill="auto"/>
          </w:tcPr>
          <w:p w14:paraId="61A9AB30" w14:textId="77777777" w:rsidR="00C63E0C" w:rsidRPr="004E4B64" w:rsidRDefault="00C63E0C" w:rsidP="000E2FE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192E9F" w14:textId="77777777" w:rsidR="00C63E0C" w:rsidRPr="004E4B64" w:rsidRDefault="00C63E0C" w:rsidP="000E2FE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63E0C">
              <w:rPr>
                <w:rFonts w:ascii="Arial" w:hAnsi="Arial" w:cs="Arial"/>
                <w:bCs/>
                <w:sz w:val="24"/>
                <w:szCs w:val="24"/>
              </w:rPr>
              <w:t>ZP/55/2024</w:t>
            </w:r>
          </w:p>
        </w:tc>
      </w:tr>
    </w:tbl>
    <w:p w14:paraId="14BA2748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C63E0C" w:rsidRPr="00C63E0C">
        <w:rPr>
          <w:rFonts w:ascii="Arial" w:hAnsi="Arial" w:cs="Arial"/>
          <w:sz w:val="24"/>
          <w:szCs w:val="24"/>
        </w:rPr>
        <w:t>(</w:t>
      </w:r>
      <w:proofErr w:type="spellStart"/>
      <w:r w:rsidR="00C63E0C" w:rsidRPr="00C63E0C">
        <w:rPr>
          <w:rFonts w:ascii="Arial" w:hAnsi="Arial" w:cs="Arial"/>
          <w:sz w:val="24"/>
          <w:szCs w:val="24"/>
        </w:rPr>
        <w:t>t.j</w:t>
      </w:r>
      <w:proofErr w:type="spellEnd"/>
      <w:r w:rsidR="00C63E0C" w:rsidRPr="00C63E0C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4481B2D3" w14:textId="77777777" w:rsidR="0069085C" w:rsidRPr="00382A4A" w:rsidRDefault="00C63E0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C63E0C">
        <w:rPr>
          <w:rFonts w:ascii="Arial" w:hAnsi="Arial" w:cs="Arial"/>
          <w:b/>
          <w:sz w:val="24"/>
          <w:szCs w:val="24"/>
        </w:rPr>
        <w:t>202 662.00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3EB60EEF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967CF32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E84B257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7AB9642" w14:textId="61005294" w:rsidR="00C236D3" w:rsidRDefault="008A401A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Przewodniczący Komisji Przetargowej</w:t>
      </w:r>
    </w:p>
    <w:p w14:paraId="3F3047C8" w14:textId="77777777" w:rsidR="008A401A" w:rsidRDefault="008A401A" w:rsidP="00173B20">
      <w:pPr>
        <w:jc w:val="right"/>
        <w:rPr>
          <w:rFonts w:ascii="Arial" w:hAnsi="Arial" w:cs="Arial"/>
          <w:sz w:val="22"/>
          <w:szCs w:val="22"/>
        </w:rPr>
      </w:pPr>
    </w:p>
    <w:p w14:paraId="0D751699" w14:textId="43B510A8" w:rsidR="008A401A" w:rsidRPr="00382A4A" w:rsidRDefault="008A401A" w:rsidP="008A401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Barbara Parcz</w:t>
      </w:r>
    </w:p>
    <w:sectPr w:rsidR="008A401A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4CC0EF" w14:textId="77777777" w:rsidR="00427D45" w:rsidRDefault="00427D45">
      <w:r>
        <w:separator/>
      </w:r>
    </w:p>
  </w:endnote>
  <w:endnote w:type="continuationSeparator" w:id="0">
    <w:p w14:paraId="4F8AAE99" w14:textId="77777777" w:rsidR="00427D45" w:rsidRDefault="00427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DBB92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5B147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393AE5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3952D5F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69861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4AB5F6" w14:textId="77777777" w:rsidR="009F189D" w:rsidRDefault="009F189D">
    <w:pPr>
      <w:pStyle w:val="Stopka"/>
      <w:tabs>
        <w:tab w:val="clear" w:pos="4536"/>
      </w:tabs>
      <w:jc w:val="center"/>
    </w:pPr>
  </w:p>
  <w:p w14:paraId="20339DB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BB340D" w14:textId="77777777" w:rsidR="00427D45" w:rsidRDefault="00427D45">
      <w:r>
        <w:separator/>
      </w:r>
    </w:p>
  </w:footnote>
  <w:footnote w:type="continuationSeparator" w:id="0">
    <w:p w14:paraId="3DFD319B" w14:textId="77777777" w:rsidR="00427D45" w:rsidRDefault="00427D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358772" w14:textId="77777777" w:rsidR="00C63E0C" w:rsidRDefault="00C63E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94828F" w14:textId="77777777" w:rsidR="00C63E0C" w:rsidRDefault="00C63E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8BED02" w14:textId="77777777" w:rsidR="00C63E0C" w:rsidRDefault="00C63E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7D45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27D45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A401A"/>
    <w:rsid w:val="009432A1"/>
    <w:rsid w:val="009D19BD"/>
    <w:rsid w:val="009F189D"/>
    <w:rsid w:val="00A652DF"/>
    <w:rsid w:val="00A80738"/>
    <w:rsid w:val="00B426D2"/>
    <w:rsid w:val="00C236D3"/>
    <w:rsid w:val="00C63E0C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FCEDFB"/>
  <w15:chartTrackingRefBased/>
  <w15:docId w15:val="{3E35E6C6-959A-4D0C-A0B0-7D76076C9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87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3</cp:revision>
  <dcterms:created xsi:type="dcterms:W3CDTF">2024-10-04T06:09:00Z</dcterms:created>
  <dcterms:modified xsi:type="dcterms:W3CDTF">2024-10-04T06:11:00Z</dcterms:modified>
</cp:coreProperties>
</file>