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2A73" w14:textId="77777777" w:rsidR="00035DEC" w:rsidRPr="00AD45A9" w:rsidRDefault="00F8740A" w:rsidP="009A2F9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8740A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8740A">
        <w:rPr>
          <w:rFonts w:ascii="Arial" w:hAnsi="Arial" w:cs="Arial"/>
          <w:sz w:val="24"/>
          <w:szCs w:val="24"/>
        </w:rPr>
        <w:t>2024-10-04</w:t>
      </w:r>
    </w:p>
    <w:p w14:paraId="0F4D647B" w14:textId="77777777" w:rsidR="006F09E6" w:rsidRDefault="00F8740A" w:rsidP="009A2F9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740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1B95F2F" w14:textId="10F482DF" w:rsidR="00035DEC" w:rsidRPr="00AD45A9" w:rsidRDefault="00F8740A" w:rsidP="009A2F9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740A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F856D02" w14:textId="77777777" w:rsidR="00035DEC" w:rsidRPr="00AD45A9" w:rsidRDefault="00F8740A" w:rsidP="009A2F9C">
      <w:pPr>
        <w:spacing w:line="360" w:lineRule="auto"/>
        <w:rPr>
          <w:rFonts w:ascii="Arial" w:hAnsi="Arial" w:cs="Arial"/>
          <w:sz w:val="24"/>
          <w:szCs w:val="24"/>
        </w:rPr>
      </w:pPr>
      <w:r w:rsidRPr="00F8740A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740A">
        <w:rPr>
          <w:rFonts w:ascii="Arial" w:hAnsi="Arial" w:cs="Arial"/>
          <w:sz w:val="24"/>
          <w:szCs w:val="24"/>
        </w:rPr>
        <w:t>66</w:t>
      </w:r>
    </w:p>
    <w:p w14:paraId="4CB3C4E3" w14:textId="77777777" w:rsidR="00035DEC" w:rsidRPr="00AD45A9" w:rsidRDefault="00F8740A" w:rsidP="009A2F9C">
      <w:pPr>
        <w:spacing w:line="360" w:lineRule="auto"/>
        <w:rPr>
          <w:rFonts w:ascii="Arial" w:hAnsi="Arial" w:cs="Arial"/>
          <w:sz w:val="24"/>
          <w:szCs w:val="24"/>
        </w:rPr>
      </w:pPr>
      <w:r w:rsidRPr="00F8740A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740A">
        <w:rPr>
          <w:rFonts w:ascii="Arial" w:hAnsi="Arial" w:cs="Arial"/>
          <w:sz w:val="24"/>
          <w:szCs w:val="24"/>
        </w:rPr>
        <w:t>Kraków</w:t>
      </w:r>
    </w:p>
    <w:p w14:paraId="1B1A60F6" w14:textId="7224D0C6" w:rsidR="00035DEC" w:rsidRPr="00AD45A9" w:rsidRDefault="006F09E6" w:rsidP="009A2F9C">
      <w:pPr>
        <w:spacing w:line="360" w:lineRule="auto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SZP-271-22/24-</w:t>
      </w:r>
      <w:r w:rsidR="002758A6">
        <w:rPr>
          <w:rFonts w:ascii="Arial" w:hAnsi="Arial" w:cs="Arial"/>
          <w:bCs/>
          <w:sz w:val="18"/>
          <w:szCs w:val="18"/>
        </w:rPr>
        <w:t>789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E067FD4" w14:textId="77777777" w:rsidR="00035DEC" w:rsidRPr="00AD45A9" w:rsidRDefault="00035DEC" w:rsidP="009A2F9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A62C647" w14:textId="77777777" w:rsidR="00035DEC" w:rsidRDefault="00035DEC" w:rsidP="009A2F9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5D5899" w14:textId="77777777" w:rsidR="00035DEC" w:rsidRPr="004E4B64" w:rsidRDefault="00035DEC" w:rsidP="009A2F9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3EE55243" w14:textId="77777777" w:rsidTr="00B32FF9">
        <w:tc>
          <w:tcPr>
            <w:tcW w:w="2269" w:type="dxa"/>
            <w:shd w:val="clear" w:color="auto" w:fill="auto"/>
          </w:tcPr>
          <w:p w14:paraId="6A1CD85F" w14:textId="77777777" w:rsidR="00035DEC" w:rsidRPr="004E4B64" w:rsidRDefault="00035DEC" w:rsidP="009A2F9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A598D7" w14:textId="6BA8EBC9" w:rsidR="00035DEC" w:rsidRPr="004E4B64" w:rsidRDefault="00F8740A" w:rsidP="009A2F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740A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F8740A" w:rsidRPr="004E4B64" w14:paraId="478657C4" w14:textId="77777777" w:rsidTr="00DA493B">
        <w:tc>
          <w:tcPr>
            <w:tcW w:w="2269" w:type="dxa"/>
            <w:shd w:val="clear" w:color="auto" w:fill="auto"/>
          </w:tcPr>
          <w:p w14:paraId="7E91AC61" w14:textId="77777777" w:rsidR="00F8740A" w:rsidRPr="004E4B64" w:rsidRDefault="00F8740A" w:rsidP="009A2F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8EEF7D" w14:textId="77777777" w:rsidR="00F8740A" w:rsidRPr="004E4B64" w:rsidRDefault="00F8740A" w:rsidP="009A2F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740A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07E1CD61" w14:textId="77777777" w:rsidR="00035DEC" w:rsidRPr="00AD45A9" w:rsidRDefault="00035DEC" w:rsidP="009A2F9C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46A583E" w14:textId="77777777" w:rsidTr="00B32FF9">
        <w:tc>
          <w:tcPr>
            <w:tcW w:w="9330" w:type="dxa"/>
            <w:shd w:val="clear" w:color="auto" w:fill="F2F2F2"/>
            <w:hideMark/>
          </w:tcPr>
          <w:p w14:paraId="7C90A72D" w14:textId="18E8FE03" w:rsidR="00035DEC" w:rsidRPr="00AD45A9" w:rsidRDefault="00035DEC" w:rsidP="009A2F9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9A2F9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2</w:t>
            </w:r>
          </w:p>
        </w:tc>
      </w:tr>
    </w:tbl>
    <w:p w14:paraId="2328D071" w14:textId="77777777" w:rsidR="009A2F9C" w:rsidRDefault="009A2F9C" w:rsidP="009A2F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C815C6" w14:textId="4D1E6C2D" w:rsidR="0012774F" w:rsidRPr="009003D1" w:rsidRDefault="00520165" w:rsidP="009A2F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8740A" w:rsidRPr="00F8740A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8740A" w:rsidRPr="00F8740A">
        <w:rPr>
          <w:rFonts w:ascii="Arial" w:hAnsi="Arial" w:cs="Arial"/>
          <w:sz w:val="24"/>
          <w:szCs w:val="24"/>
        </w:rPr>
        <w:t>(</w:t>
      </w:r>
      <w:proofErr w:type="spellStart"/>
      <w:r w:rsidR="00F8740A" w:rsidRPr="00F8740A">
        <w:rPr>
          <w:rFonts w:ascii="Arial" w:hAnsi="Arial" w:cs="Arial"/>
          <w:sz w:val="24"/>
          <w:szCs w:val="24"/>
        </w:rPr>
        <w:t>t.j</w:t>
      </w:r>
      <w:proofErr w:type="spellEnd"/>
      <w:r w:rsidR="00F8740A" w:rsidRPr="00F8740A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740A" w:rsidRPr="009003D1" w14:paraId="194E948D" w14:textId="77777777" w:rsidTr="00DA493B">
        <w:tc>
          <w:tcPr>
            <w:tcW w:w="9356" w:type="dxa"/>
            <w:shd w:val="clear" w:color="auto" w:fill="auto"/>
          </w:tcPr>
          <w:p w14:paraId="7B55768E" w14:textId="77777777" w:rsidR="009A2F9C" w:rsidRDefault="009A2F9C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F7F8D7" w14:textId="3D65896A" w:rsidR="00F8740A" w:rsidRPr="00035DEC" w:rsidRDefault="00F8740A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8740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D984FBC" w14:textId="27132548" w:rsidR="00F8740A" w:rsidRPr="00035DEC" w:rsidRDefault="00F8740A" w:rsidP="009A2F9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40A">
              <w:rPr>
                <w:rFonts w:ascii="Arial" w:hAnsi="Arial" w:cs="Arial"/>
                <w:sz w:val="24"/>
                <w:szCs w:val="24"/>
              </w:rPr>
              <w:t>W związku z zamiarem przystąpienia naszej firmy do w/w przetargu, zwracamy się z prośbą o</w:t>
            </w:r>
            <w:r w:rsidR="006F09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możliwość odbycia wizji lokalnej celem zapoznania się z miejscem świadczenia przyszłej usługi oraz</w:t>
            </w:r>
            <w:r w:rsidR="006F09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prawidłowego złożenia oferty.</w:t>
            </w:r>
            <w:r w:rsidR="009A2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Proponowany przez nas dzień to 09.10.2024 r. lub 10.10.2024 r.</w:t>
            </w:r>
            <w:r w:rsidR="009A2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Prosimy o wyrażenie zgody lub wskazanie innego terminu</w:t>
            </w:r>
            <w:r w:rsidR="009A2F9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392BB5" w14:textId="7609B725" w:rsidR="00F8740A" w:rsidRPr="009A2F9C" w:rsidRDefault="00F8740A" w:rsidP="009A2F9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F8740A" w:rsidRPr="009003D1" w14:paraId="612A17C4" w14:textId="77777777" w:rsidTr="00DA493B">
        <w:tc>
          <w:tcPr>
            <w:tcW w:w="9356" w:type="dxa"/>
            <w:shd w:val="clear" w:color="auto" w:fill="auto"/>
          </w:tcPr>
          <w:p w14:paraId="4F664FBC" w14:textId="77777777" w:rsidR="009A2F9C" w:rsidRPr="00035DEC" w:rsidRDefault="009A2F9C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061BD3" w14:textId="48FD886C" w:rsidR="009A2F9C" w:rsidRDefault="009A2F9C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informuje, że pismem z dnia 02.10.2024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r.,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pisma </w:t>
            </w:r>
            <w:r w:rsidRPr="009A2F9C">
              <w:rPr>
                <w:rFonts w:ascii="Arial" w:hAnsi="Arial" w:cs="Arial"/>
                <w:b/>
                <w:sz w:val="24"/>
                <w:szCs w:val="24"/>
              </w:rPr>
              <w:t>SZP-271-22/24-</w:t>
            </w:r>
            <w:r w:rsidRPr="009A2F9C">
              <w:rPr>
                <w:rFonts w:ascii="Arial" w:hAnsi="Arial" w:cs="Arial"/>
                <w:b/>
                <w:sz w:val="24"/>
                <w:szCs w:val="24"/>
              </w:rPr>
              <w:lastRenderedPageBreak/>
              <w:t>786.IW</w:t>
            </w:r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9A2F9C">
              <w:rPr>
                <w:rFonts w:ascii="Arial" w:hAnsi="Arial" w:cs="Arial"/>
                <w:b/>
                <w:sz w:val="24"/>
                <w:szCs w:val="24"/>
              </w:rPr>
              <w:t xml:space="preserve"> zamieszczonym na stronie prowadzonego postępowania w dniu 03.10.2024 r.,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wyznaczył termin wizji lokalnej na dzień 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08.10.2024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r. o godz. 9:00.</w:t>
            </w:r>
          </w:p>
          <w:p w14:paraId="00BFBFF8" w14:textId="77777777" w:rsidR="009A2F9C" w:rsidRDefault="009A2F9C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A597DF" w14:textId="11DFCE9D" w:rsidR="00F8740A" w:rsidRPr="00035DEC" w:rsidRDefault="00F8740A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8740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7464F6B1" w14:textId="6B9CF0CD" w:rsidR="00F8740A" w:rsidRPr="00035DEC" w:rsidRDefault="00F8740A" w:rsidP="009A2F9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40A">
              <w:rPr>
                <w:rFonts w:ascii="Arial" w:hAnsi="Arial" w:cs="Arial"/>
                <w:sz w:val="24"/>
                <w:szCs w:val="24"/>
              </w:rPr>
              <w:t>W związku z zamiarem przystąpienia naszej firmy do w/w przetargu, zwracamy się z prośbą o</w:t>
            </w:r>
            <w:r w:rsidR="006F09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możliwość odbycia wizji lokalnej celem zapoznania się z miejscem świadczenia przyszłej usługi oraz</w:t>
            </w:r>
            <w:r w:rsidR="006F09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prawidłowego złożenia oferty.</w:t>
            </w:r>
            <w:r w:rsidR="009A2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Proponowany przez nas dzień to 10.10.2024 r.</w:t>
            </w:r>
            <w:r w:rsidR="009A2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740A">
              <w:rPr>
                <w:rFonts w:ascii="Arial" w:hAnsi="Arial" w:cs="Arial"/>
                <w:sz w:val="24"/>
                <w:szCs w:val="24"/>
              </w:rPr>
              <w:t>Prosimy o wyrażenie zgody lub wskazanie innego terminu</w:t>
            </w:r>
          </w:p>
          <w:p w14:paraId="6058CB53" w14:textId="77777777" w:rsidR="00F8740A" w:rsidRPr="00035DEC" w:rsidRDefault="00F8740A" w:rsidP="009A2F9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97D2610" w14:textId="1B15AD9F" w:rsidR="00F8740A" w:rsidRPr="00F8740A" w:rsidRDefault="009A2F9C" w:rsidP="009A2F9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informuje, że pismem z dnia 02.10.2024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r.,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pisma </w:t>
            </w:r>
            <w:r w:rsidRPr="009A2F9C">
              <w:rPr>
                <w:rFonts w:ascii="Arial" w:hAnsi="Arial" w:cs="Arial"/>
                <w:b/>
                <w:sz w:val="24"/>
                <w:szCs w:val="24"/>
              </w:rPr>
              <w:t>SZP-271-22/24-786.IW</w:t>
            </w:r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9A2F9C">
              <w:rPr>
                <w:rFonts w:ascii="Arial" w:hAnsi="Arial" w:cs="Arial"/>
                <w:b/>
                <w:sz w:val="24"/>
                <w:szCs w:val="24"/>
              </w:rPr>
              <w:t xml:space="preserve"> zamieszczonym na stronie prowadzonego postępowania w dniu 03.10.2024 r.,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wyznaczył termin wizji lokalnej na dzień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08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.10.2024 </w:t>
            </w:r>
            <w:r w:rsidRPr="009A2F9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r. o godz. 9:00.</w:t>
            </w:r>
          </w:p>
        </w:tc>
      </w:tr>
    </w:tbl>
    <w:p w14:paraId="26DE9FE2" w14:textId="77777777" w:rsidR="00BE7BFD" w:rsidRPr="009003D1" w:rsidRDefault="00BE7BFD" w:rsidP="009A2F9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29F7E4" w14:textId="77777777" w:rsidR="009A2F9C" w:rsidRDefault="009A2F9C" w:rsidP="009A2F9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5A8673C" w14:textId="72DD981C" w:rsidR="006D4AB3" w:rsidRDefault="006D4AB3" w:rsidP="009A2F9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A215120" w14:textId="3753D3CC" w:rsidR="002758A6" w:rsidRDefault="002758A6" w:rsidP="009A2F9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Lecznictwa</w:t>
      </w:r>
    </w:p>
    <w:p w14:paraId="25F119D8" w14:textId="3EB30AE0" w:rsidR="002758A6" w:rsidRPr="009003D1" w:rsidRDefault="002758A6" w:rsidP="009A2F9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lek. med. Piotr </w:t>
      </w:r>
      <w:proofErr w:type="spellStart"/>
      <w:r>
        <w:rPr>
          <w:rFonts w:ascii="Arial" w:hAnsi="Arial" w:cs="Arial"/>
          <w:sz w:val="24"/>
          <w:szCs w:val="24"/>
        </w:rPr>
        <w:t>Meryk</w:t>
      </w:r>
      <w:proofErr w:type="spellEnd"/>
    </w:p>
    <w:sectPr w:rsidR="002758A6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5055C" w14:textId="77777777" w:rsidR="00ED12CB" w:rsidRDefault="00ED12CB">
      <w:r>
        <w:separator/>
      </w:r>
    </w:p>
  </w:endnote>
  <w:endnote w:type="continuationSeparator" w:id="0">
    <w:p w14:paraId="5D21D472" w14:textId="77777777" w:rsidR="00ED12CB" w:rsidRDefault="00ED1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D4A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E45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224A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6513C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F0B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0C5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AF895A" w14:textId="77777777" w:rsidR="006D4AB3" w:rsidRDefault="006D4AB3">
    <w:pPr>
      <w:pStyle w:val="Stopka"/>
      <w:tabs>
        <w:tab w:val="clear" w:pos="4536"/>
        <w:tab w:val="left" w:pos="6237"/>
      </w:tabs>
    </w:pPr>
  </w:p>
  <w:p w14:paraId="583507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71C21" w14:textId="77777777" w:rsidR="00ED12CB" w:rsidRDefault="00ED12CB">
      <w:r>
        <w:separator/>
      </w:r>
    </w:p>
  </w:footnote>
  <w:footnote w:type="continuationSeparator" w:id="0">
    <w:p w14:paraId="69B89A39" w14:textId="77777777" w:rsidR="00ED12CB" w:rsidRDefault="00ED1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58E0" w14:textId="77777777" w:rsidR="00F8740A" w:rsidRDefault="00F87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3F8E" w14:textId="77777777" w:rsidR="00F8740A" w:rsidRDefault="00F87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FD5A" w14:textId="77777777" w:rsidR="00F8740A" w:rsidRDefault="00F874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4504342">
    <w:abstractNumId w:val="3"/>
  </w:num>
  <w:num w:numId="2" w16cid:durableId="2006738879">
    <w:abstractNumId w:val="6"/>
  </w:num>
  <w:num w:numId="3" w16cid:durableId="1285959339">
    <w:abstractNumId w:val="2"/>
  </w:num>
  <w:num w:numId="4" w16cid:durableId="87846271">
    <w:abstractNumId w:val="5"/>
  </w:num>
  <w:num w:numId="5" w16cid:durableId="1644702048">
    <w:abstractNumId w:val="0"/>
  </w:num>
  <w:num w:numId="6" w16cid:durableId="302006750">
    <w:abstractNumId w:val="1"/>
  </w:num>
  <w:num w:numId="7" w16cid:durableId="8917681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2CB"/>
    <w:rsid w:val="00031374"/>
    <w:rsid w:val="00035DEC"/>
    <w:rsid w:val="000A1097"/>
    <w:rsid w:val="000E2A8F"/>
    <w:rsid w:val="0012774F"/>
    <w:rsid w:val="00144B7A"/>
    <w:rsid w:val="00180C6E"/>
    <w:rsid w:val="002758A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9E6"/>
    <w:rsid w:val="006F3B81"/>
    <w:rsid w:val="007D7198"/>
    <w:rsid w:val="00870F9F"/>
    <w:rsid w:val="008804B6"/>
    <w:rsid w:val="00897AB0"/>
    <w:rsid w:val="008A3553"/>
    <w:rsid w:val="009003D1"/>
    <w:rsid w:val="00947A50"/>
    <w:rsid w:val="009A2F9C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12CB"/>
    <w:rsid w:val="00F8740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D6596"/>
  <w15:chartTrackingRefBased/>
  <w15:docId w15:val="{D29DEF95-7B32-4BA8-AFF0-D3980D0E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A2F9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305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5</cp:revision>
  <cp:lastPrinted>2024-10-04T06:11:00Z</cp:lastPrinted>
  <dcterms:created xsi:type="dcterms:W3CDTF">2024-10-04T06:00:00Z</dcterms:created>
  <dcterms:modified xsi:type="dcterms:W3CDTF">2024-10-04T06:12:00Z</dcterms:modified>
</cp:coreProperties>
</file>