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447A7" w:rsidRPr="00F447A7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447A7" w:rsidRPr="00C14101" w:rsidTr="00B57A4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47A7" w:rsidRPr="00C14101" w:rsidRDefault="00F447A7" w:rsidP="00B57A4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447A7" w:rsidRPr="00C14101" w:rsidRDefault="00F447A7" w:rsidP="00B57A4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47A7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F447A7" w:rsidRPr="00C14101" w:rsidRDefault="00F447A7" w:rsidP="00B57A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447A7" w:rsidRPr="00C14101" w:rsidRDefault="00F447A7" w:rsidP="00B57A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447A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F447A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4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Rewaloryzacja zabytkowej oficyny dworskiej w Szerzynach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47A7" w:rsidRPr="00D62E6E" w:rsidTr="00B57A47">
        <w:tc>
          <w:tcPr>
            <w:tcW w:w="2269" w:type="dxa"/>
            <w:shd w:val="clear" w:color="auto" w:fill="auto"/>
          </w:tcPr>
          <w:p w:rsidR="00F447A7" w:rsidRPr="00D62E6E" w:rsidRDefault="00F447A7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47A7" w:rsidRPr="00D62E6E" w:rsidRDefault="00F447A7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47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FER.271.25.2024</w:t>
            </w:r>
          </w:p>
        </w:tc>
      </w:tr>
    </w:tbl>
    <w:p w:rsidR="00BC121E" w:rsidRDefault="00F447A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47A7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F447A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47A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E1A" w:rsidRDefault="00F11E1A">
      <w:r>
        <w:separator/>
      </w:r>
    </w:p>
  </w:endnote>
  <w:endnote w:type="continuationSeparator" w:id="1">
    <w:p w:rsidR="00F11E1A" w:rsidRDefault="00F11E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B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B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A7" w:rsidRDefault="00F447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E1A" w:rsidRDefault="00F11E1A">
      <w:r>
        <w:separator/>
      </w:r>
    </w:p>
  </w:footnote>
  <w:footnote w:type="continuationSeparator" w:id="1">
    <w:p w:rsidR="00F11E1A" w:rsidRDefault="00F11E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A7" w:rsidRDefault="00F447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A7" w:rsidRDefault="00F447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A7" w:rsidRDefault="00F447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447A7"/>
    <w:rsid w:val="0000184A"/>
    <w:rsid w:val="00007C1C"/>
    <w:rsid w:val="00012997"/>
    <w:rsid w:val="000621A2"/>
    <w:rsid w:val="00067B62"/>
    <w:rsid w:val="000719DC"/>
    <w:rsid w:val="00075CEC"/>
    <w:rsid w:val="000A3F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726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B7BD1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11E1A"/>
    <w:rsid w:val="00F447A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A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3FEC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219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2024-10-03T12:45:00Z</cp:lastPrinted>
  <dcterms:created xsi:type="dcterms:W3CDTF">2024-10-03T12:45:00Z</dcterms:created>
  <dcterms:modified xsi:type="dcterms:W3CDTF">2024-10-03T12:45:00Z</dcterms:modified>
</cp:coreProperties>
</file>