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60D2D" w:rsidRPr="00960D2D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60D2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60D2D">
        <w:rPr>
          <w:rFonts w:ascii="Arial" w:hAnsi="Arial" w:cs="Arial"/>
        </w:rPr>
        <w:t>Gmina Szerzyny</w:t>
      </w:r>
    </w:p>
    <w:p w:rsidR="006676AE" w:rsidRPr="0012157F" w:rsidRDefault="00960D2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60D2D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960D2D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60D2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60D2D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960D2D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60D2D" w:rsidRPr="0012157F" w:rsidTr="00B57A47">
        <w:tc>
          <w:tcPr>
            <w:tcW w:w="9104" w:type="dxa"/>
            <w:shd w:val="clear" w:color="auto" w:fill="D9D9D9"/>
          </w:tcPr>
          <w:p w:rsidR="00960D2D" w:rsidRPr="0012157F" w:rsidRDefault="00960D2D" w:rsidP="00B57A4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60D2D" w:rsidRPr="0012157F" w:rsidRDefault="00960D2D" w:rsidP="00B57A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60D2D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60D2D" w:rsidRPr="00612283" w:rsidRDefault="00960D2D" w:rsidP="00B57A4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60D2D" w:rsidRPr="00612283" w:rsidRDefault="00960D2D" w:rsidP="00B57A47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960D2D" w:rsidRPr="0012157F" w:rsidRDefault="00960D2D" w:rsidP="00B57A47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960D2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60D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Rewaloryzacja zabytkowej oficyny dworskiej w Szerzynach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60D2D" w:rsidRPr="00A2540E" w:rsidTr="00B57A47">
        <w:tc>
          <w:tcPr>
            <w:tcW w:w="2269" w:type="dxa"/>
            <w:shd w:val="clear" w:color="auto" w:fill="auto"/>
          </w:tcPr>
          <w:p w:rsidR="00960D2D" w:rsidRPr="00A2540E" w:rsidRDefault="00960D2D" w:rsidP="00B57A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60D2D" w:rsidRPr="00A2540E" w:rsidRDefault="00960D2D" w:rsidP="00B57A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60D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FER.271.25.2024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60D2D" w:rsidRPr="00960D2D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960D2D" w:rsidRPr="00992BD8" w:rsidRDefault="00960D2D" w:rsidP="00960D2D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960D2D" w:rsidP="00960D2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960D2D" w:rsidRPr="00A44833" w:rsidRDefault="00960D2D" w:rsidP="00960D2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960D2D" w:rsidRPr="0012157F" w:rsidRDefault="00960D2D" w:rsidP="00960D2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7</w:t>
      </w:r>
    </w:p>
    <w:p w:rsidR="00960D2D" w:rsidRPr="0012157F" w:rsidRDefault="00960D2D" w:rsidP="00960D2D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960D2D" w:rsidRPr="00A44833" w:rsidRDefault="00960D2D" w:rsidP="00960D2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960D2D" w:rsidRPr="0012157F" w:rsidRDefault="00960D2D" w:rsidP="00960D2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8</w:t>
      </w:r>
    </w:p>
    <w:p w:rsidR="00960D2D" w:rsidRPr="0012157F" w:rsidRDefault="00960D2D" w:rsidP="00960D2D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60D2D" w:rsidRPr="0012157F" w:rsidTr="00B57A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D2D" w:rsidRPr="0012157F" w:rsidRDefault="00960D2D" w:rsidP="00B57A4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D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D2D" w:rsidRPr="0012157F" w:rsidRDefault="00960D2D" w:rsidP="00B57A4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0D2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60D2D" w:rsidRPr="00960D2D" w:rsidRDefault="00960D2D" w:rsidP="00B57A4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0D2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960D2D" w:rsidRPr="00960D2D" w:rsidRDefault="00960D2D" w:rsidP="00B57A4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0D2D" w:rsidRPr="0012157F" w:rsidRDefault="00960D2D" w:rsidP="00B57A4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0D2D">
              <w:rPr>
                <w:rFonts w:ascii="Arial" w:hAnsi="Arial" w:cs="Arial"/>
                <w:sz w:val="24"/>
                <w:szCs w:val="24"/>
              </w:rPr>
              <w:t>Posiadają niezbędną wiedzę i doświadczenie oraz dysponują potencjałem technicznym i osobami zdolnymi do wykonania zamówienia: dysponują osobami określonymi w art. 37a oraz 37c ustawy z dnia 23 lipca 2003 r. o ochronie zabytków i opiece nad zabytkami (Dz. U. z 2022 r. poz. 840) lub posiadają uprawienia które zostały nadane na podstawie wcześniejszych obowiązujących przepisów.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4A4" w:rsidRDefault="00AE64A4" w:rsidP="0038231F">
      <w:pPr>
        <w:spacing w:after="0" w:line="240" w:lineRule="auto"/>
      </w:pPr>
      <w:r>
        <w:separator/>
      </w:r>
    </w:p>
  </w:endnote>
  <w:endnote w:type="continuationSeparator" w:id="1">
    <w:p w:rsidR="00AE64A4" w:rsidRDefault="00AE64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D2D" w:rsidRDefault="00960D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F240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F240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D2D" w:rsidRDefault="00960D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4A4" w:rsidRDefault="00AE64A4" w:rsidP="0038231F">
      <w:pPr>
        <w:spacing w:after="0" w:line="240" w:lineRule="auto"/>
      </w:pPr>
      <w:r>
        <w:separator/>
      </w:r>
    </w:p>
  </w:footnote>
  <w:footnote w:type="continuationSeparator" w:id="1">
    <w:p w:rsidR="00AE64A4" w:rsidRDefault="00AE64A4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D2D" w:rsidRDefault="00960D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D2D" w:rsidRDefault="00960D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D2D" w:rsidRDefault="00960D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960D2D"/>
    <w:rsid w:val="00000EF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3F2409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3339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0D2D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4A4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884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2024-10-03T12:24:00Z</cp:lastPrinted>
  <dcterms:created xsi:type="dcterms:W3CDTF">2024-10-03T12:24:00Z</dcterms:created>
  <dcterms:modified xsi:type="dcterms:W3CDTF">2024-10-03T12:24:00Z</dcterms:modified>
</cp:coreProperties>
</file>