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29D3D" w14:textId="77777777" w:rsidR="00D62E6E" w:rsidRPr="00AE2AA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E2AA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258F5" w:rsidRPr="00AE2AAD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AE2AA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E2AAD" w14:paraId="7EDD394E" w14:textId="77777777" w:rsidTr="00D62E6E">
        <w:tc>
          <w:tcPr>
            <w:tcW w:w="2800" w:type="dxa"/>
            <w:shd w:val="clear" w:color="auto" w:fill="auto"/>
          </w:tcPr>
          <w:p w14:paraId="1FC6EFC6" w14:textId="77777777" w:rsidR="00D62E6E" w:rsidRPr="00AE2AA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E2AA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E2AA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E944C4" w14:textId="77777777" w:rsidR="00D62E6E" w:rsidRPr="00AE2A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FFD1C4" w14:textId="77777777" w:rsidR="00D62E6E" w:rsidRPr="00AE2A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1F3FBE" w14:textId="77777777" w:rsidR="00D62E6E" w:rsidRPr="00AE2AA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E2A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E2AA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E2A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E2AAD" w14:paraId="7F4B245F" w14:textId="77777777" w:rsidTr="00D62E6E">
        <w:tc>
          <w:tcPr>
            <w:tcW w:w="2800" w:type="dxa"/>
            <w:shd w:val="clear" w:color="auto" w:fill="auto"/>
          </w:tcPr>
          <w:p w14:paraId="07EC6B03" w14:textId="77777777" w:rsidR="00D62E6E" w:rsidRPr="00AE2AA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E2AA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D2075E" w14:textId="77777777" w:rsidR="00D62E6E" w:rsidRPr="00AE2A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715A3E" w14:textId="77777777" w:rsidR="00D62E6E" w:rsidRPr="00AE2A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9FE619" w14:textId="77777777" w:rsidR="00D62E6E" w:rsidRPr="00AE2AA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E2A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E2AA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E2AA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0BF41CF" w14:textId="77777777" w:rsidR="00BC121E" w:rsidRPr="00AE2AA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58F5" w:rsidRPr="00AE2AAD" w14:paraId="01B95951" w14:textId="77777777" w:rsidTr="00B851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4C47E3" w14:textId="77777777" w:rsidR="009258F5" w:rsidRPr="00AE2AAD" w:rsidRDefault="009258F5" w:rsidP="00B8514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D6EB751" w14:textId="77777777" w:rsidR="009258F5" w:rsidRPr="00AE2AAD" w:rsidRDefault="009258F5" w:rsidP="00B8514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E2AAD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AE2AAD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5B7B7A49" w14:textId="77777777" w:rsidR="009258F5" w:rsidRPr="00AE2AAD" w:rsidRDefault="009258F5" w:rsidP="00B8514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B0F36E3" w14:textId="77777777" w:rsidR="009258F5" w:rsidRPr="00AE2AAD" w:rsidRDefault="009258F5" w:rsidP="00B8514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EA42A67" w14:textId="77777777" w:rsidR="00BC121E" w:rsidRPr="00AE2AAD" w:rsidRDefault="009258F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E2A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E2AA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E2AA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E2AAD" w14:paraId="168FC35B" w14:textId="77777777" w:rsidTr="00D62E6E">
        <w:tc>
          <w:tcPr>
            <w:tcW w:w="2269" w:type="dxa"/>
            <w:shd w:val="clear" w:color="auto" w:fill="auto"/>
          </w:tcPr>
          <w:p w14:paraId="3AFB912E" w14:textId="77777777" w:rsidR="00D62E6E" w:rsidRPr="00AE2AA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FD616F" w14:textId="77777777" w:rsidR="00D62E6E" w:rsidRPr="00AE2AAD" w:rsidRDefault="009258F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stymulatorów i kardiowerterów na okres 24 miesięcy</w:t>
            </w:r>
            <w:r w:rsidR="00D62E6E" w:rsidRPr="00AE2AA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258F5" w:rsidRPr="00AE2AAD" w14:paraId="65CD44FF" w14:textId="77777777" w:rsidTr="00B8514B">
        <w:tc>
          <w:tcPr>
            <w:tcW w:w="2269" w:type="dxa"/>
            <w:shd w:val="clear" w:color="auto" w:fill="auto"/>
          </w:tcPr>
          <w:p w14:paraId="24464058" w14:textId="77777777" w:rsidR="009258F5" w:rsidRPr="00AE2AAD" w:rsidRDefault="009258F5" w:rsidP="00B851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1F31FB" w14:textId="77777777" w:rsidR="009258F5" w:rsidRPr="00AE2AAD" w:rsidRDefault="009258F5" w:rsidP="00B851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126/2024</w:t>
            </w:r>
          </w:p>
        </w:tc>
      </w:tr>
    </w:tbl>
    <w:p w14:paraId="0EDCCA2C" w14:textId="77777777" w:rsidR="00BC121E" w:rsidRPr="00AE2AAD" w:rsidRDefault="009258F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E2A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E2A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E2AA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E2AA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E2A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E2AA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744C42A" w14:textId="77777777" w:rsidR="00BC121E" w:rsidRPr="00AE2AA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E2AA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8C57C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AE2A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E2A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E2AA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E2AA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AE2AA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E2AA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426525B" w14:textId="77777777" w:rsidR="00BC121E" w:rsidRPr="00AE2AA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E2AA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B4D082F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AE2A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E2AA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E2AA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E2AAD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AE2AA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D323165" w14:textId="77777777" w:rsidR="00BF69A4" w:rsidRPr="00AE2AA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E2AA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E2AAD" w14:paraId="4255479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DBC58" w14:textId="77777777" w:rsidR="00BC121E" w:rsidRPr="00AE2AA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4ED7" w14:textId="77777777" w:rsidR="00BC121E" w:rsidRPr="00AE2AA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63E6" w14:textId="77777777" w:rsidR="00BC121E" w:rsidRPr="00AE2AA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E2AAD" w14:paraId="064BCB1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77DC9" w14:textId="77777777" w:rsidR="00BC121E" w:rsidRPr="00AE2AA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6861" w14:textId="77777777" w:rsidR="00BC121E" w:rsidRPr="00AE2AA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1B59" w14:textId="77777777" w:rsidR="00BC121E" w:rsidRPr="00AE2AA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E2AAD" w14:paraId="74E1A42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B468A" w14:textId="77777777" w:rsidR="00BC121E" w:rsidRPr="00AE2AA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E869" w14:textId="77777777" w:rsidR="00BC121E" w:rsidRPr="00AE2AA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DA89" w14:textId="77777777" w:rsidR="00BC121E" w:rsidRPr="00AE2AA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F63DCC4" w14:textId="77777777" w:rsidR="00BC121E" w:rsidRPr="00AE2AA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E2AA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5190846" w14:textId="77777777" w:rsidR="00BC121E" w:rsidRPr="00AE2AA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E2AAD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C5F1A55" w14:textId="77777777" w:rsidR="00067B62" w:rsidRPr="00AE2AA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E2AA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E2AA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E2AA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781EB7F" w14:textId="77777777" w:rsidR="00067B62" w:rsidRPr="00AE2AA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E2AAD" w14:paraId="10B38641" w14:textId="77777777" w:rsidTr="00620E37">
        <w:tc>
          <w:tcPr>
            <w:tcW w:w="2660" w:type="dxa"/>
            <w:shd w:val="clear" w:color="auto" w:fill="auto"/>
          </w:tcPr>
          <w:p w14:paraId="2E343EF4" w14:textId="77777777" w:rsidR="00BC121E" w:rsidRPr="00AE2AA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55FEBFC" w14:textId="77777777" w:rsidR="00BC121E" w:rsidRPr="00AE2AA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BECF81D" w14:textId="77777777" w:rsidR="00BC121E" w:rsidRPr="00AE2AA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E2A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E2A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CF75B01" w14:textId="77777777" w:rsidR="00BC121E" w:rsidRPr="00AE2AA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86B39EA" w14:textId="77777777" w:rsidR="00BC121E" w:rsidRPr="00AE2AA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9985ED" w14:textId="77777777" w:rsidR="00BC121E" w:rsidRPr="00AE2AA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E2A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258F5" w:rsidRPr="00AE2A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E2A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E2AA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322515" w14:textId="77777777" w:rsidR="00106AC7" w:rsidRPr="00AE2AAD" w:rsidRDefault="00106AC7" w:rsidP="00BC121E">
      <w:pPr>
        <w:rPr>
          <w:rFonts w:ascii="Arial Narrow" w:hAnsi="Arial Narrow"/>
        </w:rPr>
      </w:pPr>
    </w:p>
    <w:sectPr w:rsidR="00106AC7" w:rsidRPr="00AE2AA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265E8" w14:textId="77777777" w:rsidR="00F41AE8" w:rsidRDefault="00F41AE8">
      <w:r>
        <w:separator/>
      </w:r>
    </w:p>
  </w:endnote>
  <w:endnote w:type="continuationSeparator" w:id="0">
    <w:p w14:paraId="31F522B1" w14:textId="77777777" w:rsidR="00F41AE8" w:rsidRDefault="00F41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B0F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3F39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DA40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8CB295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C6B7E58">
        <v:line id="_x0000_s1025" style="position:absolute;left:0;text-align:left;z-index:251657728" from="-3.85pt,8.7pt" to="455.15pt,8.7pt"/>
      </w:pict>
    </w:r>
  </w:p>
  <w:p w14:paraId="24FDC54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3CC8C" w14:textId="77777777" w:rsidR="009258F5" w:rsidRDefault="009258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64A351" w14:textId="77777777" w:rsidR="00F41AE8" w:rsidRDefault="00F41AE8">
      <w:r>
        <w:separator/>
      </w:r>
    </w:p>
  </w:footnote>
  <w:footnote w:type="continuationSeparator" w:id="0">
    <w:p w14:paraId="7B1F0ED6" w14:textId="77777777" w:rsidR="00F41AE8" w:rsidRDefault="00F41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98A8F" w14:textId="77777777" w:rsidR="009258F5" w:rsidRDefault="009258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C9B78" w14:textId="77777777" w:rsidR="009258F5" w:rsidRDefault="009258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698D8" w14:textId="77777777" w:rsidR="009258F5" w:rsidRDefault="009258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6184458">
    <w:abstractNumId w:val="13"/>
  </w:num>
  <w:num w:numId="2" w16cid:durableId="132868889">
    <w:abstractNumId w:val="0"/>
  </w:num>
  <w:num w:numId="3" w16cid:durableId="1817451661">
    <w:abstractNumId w:val="11"/>
  </w:num>
  <w:num w:numId="4" w16cid:durableId="1977635583">
    <w:abstractNumId w:val="8"/>
  </w:num>
  <w:num w:numId="5" w16cid:durableId="951519270">
    <w:abstractNumId w:val="7"/>
  </w:num>
  <w:num w:numId="6" w16cid:durableId="1153332013">
    <w:abstractNumId w:val="1"/>
  </w:num>
  <w:num w:numId="7" w16cid:durableId="1380520797">
    <w:abstractNumId w:val="6"/>
  </w:num>
  <w:num w:numId="8" w16cid:durableId="500390463">
    <w:abstractNumId w:val="3"/>
  </w:num>
  <w:num w:numId="9" w16cid:durableId="1840535851">
    <w:abstractNumId w:val="2"/>
  </w:num>
  <w:num w:numId="10" w16cid:durableId="166755833">
    <w:abstractNumId w:val="5"/>
  </w:num>
  <w:num w:numId="11" w16cid:durableId="435368712">
    <w:abstractNumId w:val="10"/>
  </w:num>
  <w:num w:numId="12" w16cid:durableId="1897037119">
    <w:abstractNumId w:val="4"/>
  </w:num>
  <w:num w:numId="13" w16cid:durableId="741292295">
    <w:abstractNumId w:val="9"/>
  </w:num>
  <w:num w:numId="14" w16cid:durableId="20881840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AE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58F5"/>
    <w:rsid w:val="00952336"/>
    <w:rsid w:val="009A21D7"/>
    <w:rsid w:val="009A4A2C"/>
    <w:rsid w:val="009A4CD3"/>
    <w:rsid w:val="00A078E0"/>
    <w:rsid w:val="00A24942"/>
    <w:rsid w:val="00A311C9"/>
    <w:rsid w:val="00A46EFE"/>
    <w:rsid w:val="00A73C79"/>
    <w:rsid w:val="00A807A7"/>
    <w:rsid w:val="00AB6C06"/>
    <w:rsid w:val="00AB7377"/>
    <w:rsid w:val="00AD329C"/>
    <w:rsid w:val="00AE2AAD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1AE8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32A9F8"/>
  <w15:chartTrackingRefBased/>
  <w15:docId w15:val="{E9B5CB66-B8BB-4F29-8C19-BC19121A9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1751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2024-10-02T07:58:00Z</dcterms:created>
  <dcterms:modified xsi:type="dcterms:W3CDTF">2024-10-02T07:58:00Z</dcterms:modified>
</cp:coreProperties>
</file>