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8C91B" w14:textId="77777777" w:rsidR="006676AE" w:rsidRPr="0077739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7739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54E3C" w:rsidRPr="0077739F">
        <w:rPr>
          <w:rFonts w:ascii="Arial Narrow" w:hAnsi="Arial Narrow" w:cs="Arial"/>
          <w:bCs/>
          <w:i w:val="0"/>
          <w:szCs w:val="24"/>
        </w:rPr>
        <w:t>2</w:t>
      </w:r>
      <w:r w:rsidR="00B36ABD" w:rsidRPr="0077739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F27F836" w14:textId="77777777" w:rsidR="005103B9" w:rsidRPr="0077739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7B69FC91" w14:textId="77777777" w:rsidR="006676AE" w:rsidRPr="0077739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Znak sprawy:</w:t>
      </w:r>
      <w:r w:rsidRPr="0077739F">
        <w:rPr>
          <w:rFonts w:ascii="Arial Narrow" w:hAnsi="Arial Narrow" w:cs="Arial"/>
          <w:b/>
          <w:sz w:val="24"/>
          <w:szCs w:val="24"/>
        </w:rPr>
        <w:t xml:space="preserve"> </w:t>
      </w:r>
      <w:r w:rsidR="00C54E3C" w:rsidRPr="0077739F">
        <w:rPr>
          <w:rFonts w:ascii="Arial Narrow" w:hAnsi="Arial Narrow" w:cs="Arial"/>
          <w:b/>
          <w:sz w:val="24"/>
          <w:szCs w:val="24"/>
        </w:rPr>
        <w:t>126/2024</w:t>
      </w:r>
    </w:p>
    <w:p w14:paraId="2C0B356C" w14:textId="77777777" w:rsidR="00C4103F" w:rsidRPr="0077739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7739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77739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7739F">
        <w:rPr>
          <w:rFonts w:ascii="Arial Narrow" w:hAnsi="Arial Narrow" w:cs="Arial"/>
          <w:b/>
          <w:sz w:val="24"/>
          <w:szCs w:val="24"/>
        </w:rPr>
        <w:t>:</w:t>
      </w:r>
    </w:p>
    <w:p w14:paraId="450D35B1" w14:textId="77777777" w:rsidR="006676AE" w:rsidRPr="0077739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7739F">
        <w:rPr>
          <w:rFonts w:ascii="Arial Narrow" w:hAnsi="Arial Narrow" w:cs="Arial"/>
        </w:rPr>
        <w:t xml:space="preserve"> </w:t>
      </w:r>
      <w:r w:rsidR="00C54E3C" w:rsidRPr="0077739F">
        <w:rPr>
          <w:rFonts w:ascii="Arial Narrow" w:hAnsi="Arial Narrow" w:cs="Arial"/>
        </w:rPr>
        <w:t>10 Wojskowy Szpital Kliniczny z Polikliniką Samodzielny Publiczny Zakład Opieki Zdrowotnej</w:t>
      </w:r>
    </w:p>
    <w:p w14:paraId="26D1AFC1" w14:textId="77777777" w:rsidR="006676AE" w:rsidRPr="0077739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7739F">
        <w:rPr>
          <w:rFonts w:ascii="Arial Narrow" w:hAnsi="Arial Narrow" w:cs="Arial"/>
        </w:rPr>
        <w:t xml:space="preserve"> </w:t>
      </w:r>
      <w:r w:rsidR="00C54E3C" w:rsidRPr="0077739F">
        <w:rPr>
          <w:rFonts w:ascii="Arial Narrow" w:hAnsi="Arial Narrow" w:cs="Arial"/>
        </w:rPr>
        <w:t>ul. Powstańców Warszawy</w:t>
      </w:r>
      <w:r w:rsidRPr="0077739F">
        <w:rPr>
          <w:rFonts w:ascii="Arial Narrow" w:hAnsi="Arial Narrow" w:cs="Arial"/>
        </w:rPr>
        <w:t xml:space="preserve"> </w:t>
      </w:r>
      <w:r w:rsidR="00C54E3C" w:rsidRPr="0077739F">
        <w:rPr>
          <w:rFonts w:ascii="Arial Narrow" w:hAnsi="Arial Narrow" w:cs="Arial"/>
        </w:rPr>
        <w:t>5</w:t>
      </w:r>
      <w:r w:rsidRPr="0077739F">
        <w:rPr>
          <w:rFonts w:ascii="Arial Narrow" w:hAnsi="Arial Narrow" w:cs="Arial"/>
        </w:rPr>
        <w:t xml:space="preserve"> </w:t>
      </w:r>
    </w:p>
    <w:p w14:paraId="55503A88" w14:textId="77777777" w:rsidR="00F90CD1" w:rsidRPr="0077739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7739F">
        <w:rPr>
          <w:rFonts w:ascii="Arial Narrow" w:hAnsi="Arial Narrow" w:cs="Arial"/>
        </w:rPr>
        <w:t xml:space="preserve"> </w:t>
      </w:r>
      <w:r w:rsidR="00C54E3C" w:rsidRPr="0077739F">
        <w:rPr>
          <w:rFonts w:ascii="Arial Narrow" w:hAnsi="Arial Narrow" w:cs="Arial"/>
        </w:rPr>
        <w:t>85-681</w:t>
      </w:r>
      <w:r w:rsidRPr="0077739F">
        <w:rPr>
          <w:rFonts w:ascii="Arial Narrow" w:hAnsi="Arial Narrow" w:cs="Arial"/>
        </w:rPr>
        <w:t xml:space="preserve"> </w:t>
      </w:r>
      <w:r w:rsidR="00C54E3C" w:rsidRPr="0077739F">
        <w:rPr>
          <w:rFonts w:ascii="Arial Narrow" w:hAnsi="Arial Narrow" w:cs="Arial"/>
        </w:rPr>
        <w:t>Bydgoszcz</w:t>
      </w:r>
    </w:p>
    <w:p w14:paraId="01E24ED3" w14:textId="77777777" w:rsidR="009169D4" w:rsidRPr="0077739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7739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1F698D7" w14:textId="77777777" w:rsidR="009169D4" w:rsidRPr="0077739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7739F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C52660B" w14:textId="77777777" w:rsidR="00C4103F" w:rsidRPr="0077739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7739F">
        <w:rPr>
          <w:rFonts w:ascii="Arial Narrow" w:hAnsi="Arial Narrow" w:cs="Arial"/>
          <w:i/>
        </w:rPr>
        <w:t xml:space="preserve"> </w:t>
      </w:r>
    </w:p>
    <w:p w14:paraId="1021A118" w14:textId="77777777" w:rsidR="00C4103F" w:rsidRPr="0077739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7739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7739F">
        <w:rPr>
          <w:rFonts w:ascii="Arial Narrow" w:hAnsi="Arial Narrow" w:cs="Arial"/>
          <w:b/>
          <w:sz w:val="24"/>
          <w:szCs w:val="24"/>
        </w:rPr>
        <w:t>:</w:t>
      </w:r>
    </w:p>
    <w:p w14:paraId="752DDB2D" w14:textId="77777777" w:rsidR="00757EFB" w:rsidRPr="0077739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7739F">
        <w:rPr>
          <w:rFonts w:ascii="Arial Narrow" w:hAnsi="Arial Narrow" w:cs="Arial"/>
        </w:rPr>
        <w:t>………………………………………</w:t>
      </w:r>
      <w:r w:rsidR="00650D6C" w:rsidRPr="0077739F">
        <w:rPr>
          <w:rFonts w:ascii="Arial Narrow" w:hAnsi="Arial Narrow" w:cs="Arial"/>
        </w:rPr>
        <w:t>…………………………</w:t>
      </w:r>
      <w:r w:rsidRPr="0077739F">
        <w:rPr>
          <w:rFonts w:ascii="Arial Narrow" w:hAnsi="Arial Narrow" w:cs="Arial"/>
        </w:rPr>
        <w:t>…</w:t>
      </w:r>
    </w:p>
    <w:p w14:paraId="7B3E35CB" w14:textId="77777777" w:rsidR="007118F0" w:rsidRPr="0077739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7739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7739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7739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7739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7739F">
        <w:rPr>
          <w:rFonts w:ascii="Arial Narrow" w:hAnsi="Arial Narrow" w:cs="Arial"/>
          <w:i/>
          <w:sz w:val="16"/>
          <w:szCs w:val="16"/>
        </w:rPr>
        <w:t>KRS/CEiDG)</w:t>
      </w:r>
    </w:p>
    <w:p w14:paraId="1CA2B50B" w14:textId="77777777" w:rsidR="00C4103F" w:rsidRPr="0077739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7739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29082A0F" w14:textId="77777777" w:rsidR="00757EFB" w:rsidRPr="0077739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7739F">
        <w:rPr>
          <w:rFonts w:ascii="Arial Narrow" w:hAnsi="Arial Narrow" w:cs="Arial"/>
        </w:rPr>
        <w:t>………………………………………</w:t>
      </w:r>
      <w:r w:rsidR="00650D6C" w:rsidRPr="0077739F">
        <w:rPr>
          <w:rFonts w:ascii="Arial Narrow" w:hAnsi="Arial Narrow" w:cs="Arial"/>
        </w:rPr>
        <w:t>……</w:t>
      </w:r>
      <w:r w:rsidRPr="0077739F">
        <w:rPr>
          <w:rFonts w:ascii="Arial Narrow" w:hAnsi="Arial Narrow" w:cs="Arial"/>
        </w:rPr>
        <w:t>…</w:t>
      </w:r>
    </w:p>
    <w:p w14:paraId="39424ABB" w14:textId="77777777" w:rsidR="00484F88" w:rsidRPr="0077739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7739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7739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7739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7739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7739F">
        <w:rPr>
          <w:rFonts w:ascii="Arial Narrow" w:hAnsi="Arial Narrow" w:cs="Arial"/>
          <w:i/>
          <w:sz w:val="16"/>
          <w:szCs w:val="16"/>
        </w:rPr>
        <w:t>reprezentacji</w:t>
      </w:r>
      <w:r w:rsidRPr="0077739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4E3C" w:rsidRPr="0077739F" w14:paraId="52023056" w14:textId="77777777" w:rsidTr="005E462C">
        <w:tc>
          <w:tcPr>
            <w:tcW w:w="9104" w:type="dxa"/>
            <w:shd w:val="clear" w:color="auto" w:fill="D9D9D9"/>
          </w:tcPr>
          <w:p w14:paraId="3F39B423" w14:textId="77777777" w:rsidR="00C54E3C" w:rsidRPr="0077739F" w:rsidRDefault="00C54E3C" w:rsidP="005E46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7739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3C07224" w14:textId="77777777" w:rsidR="00C54E3C" w:rsidRPr="0077739F" w:rsidRDefault="00C54E3C" w:rsidP="005E462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7739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7739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7739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77739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28E7973C" w14:textId="77777777" w:rsidR="00C54E3C" w:rsidRPr="0077739F" w:rsidRDefault="00C54E3C" w:rsidP="005E462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7A1AF90" w14:textId="77777777" w:rsidR="00C54E3C" w:rsidRPr="0077739F" w:rsidRDefault="00C54E3C" w:rsidP="005E462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0D90E30" w14:textId="77777777" w:rsidR="00C54E3C" w:rsidRPr="0077739F" w:rsidRDefault="00C54E3C" w:rsidP="005E462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77739F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7739F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39053879" w14:textId="77777777" w:rsidR="00E50194" w:rsidRPr="0077739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Na potrzeby postę</w:t>
      </w:r>
      <w:r w:rsidR="008D0487" w:rsidRPr="0077739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7739F">
        <w:rPr>
          <w:rFonts w:ascii="Arial Narrow" w:hAnsi="Arial Narrow" w:cs="Arial"/>
          <w:sz w:val="24"/>
          <w:szCs w:val="24"/>
        </w:rPr>
        <w:t>zamówienia publicznego</w:t>
      </w:r>
      <w:r w:rsidR="00E50194" w:rsidRPr="0077739F">
        <w:rPr>
          <w:rFonts w:ascii="Arial Narrow" w:hAnsi="Arial Narrow" w:cs="Arial"/>
          <w:sz w:val="24"/>
          <w:szCs w:val="24"/>
        </w:rPr>
        <w:t xml:space="preserve"> pn.:</w:t>
      </w:r>
    </w:p>
    <w:p w14:paraId="18543CA5" w14:textId="77777777" w:rsidR="00E50194" w:rsidRPr="0077739F" w:rsidRDefault="00C54E3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b/>
          <w:sz w:val="24"/>
          <w:szCs w:val="24"/>
        </w:rPr>
        <w:t>Dostawy sukcesywne stymulatorów i kardiowerterów na okres 24 miesięcy</w:t>
      </w:r>
    </w:p>
    <w:p w14:paraId="72A752BD" w14:textId="77777777" w:rsidR="00F90CD1" w:rsidRPr="0077739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prowadzonego przez </w:t>
      </w:r>
      <w:r w:rsidR="00C54E3C" w:rsidRPr="0077739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7739F">
        <w:rPr>
          <w:rFonts w:ascii="Arial Narrow" w:hAnsi="Arial Narrow" w:cs="Arial"/>
          <w:b/>
          <w:sz w:val="24"/>
          <w:szCs w:val="24"/>
        </w:rPr>
        <w:t>,</w:t>
      </w:r>
      <w:r w:rsidR="002B2AD9" w:rsidRPr="0077739F">
        <w:rPr>
          <w:rFonts w:ascii="Arial Narrow" w:hAnsi="Arial Narrow" w:cs="Arial"/>
          <w:sz w:val="24"/>
          <w:szCs w:val="24"/>
        </w:rPr>
        <w:t xml:space="preserve"> </w:t>
      </w:r>
      <w:r w:rsidR="00E65685" w:rsidRPr="0077739F">
        <w:rPr>
          <w:rFonts w:ascii="Arial Narrow" w:hAnsi="Arial Narrow" w:cs="Arial"/>
          <w:sz w:val="24"/>
          <w:szCs w:val="24"/>
        </w:rPr>
        <w:t>oświa</w:t>
      </w:r>
      <w:r w:rsidR="00825A09" w:rsidRPr="0077739F">
        <w:rPr>
          <w:rFonts w:ascii="Arial Narrow" w:hAnsi="Arial Narrow" w:cs="Arial"/>
          <w:sz w:val="24"/>
          <w:szCs w:val="24"/>
        </w:rPr>
        <w:t>dczam</w:t>
      </w:r>
      <w:r w:rsidR="00E65685" w:rsidRPr="0077739F">
        <w:rPr>
          <w:rFonts w:ascii="Arial Narrow" w:hAnsi="Arial Narrow" w:cs="Arial"/>
          <w:sz w:val="24"/>
          <w:szCs w:val="24"/>
        </w:rPr>
        <w:t>,</w:t>
      </w:r>
      <w:r w:rsidR="002B2AD9" w:rsidRPr="0077739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739F" w14:paraId="57516FEE" w14:textId="77777777" w:rsidTr="00650D6C">
        <w:tc>
          <w:tcPr>
            <w:tcW w:w="9104" w:type="dxa"/>
            <w:shd w:val="clear" w:color="auto" w:fill="D9D9D9"/>
          </w:tcPr>
          <w:p w14:paraId="181E23D5" w14:textId="77777777" w:rsidR="00E50194" w:rsidRPr="0077739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7739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6A3FD739" w14:textId="77777777" w:rsidR="0032618A" w:rsidRPr="0077739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7739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77739F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77739F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77739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77739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77739F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77739F">
        <w:rPr>
          <w:rFonts w:ascii="Arial Narrow" w:hAnsi="Arial Narrow" w:cs="Arial"/>
          <w:sz w:val="24"/>
          <w:szCs w:val="24"/>
        </w:rPr>
        <w:t>.</w:t>
      </w:r>
    </w:p>
    <w:p w14:paraId="2E3096C6" w14:textId="77777777" w:rsidR="0011306C" w:rsidRPr="0077739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7739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7739F">
        <w:rPr>
          <w:rFonts w:ascii="Arial Narrow" w:hAnsi="Arial Narrow" w:cs="Arial"/>
          <w:sz w:val="24"/>
          <w:szCs w:val="24"/>
        </w:rPr>
        <w:t xml:space="preserve"> (</w:t>
      </w:r>
      <w:r w:rsidR="00486223" w:rsidRPr="0077739F">
        <w:rPr>
          <w:rFonts w:ascii="Arial Narrow" w:hAnsi="Arial Narrow" w:cs="Arial"/>
          <w:sz w:val="24"/>
          <w:szCs w:val="24"/>
        </w:rPr>
        <w:t>t.j. Dz.U. z 2023r. poz. 1497</w:t>
      </w:r>
      <w:r w:rsidRPr="0077739F">
        <w:rPr>
          <w:rFonts w:ascii="Arial Narrow" w:hAnsi="Arial Narrow" w:cs="Arial"/>
          <w:sz w:val="24"/>
          <w:szCs w:val="24"/>
        </w:rPr>
        <w:t>)</w:t>
      </w:r>
      <w:r w:rsidR="0032618A" w:rsidRPr="0077739F">
        <w:rPr>
          <w:rFonts w:ascii="Arial Narrow" w:hAnsi="Arial Narrow" w:cs="Arial"/>
          <w:sz w:val="24"/>
          <w:szCs w:val="24"/>
        </w:rPr>
        <w:t xml:space="preserve"> </w:t>
      </w:r>
      <w:r w:rsidR="0011306C" w:rsidRPr="0077739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77739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7739F" w14:paraId="56CB47E6" w14:textId="77777777" w:rsidTr="00CD4DD1">
        <w:tc>
          <w:tcPr>
            <w:tcW w:w="9104" w:type="dxa"/>
            <w:shd w:val="clear" w:color="auto" w:fill="D9D9D9"/>
          </w:tcPr>
          <w:p w14:paraId="19150771" w14:textId="77777777" w:rsidR="0011306C" w:rsidRPr="0077739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F923831" w14:textId="77777777" w:rsidR="00103D09" w:rsidRPr="0077739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7829062" w14:textId="77777777" w:rsidR="00D2702A" w:rsidRPr="0077739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739F" w14:paraId="32423E0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DE9D" w14:textId="77777777" w:rsidR="00D2702A" w:rsidRPr="0077739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ECCC" w14:textId="77777777" w:rsidR="00D2702A" w:rsidRPr="0077739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54E3C" w:rsidRPr="0077739F" w14:paraId="303A7F58" w14:textId="77777777" w:rsidTr="005E46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360F3" w14:textId="77777777" w:rsidR="00C54E3C" w:rsidRPr="0077739F" w:rsidRDefault="00C54E3C" w:rsidP="005E462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1727" w14:textId="77777777" w:rsidR="00C54E3C" w:rsidRPr="0077739F" w:rsidRDefault="00C54E3C" w:rsidP="005E462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B741AF1" w14:textId="77777777" w:rsidR="00C54E3C" w:rsidRPr="0077739F" w:rsidRDefault="00C54E3C" w:rsidP="005E462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4F342D1B" w14:textId="77777777" w:rsidR="00122954" w:rsidRPr="0077739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1FB3525B" w14:textId="77777777" w:rsidR="00721D87" w:rsidRPr="0077739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……………</w:t>
      </w:r>
      <w:r w:rsidR="00721D87" w:rsidRPr="0077739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D6B35F7" w14:textId="77777777" w:rsidR="00721D87" w:rsidRPr="0077739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7739F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77739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7739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5021474" w14:textId="77777777" w:rsidR="00721D87" w:rsidRPr="0077739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BD78A2B" w14:textId="77777777" w:rsidR="00E21BB4" w:rsidRPr="0077739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……………</w:t>
      </w:r>
      <w:r w:rsidR="00721D87" w:rsidRPr="0077739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7739F">
        <w:rPr>
          <w:rFonts w:ascii="Arial Narrow" w:hAnsi="Arial Narrow" w:cs="Arial"/>
          <w:sz w:val="24"/>
          <w:szCs w:val="24"/>
        </w:rPr>
        <w:t>………………………….</w:t>
      </w:r>
    </w:p>
    <w:p w14:paraId="26DC8045" w14:textId="77777777" w:rsidR="00E21BB4" w:rsidRPr="0077739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7739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7739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7739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4319913" w14:textId="77777777" w:rsidR="00334A77" w:rsidRPr="0077739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7739F" w14:paraId="4A1431CD" w14:textId="77777777" w:rsidTr="0061040C">
        <w:tc>
          <w:tcPr>
            <w:tcW w:w="9104" w:type="dxa"/>
            <w:shd w:val="clear" w:color="auto" w:fill="D9D9D9"/>
          </w:tcPr>
          <w:p w14:paraId="2DCA6F15" w14:textId="77777777" w:rsidR="00334A77" w:rsidRPr="0077739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3C74FA8" w14:textId="77777777" w:rsidR="00334A77" w:rsidRPr="0077739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0478CC4" w14:textId="77777777" w:rsidR="004175AB" w:rsidRPr="0077739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3EFFF8A" w14:textId="77777777" w:rsidR="004175AB" w:rsidRPr="0077739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2B1DC9" w14:textId="77777777" w:rsidR="004175AB" w:rsidRPr="0077739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6227AE5" w14:textId="77777777" w:rsidR="00334A77" w:rsidRPr="0077739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7739F" w14:paraId="505B76C7" w14:textId="77777777" w:rsidTr="0061040C">
        <w:tc>
          <w:tcPr>
            <w:tcW w:w="9104" w:type="dxa"/>
            <w:shd w:val="clear" w:color="auto" w:fill="D9D9D9"/>
          </w:tcPr>
          <w:p w14:paraId="43D1529F" w14:textId="77777777" w:rsidR="00C37715" w:rsidRPr="0077739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FE8820A" w14:textId="77777777" w:rsidR="00334A77" w:rsidRPr="0077739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7739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7739F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5D199FD" w14:textId="77777777" w:rsidR="0044648E" w:rsidRPr="0077739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7739F">
        <w:rPr>
          <w:rFonts w:ascii="Arial Narrow" w:hAnsi="Arial Narrow" w:cs="Arial"/>
          <w:sz w:val="24"/>
          <w:szCs w:val="24"/>
        </w:rPr>
        <w:t>:</w:t>
      </w:r>
    </w:p>
    <w:p w14:paraId="050D6F62" w14:textId="77777777" w:rsidR="0044648E" w:rsidRPr="0077739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F76A870" w14:textId="77777777" w:rsidR="0044648E" w:rsidRPr="0077739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628C67A" w14:textId="77777777" w:rsidR="00C62F57" w:rsidRPr="0077739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7739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739F" w14:paraId="6BF96516" w14:textId="77777777" w:rsidTr="00CD4DD1">
        <w:tc>
          <w:tcPr>
            <w:tcW w:w="9104" w:type="dxa"/>
            <w:shd w:val="clear" w:color="auto" w:fill="D9D9D9"/>
          </w:tcPr>
          <w:p w14:paraId="5552FE7A" w14:textId="77777777" w:rsidR="00BE6F04" w:rsidRPr="0077739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9A7E3DE" w14:textId="77777777" w:rsidR="00FE4E2B" w:rsidRPr="0077739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739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7739F" w14:paraId="0A0153F6" w14:textId="77777777" w:rsidTr="00847232">
        <w:tc>
          <w:tcPr>
            <w:tcW w:w="9104" w:type="dxa"/>
            <w:shd w:val="clear" w:color="auto" w:fill="D9D9D9"/>
          </w:tcPr>
          <w:p w14:paraId="18DDA4A0" w14:textId="77777777" w:rsidR="00E426EB" w:rsidRPr="0077739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739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FEC2EE" w14:textId="77777777" w:rsidR="00E426EB" w:rsidRPr="0077739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B891801" w14:textId="77777777" w:rsidR="00E426EB" w:rsidRPr="0077739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56A956F" w14:textId="77777777" w:rsidR="00E426EB" w:rsidRPr="0077739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F3B093" w14:textId="77777777" w:rsidR="00E426EB" w:rsidRPr="0077739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7739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C9A495" w14:textId="77777777" w:rsidR="00E426EB" w:rsidRPr="0077739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7739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BBD646" w14:textId="77777777" w:rsidR="00E426EB" w:rsidRPr="0077739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7739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1815B8" w14:textId="77777777" w:rsidR="0012157F" w:rsidRPr="0077739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50608F7" w14:textId="77777777" w:rsidR="008C60E1" w:rsidRPr="0077739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392AC64" w14:textId="77777777" w:rsidR="00524951" w:rsidRPr="0077739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7739F">
        <w:rPr>
          <w:rFonts w:ascii="Arial Narrow" w:hAnsi="Arial Narrow" w:cs="Arial"/>
          <w:sz w:val="20"/>
          <w:szCs w:val="20"/>
        </w:rPr>
        <w:tab/>
      </w:r>
      <w:r w:rsidRPr="0077739F">
        <w:rPr>
          <w:rFonts w:ascii="Arial Narrow" w:hAnsi="Arial Narrow" w:cs="Arial"/>
          <w:sz w:val="20"/>
          <w:szCs w:val="20"/>
        </w:rPr>
        <w:tab/>
      </w:r>
      <w:r w:rsidRPr="0077739F">
        <w:rPr>
          <w:rFonts w:ascii="Arial Narrow" w:hAnsi="Arial Narrow" w:cs="Arial"/>
          <w:sz w:val="20"/>
          <w:szCs w:val="20"/>
        </w:rPr>
        <w:tab/>
      </w:r>
      <w:r w:rsidRPr="0077739F">
        <w:rPr>
          <w:rFonts w:ascii="Arial Narrow" w:hAnsi="Arial Narrow" w:cs="Arial"/>
          <w:sz w:val="20"/>
          <w:szCs w:val="20"/>
        </w:rPr>
        <w:tab/>
      </w:r>
      <w:r w:rsidRPr="0077739F">
        <w:rPr>
          <w:rFonts w:ascii="Arial Narrow" w:hAnsi="Arial Narrow" w:cs="Arial"/>
          <w:sz w:val="20"/>
          <w:szCs w:val="20"/>
        </w:rPr>
        <w:tab/>
      </w:r>
      <w:r w:rsidRPr="0077739F">
        <w:rPr>
          <w:rFonts w:ascii="Arial Narrow" w:hAnsi="Arial Narrow" w:cs="Arial"/>
          <w:sz w:val="20"/>
          <w:szCs w:val="20"/>
        </w:rPr>
        <w:tab/>
      </w:r>
      <w:r w:rsidRPr="0077739F">
        <w:rPr>
          <w:rFonts w:ascii="Arial Narrow" w:hAnsi="Arial Narrow" w:cs="Arial"/>
          <w:sz w:val="20"/>
          <w:szCs w:val="20"/>
        </w:rPr>
        <w:tab/>
      </w:r>
    </w:p>
    <w:p w14:paraId="5CEC6F2A" w14:textId="77777777" w:rsidR="00524951" w:rsidRPr="0077739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5717B64" w14:textId="77777777" w:rsidR="00FE4E2B" w:rsidRPr="0077739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7739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7739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D97A311" w14:textId="77777777" w:rsidR="00484F88" w:rsidRPr="0077739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7739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7739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7739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686A1" w14:textId="77777777" w:rsidR="00280FAA" w:rsidRDefault="00280FAA" w:rsidP="0038231F">
      <w:pPr>
        <w:spacing w:after="0" w:line="240" w:lineRule="auto"/>
      </w:pPr>
      <w:r>
        <w:separator/>
      </w:r>
    </w:p>
  </w:endnote>
  <w:endnote w:type="continuationSeparator" w:id="0">
    <w:p w14:paraId="382CB9C2" w14:textId="77777777" w:rsidR="00280FAA" w:rsidRDefault="00280F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AEBFC" w14:textId="77777777" w:rsidR="00C54E3C" w:rsidRDefault="00C54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04A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0756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1A2CF" w14:textId="77777777" w:rsidR="00C54E3C" w:rsidRDefault="00C54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3BC42" w14:textId="77777777" w:rsidR="00280FAA" w:rsidRDefault="00280FAA" w:rsidP="0038231F">
      <w:pPr>
        <w:spacing w:after="0" w:line="240" w:lineRule="auto"/>
      </w:pPr>
      <w:r>
        <w:separator/>
      </w:r>
    </w:p>
  </w:footnote>
  <w:footnote w:type="continuationSeparator" w:id="0">
    <w:p w14:paraId="3346BAA2" w14:textId="77777777" w:rsidR="00280FAA" w:rsidRDefault="00280FAA" w:rsidP="0038231F">
      <w:pPr>
        <w:spacing w:after="0" w:line="240" w:lineRule="auto"/>
      </w:pPr>
      <w:r>
        <w:continuationSeparator/>
      </w:r>
    </w:p>
  </w:footnote>
  <w:footnote w:id="1">
    <w:p w14:paraId="79C8DE0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F9D8B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0FB537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4BE19E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BF3AD2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E474223" w14:textId="77777777" w:rsidR="0032618A" w:rsidRDefault="0032618A" w:rsidP="0032618A">
      <w:pPr>
        <w:pStyle w:val="Tekstprzypisudolnego"/>
      </w:pPr>
    </w:p>
  </w:footnote>
  <w:footnote w:id="2">
    <w:p w14:paraId="5EC0E15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91183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5B323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A1B32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1F63C" w14:textId="77777777" w:rsidR="00C54E3C" w:rsidRDefault="00C54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923B2" w14:textId="77777777" w:rsidR="00C54E3C" w:rsidRDefault="00C54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4B803" w14:textId="77777777" w:rsidR="00C54E3C" w:rsidRDefault="00C54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321095">
    <w:abstractNumId w:val="11"/>
  </w:num>
  <w:num w:numId="2" w16cid:durableId="1033312730">
    <w:abstractNumId w:val="0"/>
  </w:num>
  <w:num w:numId="3" w16cid:durableId="2051152871">
    <w:abstractNumId w:val="10"/>
  </w:num>
  <w:num w:numId="4" w16cid:durableId="498808986">
    <w:abstractNumId w:val="13"/>
  </w:num>
  <w:num w:numId="5" w16cid:durableId="719280459">
    <w:abstractNumId w:val="12"/>
  </w:num>
  <w:num w:numId="6" w16cid:durableId="1755203636">
    <w:abstractNumId w:val="9"/>
  </w:num>
  <w:num w:numId="7" w16cid:durableId="967203863">
    <w:abstractNumId w:val="1"/>
  </w:num>
  <w:num w:numId="8" w16cid:durableId="683242461">
    <w:abstractNumId w:val="6"/>
  </w:num>
  <w:num w:numId="9" w16cid:durableId="693920874">
    <w:abstractNumId w:val="4"/>
  </w:num>
  <w:num w:numId="10" w16cid:durableId="24134007">
    <w:abstractNumId w:val="7"/>
  </w:num>
  <w:num w:numId="11" w16cid:durableId="1143422612">
    <w:abstractNumId w:val="5"/>
  </w:num>
  <w:num w:numId="12" w16cid:durableId="1756972858">
    <w:abstractNumId w:val="8"/>
  </w:num>
  <w:num w:numId="13" w16cid:durableId="1114246720">
    <w:abstractNumId w:val="3"/>
  </w:num>
  <w:num w:numId="14" w16cid:durableId="1461265834">
    <w:abstractNumId w:val="2"/>
  </w:num>
  <w:num w:numId="15" w16cid:durableId="8111440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FA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0FAA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739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4E3C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832E0"/>
  <w15:docId w15:val="{644D2B36-EC34-43D6-BF59-531AA6E5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2024-10-02T07:55:00Z</dcterms:created>
  <dcterms:modified xsi:type="dcterms:W3CDTF">2024-10-02T07:55:00Z</dcterms:modified>
</cp:coreProperties>
</file>