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F45C98" w:rsidRDefault="00D62E6E" w:rsidP="00F45C98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45C9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EE230B" w:rsidRPr="00F45C98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F45C9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45C98" w:rsidTr="00D62E6E">
        <w:tc>
          <w:tcPr>
            <w:tcW w:w="2800" w:type="dxa"/>
            <w:shd w:val="clear" w:color="auto" w:fill="auto"/>
          </w:tcPr>
          <w:p w:rsidR="00D62E6E" w:rsidRPr="00F45C98" w:rsidRDefault="00D62E6E" w:rsidP="00F45C9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45C98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F45C98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F45C98" w:rsidRDefault="00D62E6E" w:rsidP="00F45C9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F45C98" w:rsidRDefault="00D62E6E" w:rsidP="00F45C9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45C9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45C98" w:rsidRDefault="00D62E6E" w:rsidP="00F45C98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45C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F45C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F45C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F45C98" w:rsidTr="00D62E6E">
        <w:tc>
          <w:tcPr>
            <w:tcW w:w="2800" w:type="dxa"/>
            <w:shd w:val="clear" w:color="auto" w:fill="auto"/>
          </w:tcPr>
          <w:p w:rsidR="00D62E6E" w:rsidRPr="00F45C98" w:rsidRDefault="00D62E6E" w:rsidP="00F45C98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45C98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F45C98" w:rsidRDefault="00D62E6E" w:rsidP="00F45C9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F45C98" w:rsidRDefault="00D62E6E" w:rsidP="00F45C9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45C9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45C98" w:rsidRDefault="00D62E6E" w:rsidP="00F45C98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F45C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F45C98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F45C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F45C98" w:rsidRDefault="00BC121E" w:rsidP="00F45C98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E230B" w:rsidRPr="00F45C98" w:rsidTr="000F72D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E230B" w:rsidRPr="00F45C98" w:rsidRDefault="00EE230B" w:rsidP="00F45C98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45C98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EE230B" w:rsidRPr="00F45C98" w:rsidRDefault="00EE230B" w:rsidP="00F45C98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45C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składane w zakresie art. 108 ust. 1 pkt. 5 ustawy z dnia 11 wrześn</w:t>
            </w:r>
            <w:bookmarkStart w:id="0" w:name="_GoBack"/>
            <w:bookmarkEnd w:id="0"/>
            <w:r w:rsidRPr="00F45C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ia 2019 r. Prawo zamówień publicznych </w:t>
            </w:r>
            <w:r w:rsidRPr="00F45C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2023r. poz. 1605)</w:t>
            </w:r>
            <w:r w:rsidRPr="00F45C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EE230B" w:rsidRPr="00F45C98" w:rsidRDefault="00EE230B" w:rsidP="00F45C98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45C98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EE230B" w:rsidRPr="00F45C98" w:rsidRDefault="00EE230B" w:rsidP="00F45C98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F45C98" w:rsidRDefault="00EE230B" w:rsidP="00F45C98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45C9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F45C98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F45C98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45C98" w:rsidTr="00D62E6E">
        <w:tc>
          <w:tcPr>
            <w:tcW w:w="2269" w:type="dxa"/>
            <w:shd w:val="clear" w:color="auto" w:fill="auto"/>
          </w:tcPr>
          <w:p w:rsidR="00D62E6E" w:rsidRPr="00F45C98" w:rsidRDefault="00D62E6E" w:rsidP="00F45C9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45C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F45C98" w:rsidRDefault="00EE230B" w:rsidP="00F45C9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5C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tabletu do rozszerzonej rzeczywistości dla Wydziału Budownictwa Politechniki Częstochowskiej</w:t>
            </w:r>
            <w:r w:rsidR="00D62E6E" w:rsidRPr="00F45C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E230B" w:rsidRPr="00F45C98" w:rsidTr="000F72D6">
        <w:tc>
          <w:tcPr>
            <w:tcW w:w="2269" w:type="dxa"/>
            <w:shd w:val="clear" w:color="auto" w:fill="auto"/>
          </w:tcPr>
          <w:p w:rsidR="00EE230B" w:rsidRPr="00F45C98" w:rsidRDefault="00EE230B" w:rsidP="00F45C9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45C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E230B" w:rsidRPr="00F45C98" w:rsidRDefault="00EE230B" w:rsidP="00F45C9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5C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RK-NZ.261.77.2024.MM</w:t>
            </w:r>
          </w:p>
        </w:tc>
      </w:tr>
    </w:tbl>
    <w:p w:rsidR="00BC121E" w:rsidRPr="00F45C98" w:rsidRDefault="00EE230B" w:rsidP="00F45C98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45C9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F45C98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45C98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F45C98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F45C98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F45C98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F45C98" w:rsidRDefault="008E296F" w:rsidP="00F45C98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F45C98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45C98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45C98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F45C98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F45C98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F45C98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F45C98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F45C98" w:rsidRDefault="00BC121E" w:rsidP="00F45C98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45C98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F45C98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45C98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F45C98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F45C98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F45C98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F45C98" w:rsidRDefault="00BF69A4" w:rsidP="00F45C98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45C98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45C9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45C98" w:rsidRDefault="00BC121E" w:rsidP="00F45C98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45C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45C98" w:rsidRDefault="00BC121E" w:rsidP="00F45C98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45C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45C98" w:rsidRDefault="00BC121E" w:rsidP="00F45C98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45C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45C9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45C98" w:rsidRDefault="00BC121E" w:rsidP="00F45C98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45C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45C98" w:rsidRDefault="00BC121E" w:rsidP="00F45C98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45C98" w:rsidRDefault="00BC121E" w:rsidP="00F45C98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F45C9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45C98" w:rsidRDefault="00BC121E" w:rsidP="00F45C98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45C9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45C98" w:rsidRDefault="00BC121E" w:rsidP="00F45C98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45C98" w:rsidRDefault="00BC121E" w:rsidP="00F45C98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F45C98" w:rsidRDefault="00BC121E" w:rsidP="00F45C98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F45C98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F45C98" w:rsidRDefault="00BC121E" w:rsidP="00F45C98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F45C98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F45C98" w:rsidRDefault="00067B62" w:rsidP="00F45C98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F45C98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F45C98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F45C98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F45C98" w:rsidRDefault="00067B62" w:rsidP="00F45C98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45C98" w:rsidTr="00620E37">
        <w:tc>
          <w:tcPr>
            <w:tcW w:w="2660" w:type="dxa"/>
            <w:shd w:val="clear" w:color="auto" w:fill="auto"/>
          </w:tcPr>
          <w:p w:rsidR="00BC121E" w:rsidRPr="00F45C98" w:rsidRDefault="00BC121E" w:rsidP="00F45C9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F45C98" w:rsidRDefault="00D62E6E" w:rsidP="00F45C9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45C9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F45C98" w:rsidRDefault="00844A96" w:rsidP="00F45C98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45C9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F45C9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F45C9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F45C98" w:rsidRDefault="00BC121E" w:rsidP="00F45C9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F45C98" w:rsidRDefault="00BC121E" w:rsidP="00F45C9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45C9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45C98" w:rsidRDefault="00844A96" w:rsidP="00F45C98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45C9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EE230B" w:rsidRPr="00F45C9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F45C9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F45C9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FC7" w:rsidRDefault="00E70FC7">
      <w:r>
        <w:separator/>
      </w:r>
    </w:p>
  </w:endnote>
  <w:endnote w:type="continuationSeparator" w:id="0">
    <w:p w:rsidR="00E70FC7" w:rsidRDefault="00E70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5C9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5C9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30B" w:rsidRDefault="00EE23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FC7" w:rsidRDefault="00E70FC7">
      <w:r>
        <w:separator/>
      </w:r>
    </w:p>
  </w:footnote>
  <w:footnote w:type="continuationSeparator" w:id="0">
    <w:p w:rsidR="00E70FC7" w:rsidRDefault="00E70F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30B" w:rsidRDefault="00EE23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30B" w:rsidRDefault="00EE23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30B" w:rsidRDefault="00EE23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0FC7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211AF"/>
    <w:rsid w:val="00E37A20"/>
    <w:rsid w:val="00E70FC7"/>
    <w:rsid w:val="00EB5766"/>
    <w:rsid w:val="00EC667E"/>
    <w:rsid w:val="00EE230B"/>
    <w:rsid w:val="00F45C98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F87B97-7720-41AA-9D08-0CFF8B3EA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45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45C98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FB14A-0BBA-44DC-BEDA-9FF4122D2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1738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2024-10-03T11:30:00Z</cp:lastPrinted>
  <dcterms:created xsi:type="dcterms:W3CDTF">2024-10-03T11:30:00Z</dcterms:created>
  <dcterms:modified xsi:type="dcterms:W3CDTF">2024-10-03T11:30:00Z</dcterms:modified>
</cp:coreProperties>
</file>