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687FA" w14:textId="600FBE41" w:rsidR="00FB7F50" w:rsidRPr="002245BE" w:rsidRDefault="00B82549" w:rsidP="00A4577D">
      <w:pPr>
        <w:spacing w:after="240"/>
        <w:jc w:val="right"/>
        <w:rPr>
          <w:sz w:val="22"/>
          <w:szCs w:val="22"/>
        </w:rPr>
      </w:pPr>
      <w:bookmarkStart w:id="0" w:name="_Hlk53520193"/>
      <w:r w:rsidRPr="00B825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2549">
        <w:rPr>
          <w:sz w:val="22"/>
          <w:szCs w:val="22"/>
        </w:rPr>
        <w:t>2024-10-</w:t>
      </w:r>
      <w:r w:rsidR="00161E13" w:rsidRPr="006C5FBF">
        <w:rPr>
          <w:sz w:val="22"/>
          <w:szCs w:val="22"/>
        </w:rPr>
        <w:t>0</w:t>
      </w:r>
      <w:r w:rsidR="006C5FBF" w:rsidRPr="006C5FBF">
        <w:rPr>
          <w:sz w:val="22"/>
          <w:szCs w:val="22"/>
        </w:rPr>
        <w:t>3</w:t>
      </w:r>
    </w:p>
    <w:p w14:paraId="18DB5A50" w14:textId="77777777" w:rsidR="00B82549" w:rsidRPr="00B82549" w:rsidRDefault="00B82549" w:rsidP="00FB7F50">
      <w:pPr>
        <w:spacing w:after="40"/>
        <w:rPr>
          <w:b/>
          <w:bCs/>
          <w:sz w:val="22"/>
          <w:szCs w:val="22"/>
        </w:rPr>
      </w:pPr>
      <w:r w:rsidRPr="00B82549">
        <w:rPr>
          <w:b/>
          <w:bCs/>
          <w:sz w:val="22"/>
          <w:szCs w:val="22"/>
        </w:rPr>
        <w:t>Akademia Górniczo - Hutnicza</w:t>
      </w:r>
    </w:p>
    <w:p w14:paraId="32247665" w14:textId="77777777" w:rsidR="00B82549" w:rsidRPr="00B82549" w:rsidRDefault="00B82549" w:rsidP="00FB7F50">
      <w:pPr>
        <w:spacing w:after="40"/>
        <w:rPr>
          <w:b/>
          <w:bCs/>
          <w:sz w:val="22"/>
          <w:szCs w:val="22"/>
        </w:rPr>
      </w:pPr>
      <w:r w:rsidRPr="00B82549">
        <w:rPr>
          <w:b/>
          <w:bCs/>
          <w:sz w:val="22"/>
          <w:szCs w:val="22"/>
        </w:rPr>
        <w:t>im. Stanisława Staszica w Krakowie</w:t>
      </w:r>
    </w:p>
    <w:p w14:paraId="3BDED789" w14:textId="77777777" w:rsidR="00FB7F50" w:rsidRPr="002245BE" w:rsidRDefault="00B82549" w:rsidP="00FB7F50">
      <w:pPr>
        <w:spacing w:after="40"/>
        <w:rPr>
          <w:b/>
          <w:bCs/>
          <w:sz w:val="22"/>
          <w:szCs w:val="22"/>
        </w:rPr>
      </w:pPr>
      <w:r w:rsidRPr="00B82549">
        <w:rPr>
          <w:b/>
          <w:bCs/>
          <w:sz w:val="22"/>
          <w:szCs w:val="22"/>
        </w:rPr>
        <w:t>Dział Zamówień Publicznych</w:t>
      </w:r>
    </w:p>
    <w:p w14:paraId="6EFF6A40" w14:textId="77777777" w:rsidR="00FB7F50" w:rsidRPr="002245BE" w:rsidRDefault="00B82549" w:rsidP="00FB7F50">
      <w:pPr>
        <w:rPr>
          <w:sz w:val="22"/>
          <w:szCs w:val="22"/>
        </w:rPr>
      </w:pPr>
      <w:r w:rsidRPr="00B8254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82549">
        <w:rPr>
          <w:sz w:val="22"/>
          <w:szCs w:val="22"/>
        </w:rPr>
        <w:t>30</w:t>
      </w:r>
    </w:p>
    <w:p w14:paraId="579BFE07" w14:textId="77777777" w:rsidR="00FB7F50" w:rsidRPr="002245BE" w:rsidRDefault="00B82549" w:rsidP="00FB7F50">
      <w:pPr>
        <w:rPr>
          <w:sz w:val="22"/>
          <w:szCs w:val="22"/>
        </w:rPr>
      </w:pPr>
      <w:r w:rsidRPr="00B8254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82549">
        <w:rPr>
          <w:sz w:val="22"/>
          <w:szCs w:val="22"/>
        </w:rPr>
        <w:t>Kraków</w:t>
      </w:r>
    </w:p>
    <w:p w14:paraId="166D383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712A8D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2549" w:rsidRPr="00607F9B" w14:paraId="60D8C4E0" w14:textId="77777777" w:rsidTr="006A2DF0">
        <w:trPr>
          <w:trHeight w:val="638"/>
        </w:trPr>
        <w:tc>
          <w:tcPr>
            <w:tcW w:w="959" w:type="dxa"/>
            <w:shd w:val="clear" w:color="auto" w:fill="auto"/>
          </w:tcPr>
          <w:p w14:paraId="21E41A8C" w14:textId="77777777" w:rsidR="00B82549" w:rsidRPr="00607F9B" w:rsidRDefault="00B82549" w:rsidP="006A2D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DB29A0" w14:textId="77777777" w:rsidR="00B82549" w:rsidRPr="00607F9B" w:rsidRDefault="00B82549" w:rsidP="006A2D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8254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2549">
              <w:rPr>
                <w:b/>
                <w:bCs/>
                <w:sz w:val="22"/>
                <w:szCs w:val="22"/>
              </w:rPr>
              <w:t>obsługa szatni w pawilonach AGH - DE-zp.272-503/24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2549">
              <w:rPr>
                <w:b/>
                <w:sz w:val="22"/>
                <w:szCs w:val="22"/>
              </w:rPr>
              <w:t>DE-dzp.272-503/24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705B8D6" w14:textId="77777777" w:rsidR="008642B3" w:rsidRDefault="00C65E53" w:rsidP="00A4577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2549" w14:paraId="16244CE0" w14:textId="77777777" w:rsidTr="006A2DF0">
        <w:trPr>
          <w:cantSplit/>
        </w:trPr>
        <w:tc>
          <w:tcPr>
            <w:tcW w:w="10150" w:type="dxa"/>
          </w:tcPr>
          <w:p w14:paraId="3190E66D" w14:textId="77777777" w:rsidR="00A4577D" w:rsidRPr="00A4577D" w:rsidRDefault="00A4577D" w:rsidP="00A4577D">
            <w:pPr>
              <w:rPr>
                <w:b/>
              </w:rPr>
            </w:pPr>
            <w:r w:rsidRPr="00A4577D">
              <w:rPr>
                <w:b/>
              </w:rPr>
              <w:t>Konsorcjum:</w:t>
            </w:r>
          </w:p>
          <w:p w14:paraId="1EE4A0AB" w14:textId="77777777" w:rsidR="00A4577D" w:rsidRPr="00A4577D" w:rsidRDefault="00A4577D" w:rsidP="00A4577D">
            <w:pPr>
              <w:rPr>
                <w:b/>
              </w:rPr>
            </w:pPr>
            <w:r w:rsidRPr="00A4577D">
              <w:rPr>
                <w:b/>
              </w:rPr>
              <w:t>TIME GROUP POLSKA Sp. z o.o.</w:t>
            </w:r>
          </w:p>
          <w:p w14:paraId="43F47505" w14:textId="77777777" w:rsidR="00A4577D" w:rsidRPr="00A4577D" w:rsidRDefault="00A4577D" w:rsidP="00A4577D">
            <w:pPr>
              <w:rPr>
                <w:b/>
              </w:rPr>
            </w:pPr>
            <w:r w:rsidRPr="00A4577D">
              <w:rPr>
                <w:b/>
              </w:rPr>
              <w:t>SKY ONE Sp. z o.o.</w:t>
            </w:r>
          </w:p>
          <w:p w14:paraId="143A23CD" w14:textId="77777777" w:rsidR="00B82549" w:rsidRPr="009F0E5C" w:rsidRDefault="00B82549" w:rsidP="00A4577D">
            <w:pPr>
              <w:jc w:val="both"/>
              <w:rPr>
                <w:bCs/>
                <w:sz w:val="22"/>
                <w:szCs w:val="22"/>
              </w:rPr>
            </w:pPr>
            <w:r w:rsidRPr="00B82549">
              <w:rPr>
                <w:bCs/>
                <w:sz w:val="22"/>
                <w:szCs w:val="22"/>
              </w:rPr>
              <w:t>Plac Wolności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2549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7C20EE" w14:textId="77777777" w:rsidR="00B82549" w:rsidRPr="009F0E5C" w:rsidRDefault="00B82549" w:rsidP="00A4577D">
            <w:pPr>
              <w:jc w:val="both"/>
              <w:rPr>
                <w:bCs/>
                <w:sz w:val="22"/>
                <w:szCs w:val="22"/>
              </w:rPr>
            </w:pPr>
            <w:r w:rsidRPr="00B82549">
              <w:rPr>
                <w:bCs/>
                <w:sz w:val="22"/>
                <w:szCs w:val="22"/>
              </w:rPr>
              <w:t>41-400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2549">
              <w:rPr>
                <w:bCs/>
                <w:sz w:val="22"/>
                <w:szCs w:val="22"/>
              </w:rPr>
              <w:t>Mysłowice</w:t>
            </w:r>
          </w:p>
          <w:p w14:paraId="5607F971" w14:textId="77777777" w:rsidR="00B82549" w:rsidRPr="00D26ED6" w:rsidRDefault="00B82549" w:rsidP="00A4577D">
            <w:pPr>
              <w:jc w:val="both"/>
              <w:rPr>
                <w:b/>
                <w:sz w:val="22"/>
                <w:szCs w:val="22"/>
              </w:rPr>
            </w:pPr>
            <w:r w:rsidRPr="00B82549">
              <w:rPr>
                <w:b/>
                <w:sz w:val="22"/>
                <w:szCs w:val="22"/>
              </w:rPr>
              <w:t>214 819.50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AF9399F" w14:textId="77777777" w:rsidR="00B82549" w:rsidRDefault="00B82549" w:rsidP="00A4577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9A5E520" w14:textId="77777777" w:rsidR="00A4577D" w:rsidRDefault="00A4577D" w:rsidP="00A4577D">
      <w:pPr>
        <w:jc w:val="both"/>
        <w:rPr>
          <w:color w:val="000000"/>
          <w:sz w:val="22"/>
          <w:szCs w:val="22"/>
        </w:rPr>
      </w:pPr>
    </w:p>
    <w:p w14:paraId="3C53B57F" w14:textId="77777777" w:rsidR="003A0AFC" w:rsidRPr="00756CDA" w:rsidRDefault="00915B9E" w:rsidP="00A4577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2126"/>
        <w:gridCol w:w="2552"/>
      </w:tblGrid>
      <w:tr w:rsidR="00A4577D" w:rsidRPr="008567C7" w14:paraId="42DE503B" w14:textId="77777777" w:rsidTr="00A4577D">
        <w:trPr>
          <w:trHeight w:val="510"/>
        </w:trPr>
        <w:tc>
          <w:tcPr>
            <w:tcW w:w="709" w:type="dxa"/>
            <w:vAlign w:val="center"/>
          </w:tcPr>
          <w:p w14:paraId="72669DCE" w14:textId="77777777" w:rsidR="00A4577D" w:rsidRPr="008567C7" w:rsidRDefault="00A457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14:paraId="65C0CB6A" w14:textId="77777777" w:rsidR="00A4577D" w:rsidRPr="008567C7" w:rsidRDefault="00A457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14:paraId="30488AC9" w14:textId="77777777" w:rsidR="00A4577D" w:rsidRPr="008567C7" w:rsidRDefault="00A457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14:paraId="6A00FC5C" w14:textId="77777777" w:rsidR="00A4577D" w:rsidRPr="008567C7" w:rsidRDefault="00A457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4577D" w:rsidRPr="008567C7" w14:paraId="51A6F13D" w14:textId="77777777" w:rsidTr="00A4577D">
        <w:tc>
          <w:tcPr>
            <w:tcW w:w="709" w:type="dxa"/>
            <w:vAlign w:val="center"/>
          </w:tcPr>
          <w:p w14:paraId="65B8B61B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14:paraId="7A2F1F5E" w14:textId="77777777" w:rsidR="00A4577D" w:rsidRPr="00A4577D" w:rsidRDefault="00A4577D" w:rsidP="00A4577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577D">
              <w:rPr>
                <w:rFonts w:ascii="Times New Roman" w:hAnsi="Times New Roman" w:cs="Times New Roman"/>
                <w:b/>
                <w:sz w:val="18"/>
                <w:szCs w:val="18"/>
              </w:rPr>
              <w:t>Konsorcjum:</w:t>
            </w:r>
          </w:p>
          <w:p w14:paraId="7CD3591F" w14:textId="77777777" w:rsidR="00A4577D" w:rsidRPr="00A4577D" w:rsidRDefault="00A4577D" w:rsidP="00A4577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577D">
              <w:rPr>
                <w:rFonts w:ascii="Times New Roman" w:hAnsi="Times New Roman" w:cs="Times New Roman"/>
                <w:b/>
                <w:sz w:val="18"/>
                <w:szCs w:val="18"/>
              </w:rPr>
              <w:t>TIME GROUP POLSKA Sp. z o.o.</w:t>
            </w:r>
          </w:p>
          <w:p w14:paraId="530F03C1" w14:textId="77777777" w:rsidR="00A4577D" w:rsidRDefault="00A4577D" w:rsidP="00A4577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577D">
              <w:rPr>
                <w:rFonts w:ascii="Times New Roman" w:hAnsi="Times New Roman" w:cs="Times New Roman"/>
                <w:b/>
                <w:sz w:val="18"/>
                <w:szCs w:val="18"/>
              </w:rPr>
              <w:t>SKY ONE Sp. z o.o.</w:t>
            </w:r>
          </w:p>
          <w:p w14:paraId="020FE8F2" w14:textId="77777777" w:rsidR="00A4577D" w:rsidRPr="008567C7" w:rsidRDefault="00A4577D" w:rsidP="00A4577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Plac Wolności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68399F" w14:textId="77777777" w:rsidR="00A4577D" w:rsidRPr="001B7815" w:rsidRDefault="00A4577D" w:rsidP="006A2D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41-400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Mysłowice</w:t>
            </w:r>
          </w:p>
        </w:tc>
        <w:tc>
          <w:tcPr>
            <w:tcW w:w="2126" w:type="dxa"/>
            <w:vAlign w:val="center"/>
          </w:tcPr>
          <w:p w14:paraId="34775AF6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14:paraId="61E963CF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4577D" w:rsidRPr="008567C7" w14:paraId="08FBC82C" w14:textId="77777777" w:rsidTr="00A4577D">
        <w:tc>
          <w:tcPr>
            <w:tcW w:w="709" w:type="dxa"/>
            <w:vAlign w:val="center"/>
          </w:tcPr>
          <w:p w14:paraId="0C81805D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820" w:type="dxa"/>
            <w:vAlign w:val="center"/>
          </w:tcPr>
          <w:p w14:paraId="5F262309" w14:textId="77777777" w:rsidR="00A4577D" w:rsidRPr="00A4577D" w:rsidRDefault="00A4577D" w:rsidP="00A4577D">
            <w:pPr>
              <w:spacing w:before="40"/>
              <w:rPr>
                <w:b/>
                <w:sz w:val="20"/>
                <w:szCs w:val="20"/>
              </w:rPr>
            </w:pPr>
            <w:r w:rsidRPr="00A4577D">
              <w:rPr>
                <w:b/>
                <w:sz w:val="20"/>
                <w:szCs w:val="20"/>
              </w:rPr>
              <w:t>Konsorcjum:</w:t>
            </w:r>
          </w:p>
          <w:p w14:paraId="551AF366" w14:textId="77777777" w:rsidR="00A4577D" w:rsidRPr="00A4577D" w:rsidRDefault="00A4577D" w:rsidP="00A4577D">
            <w:pPr>
              <w:spacing w:before="40"/>
              <w:rPr>
                <w:b/>
                <w:sz w:val="20"/>
                <w:szCs w:val="20"/>
              </w:rPr>
            </w:pPr>
            <w:r w:rsidRPr="00A4577D">
              <w:rPr>
                <w:b/>
                <w:sz w:val="20"/>
                <w:szCs w:val="20"/>
              </w:rPr>
              <w:t>HUB2Work sp. z o.o.</w:t>
            </w:r>
          </w:p>
          <w:p w14:paraId="05F875D0" w14:textId="77777777" w:rsidR="00A4577D" w:rsidRPr="00A4577D" w:rsidRDefault="00A4577D" w:rsidP="00A4577D">
            <w:pPr>
              <w:spacing w:before="40"/>
              <w:rPr>
                <w:sz w:val="20"/>
                <w:szCs w:val="20"/>
              </w:rPr>
            </w:pPr>
            <w:r w:rsidRPr="00A4577D">
              <w:rPr>
                <w:sz w:val="20"/>
                <w:szCs w:val="20"/>
              </w:rPr>
              <w:t>Ul. Nowy Świat 53/120, 00-042 Warszawa</w:t>
            </w:r>
          </w:p>
          <w:p w14:paraId="27CC534D" w14:textId="77777777" w:rsidR="00A4577D" w:rsidRPr="00A4577D" w:rsidRDefault="00A4577D" w:rsidP="00A4577D">
            <w:pPr>
              <w:spacing w:before="40"/>
              <w:rPr>
                <w:b/>
                <w:sz w:val="20"/>
                <w:szCs w:val="20"/>
              </w:rPr>
            </w:pPr>
            <w:r w:rsidRPr="00A4577D">
              <w:rPr>
                <w:b/>
                <w:sz w:val="20"/>
                <w:szCs w:val="20"/>
              </w:rPr>
              <w:t>Darania Sp. z o.o.</w:t>
            </w:r>
          </w:p>
          <w:p w14:paraId="64A4874A" w14:textId="77777777" w:rsidR="00A4577D" w:rsidRPr="00A4577D" w:rsidRDefault="00A4577D" w:rsidP="00A4577D">
            <w:pPr>
              <w:spacing w:before="40"/>
              <w:rPr>
                <w:sz w:val="20"/>
                <w:szCs w:val="20"/>
              </w:rPr>
            </w:pPr>
            <w:r w:rsidRPr="00A4577D">
              <w:rPr>
                <w:sz w:val="20"/>
                <w:szCs w:val="20"/>
              </w:rPr>
              <w:t>Ul. Lwowska 12/2, 30-548 Kraków</w:t>
            </w:r>
          </w:p>
          <w:p w14:paraId="16E70551" w14:textId="77777777" w:rsidR="00A4577D" w:rsidRPr="001B7815" w:rsidRDefault="00A4577D" w:rsidP="006A2D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37C3A953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89,11</w:t>
            </w:r>
          </w:p>
        </w:tc>
        <w:tc>
          <w:tcPr>
            <w:tcW w:w="2552" w:type="dxa"/>
            <w:vAlign w:val="center"/>
          </w:tcPr>
          <w:p w14:paraId="6843B821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89,11</w:t>
            </w:r>
          </w:p>
        </w:tc>
      </w:tr>
      <w:tr w:rsidR="00A4577D" w:rsidRPr="008567C7" w14:paraId="5421F5B4" w14:textId="77777777" w:rsidTr="00A4577D">
        <w:tc>
          <w:tcPr>
            <w:tcW w:w="709" w:type="dxa"/>
            <w:vAlign w:val="center"/>
          </w:tcPr>
          <w:p w14:paraId="3E3AEEF7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14:paraId="75EE4F4C" w14:textId="77777777" w:rsidR="00A4577D" w:rsidRPr="002B6761" w:rsidRDefault="00A4577D" w:rsidP="006A2D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EWENEMENT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52650115" w14:textId="77777777" w:rsidR="00A4577D" w:rsidRPr="008567C7" w:rsidRDefault="00A4577D" w:rsidP="006A2D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Dąbrowskiego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07E760D1" w14:textId="77777777" w:rsidR="00A4577D" w:rsidRPr="001B7815" w:rsidRDefault="00A4577D" w:rsidP="006A2D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60-529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126" w:type="dxa"/>
            <w:vAlign w:val="center"/>
          </w:tcPr>
          <w:p w14:paraId="5279F1C4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86,03</w:t>
            </w:r>
          </w:p>
        </w:tc>
        <w:tc>
          <w:tcPr>
            <w:tcW w:w="2552" w:type="dxa"/>
            <w:vAlign w:val="center"/>
          </w:tcPr>
          <w:p w14:paraId="2B3CBCC1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86,03</w:t>
            </w:r>
          </w:p>
        </w:tc>
      </w:tr>
      <w:tr w:rsidR="00A4577D" w:rsidRPr="008567C7" w14:paraId="24BD1E32" w14:textId="77777777" w:rsidTr="00A4577D">
        <w:tc>
          <w:tcPr>
            <w:tcW w:w="709" w:type="dxa"/>
            <w:vAlign w:val="center"/>
          </w:tcPr>
          <w:p w14:paraId="35DBE012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820" w:type="dxa"/>
            <w:vAlign w:val="center"/>
          </w:tcPr>
          <w:p w14:paraId="4F2FD8AC" w14:textId="77777777" w:rsidR="00A4577D" w:rsidRPr="002B6761" w:rsidRDefault="00A4577D" w:rsidP="006A2D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/>
                <w:sz w:val="18"/>
                <w:szCs w:val="18"/>
              </w:rPr>
              <w:t>PPHU SPECJAŁ</w:t>
            </w:r>
          </w:p>
          <w:p w14:paraId="799818EB" w14:textId="77777777" w:rsidR="00A4577D" w:rsidRPr="008567C7" w:rsidRDefault="00A4577D" w:rsidP="006A2D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ul. 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00F8CA" w14:textId="77777777" w:rsidR="00A4577D" w:rsidRPr="001B7815" w:rsidRDefault="00A4577D" w:rsidP="006A2D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35-322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2549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2126" w:type="dxa"/>
            <w:vAlign w:val="center"/>
          </w:tcPr>
          <w:p w14:paraId="4F553C51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83,17</w:t>
            </w:r>
          </w:p>
        </w:tc>
        <w:tc>
          <w:tcPr>
            <w:tcW w:w="2552" w:type="dxa"/>
            <w:vAlign w:val="center"/>
          </w:tcPr>
          <w:p w14:paraId="13F7CE96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83,17</w:t>
            </w:r>
          </w:p>
        </w:tc>
      </w:tr>
      <w:tr w:rsidR="00A4577D" w:rsidRPr="008567C7" w14:paraId="051973D7" w14:textId="77777777" w:rsidTr="00A4577D">
        <w:tc>
          <w:tcPr>
            <w:tcW w:w="709" w:type="dxa"/>
            <w:vAlign w:val="center"/>
          </w:tcPr>
          <w:p w14:paraId="063C2581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820" w:type="dxa"/>
            <w:vAlign w:val="center"/>
          </w:tcPr>
          <w:p w14:paraId="4C778853" w14:textId="77777777" w:rsidR="00A4577D" w:rsidRPr="00A4577D" w:rsidRDefault="00A4577D" w:rsidP="00A4577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4577D">
              <w:rPr>
                <w:rFonts w:ascii="Times New Roman" w:hAnsi="Times New Roman" w:cs="Times New Roman"/>
                <w:b/>
                <w:sz w:val="18"/>
                <w:szCs w:val="18"/>
              </w:rPr>
              <w:t>Agencja Ochrony Hektor Grzegorz Pocięgiel</w:t>
            </w:r>
          </w:p>
          <w:p w14:paraId="20B5B66A" w14:textId="77777777" w:rsidR="00A4577D" w:rsidRPr="00A4577D" w:rsidRDefault="00A4577D" w:rsidP="00A4577D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A4577D">
              <w:rPr>
                <w:rFonts w:ascii="Times New Roman" w:hAnsi="Times New Roman" w:cs="Times New Roman"/>
                <w:sz w:val="18"/>
                <w:szCs w:val="18"/>
              </w:rPr>
              <w:t>Ul. M. Bielskiego 6</w:t>
            </w:r>
          </w:p>
          <w:p w14:paraId="7623C750" w14:textId="77777777" w:rsidR="00A4577D" w:rsidRPr="001B7815" w:rsidRDefault="00A4577D" w:rsidP="00A4577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577D">
              <w:rPr>
                <w:rFonts w:ascii="Times New Roman" w:hAnsi="Times New Roman" w:cs="Times New Roman"/>
                <w:sz w:val="18"/>
                <w:szCs w:val="18"/>
              </w:rPr>
              <w:t>30-815 Kraków</w:t>
            </w:r>
          </w:p>
        </w:tc>
        <w:tc>
          <w:tcPr>
            <w:tcW w:w="2126" w:type="dxa"/>
            <w:vAlign w:val="center"/>
          </w:tcPr>
          <w:p w14:paraId="55A23ADA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64,81</w:t>
            </w:r>
          </w:p>
        </w:tc>
        <w:tc>
          <w:tcPr>
            <w:tcW w:w="2552" w:type="dxa"/>
            <w:vAlign w:val="center"/>
          </w:tcPr>
          <w:p w14:paraId="4BB8A186" w14:textId="77777777" w:rsidR="00A4577D" w:rsidRPr="008567C7" w:rsidRDefault="00A4577D" w:rsidP="006A2D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549">
              <w:rPr>
                <w:rFonts w:ascii="Times New Roman" w:hAnsi="Times New Roman" w:cs="Times New Roman"/>
                <w:sz w:val="18"/>
                <w:szCs w:val="18"/>
              </w:rPr>
              <w:t xml:space="preserve">  64,81</w:t>
            </w:r>
          </w:p>
        </w:tc>
      </w:tr>
    </w:tbl>
    <w:p w14:paraId="3C7DB0A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CEE132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46203B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A4577D">
      <w:footerReference w:type="default" r:id="rId6"/>
      <w:pgSz w:w="11906" w:h="16838"/>
      <w:pgMar w:top="567" w:right="926" w:bottom="709" w:left="900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37564" w14:textId="77777777" w:rsidR="000E0C66" w:rsidRDefault="000E0C66">
      <w:r>
        <w:separator/>
      </w:r>
    </w:p>
  </w:endnote>
  <w:endnote w:type="continuationSeparator" w:id="0">
    <w:p w14:paraId="0CF5EECB" w14:textId="77777777" w:rsidR="000E0C66" w:rsidRDefault="000E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9EB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83B4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A98A1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72DBF" w14:textId="77777777" w:rsidR="000E0C66" w:rsidRDefault="000E0C66">
      <w:r>
        <w:separator/>
      </w:r>
    </w:p>
  </w:footnote>
  <w:footnote w:type="continuationSeparator" w:id="0">
    <w:p w14:paraId="388004C8" w14:textId="77777777" w:rsidR="000E0C66" w:rsidRDefault="000E0C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C66"/>
    <w:rsid w:val="00005838"/>
    <w:rsid w:val="00022322"/>
    <w:rsid w:val="00042497"/>
    <w:rsid w:val="000C1E6F"/>
    <w:rsid w:val="000E0C66"/>
    <w:rsid w:val="000E4E56"/>
    <w:rsid w:val="00161E13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130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C5FBF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66AA"/>
    <w:rsid w:val="009F0E5C"/>
    <w:rsid w:val="00A029B8"/>
    <w:rsid w:val="00A17CDB"/>
    <w:rsid w:val="00A4577D"/>
    <w:rsid w:val="00AA02AC"/>
    <w:rsid w:val="00B32D12"/>
    <w:rsid w:val="00B464D3"/>
    <w:rsid w:val="00B8185B"/>
    <w:rsid w:val="00B82549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2A9AA52"/>
  <w15:chartTrackingRefBased/>
  <w15:docId w15:val="{4EFE5E68-814B-4DCF-A980-5873252EF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8254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Sylwia Lempart</cp:lastModifiedBy>
  <cp:revision>3</cp:revision>
  <cp:lastPrinted>1899-12-31T23:00:00Z</cp:lastPrinted>
  <dcterms:created xsi:type="dcterms:W3CDTF">2024-10-02T09:24:00Z</dcterms:created>
  <dcterms:modified xsi:type="dcterms:W3CDTF">2024-10-03T09:09:00Z</dcterms:modified>
</cp:coreProperties>
</file>