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8BC264" w14:textId="77777777" w:rsidR="00CF7835" w:rsidRPr="00890E73" w:rsidRDefault="00DB4860" w:rsidP="00CF7835">
      <w:pPr>
        <w:spacing w:after="600"/>
        <w:jc w:val="right"/>
      </w:pPr>
      <w:r w:rsidRPr="00890E73">
        <w:t>Niepołomice</w:t>
      </w:r>
      <w:r w:rsidR="00CF7835" w:rsidRPr="00890E73">
        <w:t xml:space="preserve"> dnia: </w:t>
      </w:r>
      <w:r w:rsidRPr="00890E73">
        <w:t>2024-10-03</w:t>
      </w:r>
    </w:p>
    <w:p w14:paraId="41AD51F7" w14:textId="77777777" w:rsidR="00CF7835" w:rsidRPr="00890E73" w:rsidRDefault="00DB4860" w:rsidP="00CF7835">
      <w:pPr>
        <w:spacing w:line="360" w:lineRule="auto"/>
        <w:rPr>
          <w:b/>
          <w:bCs/>
        </w:rPr>
      </w:pPr>
      <w:r w:rsidRPr="00890E73">
        <w:rPr>
          <w:b/>
          <w:bCs/>
        </w:rPr>
        <w:t>GMINA NIEPOŁOMICE</w:t>
      </w:r>
    </w:p>
    <w:p w14:paraId="312E5031" w14:textId="77777777" w:rsidR="00CF7835" w:rsidRPr="00890E73" w:rsidRDefault="00DB4860" w:rsidP="00CF7835">
      <w:pPr>
        <w:spacing w:line="360" w:lineRule="auto"/>
      </w:pPr>
      <w:r w:rsidRPr="00890E73">
        <w:t>Pl. Zwycięstwa</w:t>
      </w:r>
      <w:r w:rsidR="00CF7835" w:rsidRPr="00890E73">
        <w:t xml:space="preserve"> </w:t>
      </w:r>
      <w:r w:rsidRPr="00890E73">
        <w:t>13</w:t>
      </w:r>
    </w:p>
    <w:p w14:paraId="58C72B03" w14:textId="77777777" w:rsidR="00CF7835" w:rsidRPr="00890E73" w:rsidRDefault="00DB4860" w:rsidP="00CF7835">
      <w:r w:rsidRPr="00890E73">
        <w:t>32-005</w:t>
      </w:r>
      <w:r w:rsidR="00CF7835" w:rsidRPr="00890E73">
        <w:t xml:space="preserve"> </w:t>
      </w:r>
      <w:r w:rsidRPr="00890E73">
        <w:t>Niepołomice</w:t>
      </w:r>
    </w:p>
    <w:p w14:paraId="3C083FA9" w14:textId="08C8F079" w:rsidR="00CF7835" w:rsidRPr="00890E73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890E73" w14:paraId="5B2EB005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7F06A5" w14:textId="77777777" w:rsidR="00CF7835" w:rsidRPr="00890E73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890E73">
              <w:rPr>
                <w:b/>
                <w:spacing w:val="20"/>
              </w:rPr>
              <w:t>INFORMACJA Z OTWARCIA OFERT</w:t>
            </w:r>
          </w:p>
        </w:tc>
      </w:tr>
    </w:tbl>
    <w:p w14:paraId="2923A5FB" w14:textId="77777777" w:rsidR="00CF7835" w:rsidRPr="00890E73" w:rsidRDefault="00CF7835" w:rsidP="00CF7835">
      <w:pPr>
        <w:pStyle w:val="Nagwek"/>
        <w:tabs>
          <w:tab w:val="clear" w:pos="4536"/>
        </w:tabs>
        <w:spacing w:after="360"/>
      </w:pPr>
      <w:r w:rsidRPr="00890E73">
        <w:tab/>
        <w:t xml:space="preserve"> </w:t>
      </w:r>
    </w:p>
    <w:p w14:paraId="57A352D1" w14:textId="77777777" w:rsidR="00CF7835" w:rsidRPr="00890E73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890E73">
        <w:rPr>
          <w:rFonts w:eastAsia="Calibri"/>
          <w:lang w:eastAsia="en-US"/>
        </w:rPr>
        <w:t xml:space="preserve">Dotyczy </w:t>
      </w:r>
      <w:r w:rsidRPr="00890E73">
        <w:t>postępowania o udzielenie zamówienia publicznego</w:t>
      </w:r>
      <w:r w:rsidRPr="00890E7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890E73" w14:paraId="15384A56" w14:textId="77777777" w:rsidTr="000C1C6D">
        <w:tc>
          <w:tcPr>
            <w:tcW w:w="2269" w:type="dxa"/>
            <w:shd w:val="clear" w:color="auto" w:fill="auto"/>
          </w:tcPr>
          <w:p w14:paraId="2FAD0474" w14:textId="77777777" w:rsidR="00CF7835" w:rsidRPr="00890E73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890E73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B909888" w14:textId="77777777" w:rsidR="00CF7835" w:rsidRPr="00890E73" w:rsidRDefault="00DB4860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90E73">
              <w:rPr>
                <w:bCs/>
              </w:rPr>
              <w:t>Dostosowanie stadionu MKS "Puszcza" Niepołomice do wymogów rozgrywek ekstraklasowych.</w:t>
            </w:r>
            <w:r w:rsidR="00CF7835" w:rsidRPr="00890E73">
              <w:rPr>
                <w:bCs/>
              </w:rPr>
              <w:t>.</w:t>
            </w:r>
          </w:p>
        </w:tc>
      </w:tr>
      <w:tr w:rsidR="00DB4860" w:rsidRPr="00890E73" w14:paraId="427AA51F" w14:textId="77777777" w:rsidTr="00E94A35">
        <w:tc>
          <w:tcPr>
            <w:tcW w:w="2269" w:type="dxa"/>
            <w:shd w:val="clear" w:color="auto" w:fill="auto"/>
          </w:tcPr>
          <w:p w14:paraId="2B88902C" w14:textId="77777777" w:rsidR="00DB4860" w:rsidRPr="00890E73" w:rsidRDefault="00DB4860" w:rsidP="00E94A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890E73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10FB40A" w14:textId="77777777" w:rsidR="00DB4860" w:rsidRPr="00890E73" w:rsidRDefault="00DB4860" w:rsidP="00E94A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90E73">
              <w:rPr>
                <w:bCs/>
              </w:rPr>
              <w:t>ZP.271.31.2024</w:t>
            </w:r>
          </w:p>
        </w:tc>
      </w:tr>
    </w:tbl>
    <w:p w14:paraId="761D66A8" w14:textId="0142FEA8" w:rsidR="00D665F5" w:rsidRPr="00890E73" w:rsidRDefault="00D665F5" w:rsidP="00CF7835">
      <w:pPr>
        <w:spacing w:before="480" w:line="360" w:lineRule="auto"/>
        <w:jc w:val="both"/>
      </w:pPr>
      <w:r w:rsidRPr="00890E73">
        <w:t>Zamawiający, działając na podstawie art. 22</w:t>
      </w:r>
      <w:r w:rsidR="00601802" w:rsidRPr="00890E73">
        <w:t>2</w:t>
      </w:r>
      <w:r w:rsidRPr="00890E73">
        <w:t xml:space="preserve"> ust. 5 </w:t>
      </w:r>
      <w:r w:rsidRPr="00890E73">
        <w:rPr>
          <w:bCs/>
        </w:rPr>
        <w:t>ustawy z dnia 11 września 2019r. Prawo zamówień publicznych</w:t>
      </w:r>
      <w:r w:rsidRPr="00890E73">
        <w:t xml:space="preserve"> </w:t>
      </w:r>
      <w:r w:rsidR="00DB4860" w:rsidRPr="00890E73">
        <w:t>(</w:t>
      </w:r>
      <w:proofErr w:type="spellStart"/>
      <w:r w:rsidR="00DB4860" w:rsidRPr="00890E73">
        <w:t>t.j</w:t>
      </w:r>
      <w:proofErr w:type="spellEnd"/>
      <w:r w:rsidR="00DB4860" w:rsidRPr="00890E73">
        <w:t>. Dz. U. z 202</w:t>
      </w:r>
      <w:r w:rsidR="00890E73">
        <w:t>4</w:t>
      </w:r>
      <w:r w:rsidR="00DB4860" w:rsidRPr="00890E73">
        <w:t>r. poz. 1</w:t>
      </w:r>
      <w:r w:rsidR="00890E73">
        <w:t>320</w:t>
      </w:r>
      <w:r w:rsidR="00DB4860" w:rsidRPr="00890E73">
        <w:t>)</w:t>
      </w:r>
      <w:r w:rsidR="00490DC0" w:rsidRPr="00890E73">
        <w:t xml:space="preserve"> </w:t>
      </w:r>
      <w:r w:rsidRPr="00890E73">
        <w:t>udostępnia</w:t>
      </w:r>
      <w:r w:rsidR="00F95C33" w:rsidRPr="00890E73">
        <w:t xml:space="preserve"> </w:t>
      </w:r>
      <w:r w:rsidR="004C7E9B" w:rsidRPr="00890E73">
        <w:t>informacj</w:t>
      </w:r>
      <w:r w:rsidR="00577BC6" w:rsidRPr="00890E73">
        <w:t>ę</w:t>
      </w:r>
      <w:r w:rsidR="00035488" w:rsidRPr="00890E73">
        <w:t xml:space="preserve"> z otwarcia ofert</w:t>
      </w:r>
      <w:r w:rsidR="00577BC6" w:rsidRPr="00890E73">
        <w:t>.</w:t>
      </w:r>
    </w:p>
    <w:p w14:paraId="60F83769" w14:textId="77777777" w:rsidR="00A80738" w:rsidRPr="00890E73" w:rsidRDefault="00D665F5" w:rsidP="00CF7835">
      <w:pPr>
        <w:spacing w:before="120" w:after="120" w:line="360" w:lineRule="auto"/>
        <w:jc w:val="both"/>
      </w:pPr>
      <w:r w:rsidRPr="00890E73">
        <w:t>Podczas otwarcia ofert, mającego miejsce</w:t>
      </w:r>
      <w:r w:rsidR="00FF4AB1" w:rsidRPr="00890E73">
        <w:t xml:space="preserve"> w dniu </w:t>
      </w:r>
      <w:r w:rsidR="00DB4860" w:rsidRPr="00890E73">
        <w:t>03/10/2024</w:t>
      </w:r>
      <w:r w:rsidR="00FF4AB1" w:rsidRPr="00890E73">
        <w:t xml:space="preserve"> o godz. </w:t>
      </w:r>
      <w:r w:rsidR="00DB4860" w:rsidRPr="00890E73">
        <w:t>09:30</w:t>
      </w:r>
      <w:r w:rsidRPr="00890E73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890E73" w14:paraId="7E46E6DC" w14:textId="77777777" w:rsidTr="000C1C6D">
        <w:tc>
          <w:tcPr>
            <w:tcW w:w="1276" w:type="dxa"/>
            <w:shd w:val="clear" w:color="auto" w:fill="F2F2F2"/>
            <w:vAlign w:val="center"/>
          </w:tcPr>
          <w:p w14:paraId="2D72A511" w14:textId="77777777" w:rsidR="00D665F5" w:rsidRPr="00890E73" w:rsidRDefault="00960CEB" w:rsidP="003F57CD">
            <w:pPr>
              <w:spacing w:before="120" w:after="120"/>
              <w:jc w:val="center"/>
            </w:pPr>
            <w:r w:rsidRPr="00890E73">
              <w:t>O</w:t>
            </w:r>
            <w:r w:rsidR="00D665F5" w:rsidRPr="00890E73">
              <w:t>fert</w:t>
            </w:r>
            <w:r w:rsidRPr="00890E73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2334290" w14:textId="77777777" w:rsidR="00D665F5" w:rsidRPr="00890E73" w:rsidRDefault="00D665F5" w:rsidP="003F57CD">
            <w:pPr>
              <w:spacing w:before="120" w:after="120"/>
              <w:jc w:val="center"/>
            </w:pPr>
            <w:r w:rsidRPr="00890E73">
              <w:t>Nazwa</w:t>
            </w:r>
            <w:r w:rsidR="003F57CD" w:rsidRPr="00890E73">
              <w:t xml:space="preserve"> </w:t>
            </w:r>
            <w:r w:rsidRPr="00890E73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38D496F" w14:textId="77777777" w:rsidR="00D665F5" w:rsidRPr="00890E73" w:rsidRDefault="00D665F5" w:rsidP="003F57CD">
            <w:pPr>
              <w:spacing w:before="120" w:after="120"/>
              <w:jc w:val="center"/>
            </w:pPr>
            <w:r w:rsidRPr="00890E73">
              <w:t>Cena oferty</w:t>
            </w:r>
          </w:p>
        </w:tc>
      </w:tr>
      <w:tr w:rsidR="00DB4860" w:rsidRPr="00890E73" w14:paraId="71C8EFC5" w14:textId="77777777" w:rsidTr="00E94A35">
        <w:tc>
          <w:tcPr>
            <w:tcW w:w="1276" w:type="dxa"/>
            <w:shd w:val="clear" w:color="auto" w:fill="auto"/>
            <w:vAlign w:val="center"/>
          </w:tcPr>
          <w:p w14:paraId="01138754" w14:textId="77777777" w:rsidR="00DB4860" w:rsidRPr="00890E73" w:rsidRDefault="00DB4860" w:rsidP="00E94A35">
            <w:pPr>
              <w:spacing w:before="80" w:after="80"/>
              <w:jc w:val="center"/>
            </w:pPr>
            <w:r w:rsidRPr="00890E73">
              <w:t>1</w:t>
            </w:r>
          </w:p>
        </w:tc>
        <w:tc>
          <w:tcPr>
            <w:tcW w:w="4961" w:type="dxa"/>
            <w:shd w:val="clear" w:color="auto" w:fill="auto"/>
          </w:tcPr>
          <w:p w14:paraId="653B494D" w14:textId="77777777" w:rsidR="00DB4860" w:rsidRPr="00890E73" w:rsidRDefault="00DB4860" w:rsidP="00E94A35">
            <w:pPr>
              <w:spacing w:before="80" w:after="40"/>
            </w:pPr>
            <w:r w:rsidRPr="00890E73">
              <w:t>DESINN Marek Gogola</w:t>
            </w:r>
          </w:p>
          <w:p w14:paraId="2E77FA1F" w14:textId="58ABD70C" w:rsidR="00DB4860" w:rsidRPr="00890E73" w:rsidRDefault="00890E73" w:rsidP="00E94A35">
            <w:r>
              <w:t xml:space="preserve">Ul. </w:t>
            </w:r>
            <w:r w:rsidR="00DB4860" w:rsidRPr="00890E73">
              <w:t>Czackiego</w:t>
            </w:r>
            <w:r w:rsidR="00DB4860" w:rsidRPr="00890E73">
              <w:t xml:space="preserve"> </w:t>
            </w:r>
            <w:r w:rsidR="00DB4860" w:rsidRPr="00890E73">
              <w:t>8</w:t>
            </w:r>
            <w:r w:rsidR="00DB4860" w:rsidRPr="00890E73">
              <w:t xml:space="preserve"> </w:t>
            </w:r>
          </w:p>
          <w:p w14:paraId="4BC352D3" w14:textId="77777777" w:rsidR="00DB4860" w:rsidRPr="00890E73" w:rsidRDefault="00DB4860" w:rsidP="00E94A35">
            <w:pPr>
              <w:spacing w:after="80"/>
              <w:jc w:val="both"/>
            </w:pPr>
            <w:r w:rsidRPr="00890E73">
              <w:t>32-700</w:t>
            </w:r>
            <w:r w:rsidRPr="00890E73">
              <w:t xml:space="preserve"> </w:t>
            </w:r>
            <w:r w:rsidRPr="00890E73">
              <w:t>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4D4125" w14:textId="77777777" w:rsidR="00DB4860" w:rsidRPr="00890E73" w:rsidRDefault="00DB4860" w:rsidP="00E94A35">
            <w:pPr>
              <w:spacing w:before="80" w:after="80"/>
              <w:jc w:val="center"/>
            </w:pPr>
            <w:r w:rsidRPr="00890E73">
              <w:t>2 530 294.76 zł</w:t>
            </w:r>
          </w:p>
        </w:tc>
      </w:tr>
      <w:tr w:rsidR="00DB4860" w:rsidRPr="00890E73" w14:paraId="6F52327E" w14:textId="77777777" w:rsidTr="00E94A35">
        <w:tc>
          <w:tcPr>
            <w:tcW w:w="1276" w:type="dxa"/>
            <w:shd w:val="clear" w:color="auto" w:fill="auto"/>
            <w:vAlign w:val="center"/>
          </w:tcPr>
          <w:p w14:paraId="44A355C6" w14:textId="77777777" w:rsidR="00DB4860" w:rsidRPr="00890E73" w:rsidRDefault="00DB4860" w:rsidP="00E94A35">
            <w:pPr>
              <w:spacing w:before="80" w:after="80"/>
              <w:jc w:val="center"/>
            </w:pPr>
            <w:r w:rsidRPr="00890E73">
              <w:t>2</w:t>
            </w:r>
          </w:p>
        </w:tc>
        <w:tc>
          <w:tcPr>
            <w:tcW w:w="4961" w:type="dxa"/>
            <w:shd w:val="clear" w:color="auto" w:fill="auto"/>
          </w:tcPr>
          <w:p w14:paraId="491E547C" w14:textId="77777777" w:rsidR="00DB4860" w:rsidRPr="00890E73" w:rsidRDefault="00DB4860" w:rsidP="00E94A35">
            <w:pPr>
              <w:spacing w:before="80" w:after="40"/>
            </w:pPr>
            <w:r w:rsidRPr="00890E73">
              <w:t>Montero Sp. z o.o.</w:t>
            </w:r>
          </w:p>
          <w:p w14:paraId="2B9C04CC" w14:textId="574F852E" w:rsidR="00DB4860" w:rsidRPr="00890E73" w:rsidRDefault="00890E73" w:rsidP="00E94A35">
            <w:r>
              <w:t>Ul Ciepłownicza 54</w:t>
            </w:r>
          </w:p>
          <w:p w14:paraId="1B70C13B" w14:textId="49677205" w:rsidR="00DB4860" w:rsidRPr="00890E73" w:rsidRDefault="00DB4860" w:rsidP="00E94A35">
            <w:pPr>
              <w:spacing w:after="80"/>
              <w:jc w:val="both"/>
            </w:pPr>
            <w:r w:rsidRPr="00890E73">
              <w:t>31-</w:t>
            </w:r>
            <w:r w:rsidR="00890E73">
              <w:t>574</w:t>
            </w:r>
            <w:r w:rsidRPr="00890E73">
              <w:t xml:space="preserve"> </w:t>
            </w:r>
            <w:r w:rsidRPr="00890E7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B1B3F9" w14:textId="77777777" w:rsidR="00DB4860" w:rsidRPr="00890E73" w:rsidRDefault="00DB4860" w:rsidP="00E94A35">
            <w:pPr>
              <w:spacing w:before="80" w:after="80"/>
              <w:jc w:val="center"/>
            </w:pPr>
            <w:r w:rsidRPr="00890E73">
              <w:t>1 896 608.60 zł</w:t>
            </w:r>
          </w:p>
        </w:tc>
      </w:tr>
      <w:tr w:rsidR="00DB4860" w:rsidRPr="00890E73" w14:paraId="3DF149E1" w14:textId="77777777" w:rsidTr="00E94A35">
        <w:tc>
          <w:tcPr>
            <w:tcW w:w="1276" w:type="dxa"/>
            <w:shd w:val="clear" w:color="auto" w:fill="auto"/>
            <w:vAlign w:val="center"/>
          </w:tcPr>
          <w:p w14:paraId="3F680036" w14:textId="77777777" w:rsidR="00DB4860" w:rsidRPr="00890E73" w:rsidRDefault="00DB4860" w:rsidP="00E94A35">
            <w:pPr>
              <w:spacing w:before="80" w:after="80"/>
              <w:jc w:val="center"/>
            </w:pPr>
            <w:r w:rsidRPr="00890E73">
              <w:t>3</w:t>
            </w:r>
          </w:p>
        </w:tc>
        <w:tc>
          <w:tcPr>
            <w:tcW w:w="4961" w:type="dxa"/>
            <w:shd w:val="clear" w:color="auto" w:fill="auto"/>
          </w:tcPr>
          <w:p w14:paraId="13DCFBF3" w14:textId="77777777" w:rsidR="00DB4860" w:rsidRPr="00890E73" w:rsidRDefault="00DB4860" w:rsidP="00E94A35">
            <w:pPr>
              <w:spacing w:before="80" w:after="40"/>
            </w:pPr>
            <w:r w:rsidRPr="00890E73">
              <w:t>ETNA Sp. z o.o. Sp. k.</w:t>
            </w:r>
          </w:p>
          <w:p w14:paraId="1FBA5513" w14:textId="0E36E837" w:rsidR="00DB4860" w:rsidRPr="00890E73" w:rsidRDefault="00890E73" w:rsidP="00E94A35">
            <w:r>
              <w:t xml:space="preserve">Ul. </w:t>
            </w:r>
            <w:r w:rsidR="00DB4860" w:rsidRPr="00890E73">
              <w:t>Wyspiańskiego</w:t>
            </w:r>
            <w:r w:rsidR="00DB4860" w:rsidRPr="00890E73">
              <w:t xml:space="preserve"> </w:t>
            </w:r>
            <w:r w:rsidR="00DB4860" w:rsidRPr="00890E73">
              <w:t>48</w:t>
            </w:r>
          </w:p>
          <w:p w14:paraId="4A5E6B6E" w14:textId="77777777" w:rsidR="00DB4860" w:rsidRPr="00890E73" w:rsidRDefault="00DB4860" w:rsidP="00E94A35">
            <w:pPr>
              <w:spacing w:after="80"/>
              <w:jc w:val="both"/>
            </w:pPr>
            <w:r w:rsidRPr="00890E73">
              <w:t>32-050</w:t>
            </w:r>
            <w:r w:rsidRPr="00890E73">
              <w:t xml:space="preserve"> </w:t>
            </w:r>
            <w:r w:rsidRPr="00890E73"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4C3746" w14:textId="77777777" w:rsidR="00DB4860" w:rsidRPr="00890E73" w:rsidRDefault="00DB4860" w:rsidP="00E94A35">
            <w:pPr>
              <w:spacing w:before="80" w:after="80"/>
              <w:jc w:val="center"/>
            </w:pPr>
            <w:r w:rsidRPr="00890E73">
              <w:t>2 155 821.00 zł</w:t>
            </w:r>
          </w:p>
        </w:tc>
      </w:tr>
      <w:tr w:rsidR="00DB4860" w:rsidRPr="00890E73" w14:paraId="2F4D5FE4" w14:textId="77777777" w:rsidTr="00E94A35">
        <w:tc>
          <w:tcPr>
            <w:tcW w:w="1276" w:type="dxa"/>
            <w:shd w:val="clear" w:color="auto" w:fill="auto"/>
            <w:vAlign w:val="center"/>
          </w:tcPr>
          <w:p w14:paraId="6CAC0138" w14:textId="77777777" w:rsidR="00DB4860" w:rsidRPr="00890E73" w:rsidRDefault="00DB4860" w:rsidP="00E94A35">
            <w:pPr>
              <w:spacing w:before="80" w:after="80"/>
              <w:jc w:val="center"/>
            </w:pPr>
            <w:r w:rsidRPr="00890E73">
              <w:t>4</w:t>
            </w:r>
          </w:p>
        </w:tc>
        <w:tc>
          <w:tcPr>
            <w:tcW w:w="4961" w:type="dxa"/>
            <w:shd w:val="clear" w:color="auto" w:fill="auto"/>
          </w:tcPr>
          <w:p w14:paraId="1DB7C24C" w14:textId="57B6113E" w:rsidR="00DB4860" w:rsidRPr="00890E73" w:rsidRDefault="00DB4860" w:rsidP="00E94A35">
            <w:pPr>
              <w:spacing w:before="80" w:after="40"/>
            </w:pPr>
            <w:r w:rsidRPr="00890E73">
              <w:t>ALPA CONSULTIN</w:t>
            </w:r>
            <w:r w:rsidR="00890E73">
              <w:t>G</w:t>
            </w:r>
            <w:r w:rsidRPr="00890E73">
              <w:t xml:space="preserve"> Krystyna Gawlik</w:t>
            </w:r>
          </w:p>
          <w:p w14:paraId="2DA5A850" w14:textId="535D5674" w:rsidR="00DB4860" w:rsidRPr="00890E73" w:rsidRDefault="00890E73" w:rsidP="00E94A35">
            <w:r>
              <w:t xml:space="preserve">Ul. </w:t>
            </w:r>
            <w:r w:rsidR="00DB4860" w:rsidRPr="00890E73">
              <w:t>Wiśniowa</w:t>
            </w:r>
            <w:r w:rsidR="00DB4860" w:rsidRPr="00890E73">
              <w:t xml:space="preserve"> </w:t>
            </w:r>
            <w:r w:rsidR="00DB4860" w:rsidRPr="00890E73">
              <w:t>21</w:t>
            </w:r>
            <w:r w:rsidR="00DB4860" w:rsidRPr="00890E73">
              <w:t xml:space="preserve"> </w:t>
            </w:r>
          </w:p>
          <w:p w14:paraId="4736E293" w14:textId="77777777" w:rsidR="00DB4860" w:rsidRPr="00890E73" w:rsidRDefault="00DB4860" w:rsidP="00E94A35">
            <w:pPr>
              <w:spacing w:after="80"/>
              <w:jc w:val="both"/>
            </w:pPr>
            <w:r w:rsidRPr="00890E73">
              <w:t>32-626</w:t>
            </w:r>
            <w:r w:rsidRPr="00890E73">
              <w:t xml:space="preserve"> </w:t>
            </w:r>
            <w:r w:rsidRPr="00890E73">
              <w:t>Jawiszowice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9EEF41" w14:textId="77777777" w:rsidR="00DB4860" w:rsidRPr="00890E73" w:rsidRDefault="00DB4860" w:rsidP="00E94A35">
            <w:pPr>
              <w:spacing w:before="80" w:after="80"/>
              <w:jc w:val="center"/>
            </w:pPr>
            <w:r w:rsidRPr="00890E73">
              <w:t>2 899 949.80 zł</w:t>
            </w:r>
          </w:p>
        </w:tc>
      </w:tr>
      <w:tr w:rsidR="00DB4860" w:rsidRPr="00890E73" w14:paraId="24B6D7CC" w14:textId="77777777" w:rsidTr="00E94A35">
        <w:tc>
          <w:tcPr>
            <w:tcW w:w="1276" w:type="dxa"/>
            <w:shd w:val="clear" w:color="auto" w:fill="auto"/>
            <w:vAlign w:val="center"/>
          </w:tcPr>
          <w:p w14:paraId="4664680C" w14:textId="77777777" w:rsidR="00DB4860" w:rsidRPr="00890E73" w:rsidRDefault="00DB4860" w:rsidP="00E94A35">
            <w:pPr>
              <w:spacing w:before="80" w:after="80"/>
              <w:jc w:val="center"/>
            </w:pPr>
            <w:r w:rsidRPr="00890E73">
              <w:t>5</w:t>
            </w:r>
          </w:p>
        </w:tc>
        <w:tc>
          <w:tcPr>
            <w:tcW w:w="4961" w:type="dxa"/>
            <w:shd w:val="clear" w:color="auto" w:fill="auto"/>
          </w:tcPr>
          <w:p w14:paraId="14F8735F" w14:textId="0EBA5E0F" w:rsidR="00DB4860" w:rsidRPr="00890E73" w:rsidRDefault="00DB4860" w:rsidP="00E94A35">
            <w:pPr>
              <w:spacing w:before="80" w:after="40"/>
            </w:pPr>
            <w:r w:rsidRPr="00890E73">
              <w:t xml:space="preserve">MURKRAK spółka z ograniczoną odpowiedzialnością </w:t>
            </w:r>
            <w:r w:rsidR="00890E73">
              <w:t>S</w:t>
            </w:r>
            <w:r w:rsidRPr="00890E73">
              <w:t>półka K</w:t>
            </w:r>
            <w:r w:rsidR="00890E73">
              <w:t>o</w:t>
            </w:r>
            <w:r w:rsidRPr="00890E73">
              <w:t>mandytowa</w:t>
            </w:r>
          </w:p>
          <w:p w14:paraId="1A6EC347" w14:textId="447DB8E5" w:rsidR="00DB4860" w:rsidRPr="00890E73" w:rsidRDefault="00890E73" w:rsidP="00E94A35">
            <w:r>
              <w:t xml:space="preserve">Ul. </w:t>
            </w:r>
            <w:r w:rsidR="00DB4860" w:rsidRPr="00890E73">
              <w:t>B2</w:t>
            </w:r>
            <w:r w:rsidR="00DB4860" w:rsidRPr="00890E73">
              <w:t xml:space="preserve"> </w:t>
            </w:r>
            <w:r w:rsidR="00DB4860" w:rsidRPr="00890E73">
              <w:t>9</w:t>
            </w:r>
            <w:r w:rsidR="00DB4860" w:rsidRPr="00890E73">
              <w:t xml:space="preserve"> </w:t>
            </w:r>
          </w:p>
          <w:p w14:paraId="26464460" w14:textId="77777777" w:rsidR="00DB4860" w:rsidRPr="00890E73" w:rsidRDefault="00DB4860" w:rsidP="00E94A35">
            <w:pPr>
              <w:spacing w:after="80"/>
              <w:jc w:val="both"/>
            </w:pPr>
            <w:r w:rsidRPr="00890E73">
              <w:t>32-086</w:t>
            </w:r>
            <w:r w:rsidRPr="00890E73">
              <w:t xml:space="preserve"> </w:t>
            </w:r>
            <w:proofErr w:type="spellStart"/>
            <w:r w:rsidRPr="00890E73">
              <w:t>Węgrzce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70B9D896" w14:textId="77777777" w:rsidR="00DB4860" w:rsidRPr="00890E73" w:rsidRDefault="00DB4860" w:rsidP="00E94A35">
            <w:pPr>
              <w:spacing w:before="80" w:after="80"/>
              <w:jc w:val="center"/>
            </w:pPr>
            <w:r w:rsidRPr="00890E73">
              <w:t>4 180 770.00 zł</w:t>
            </w:r>
          </w:p>
        </w:tc>
      </w:tr>
      <w:tr w:rsidR="00DB4860" w:rsidRPr="00890E73" w14:paraId="3B41E42E" w14:textId="77777777" w:rsidTr="00E94A35">
        <w:tc>
          <w:tcPr>
            <w:tcW w:w="1276" w:type="dxa"/>
            <w:shd w:val="clear" w:color="auto" w:fill="auto"/>
            <w:vAlign w:val="center"/>
          </w:tcPr>
          <w:p w14:paraId="158176C4" w14:textId="77777777" w:rsidR="00DB4860" w:rsidRPr="00890E73" w:rsidRDefault="00DB4860" w:rsidP="00E94A35">
            <w:pPr>
              <w:spacing w:before="80" w:after="80"/>
              <w:jc w:val="center"/>
            </w:pPr>
            <w:r w:rsidRPr="00890E73">
              <w:t>6</w:t>
            </w:r>
          </w:p>
        </w:tc>
        <w:tc>
          <w:tcPr>
            <w:tcW w:w="4961" w:type="dxa"/>
            <w:shd w:val="clear" w:color="auto" w:fill="auto"/>
          </w:tcPr>
          <w:p w14:paraId="22B605E3" w14:textId="77777777" w:rsidR="00DB4860" w:rsidRPr="00890E73" w:rsidRDefault="00DB4860" w:rsidP="00E94A35">
            <w:pPr>
              <w:spacing w:before="80" w:after="40"/>
            </w:pPr>
            <w:r w:rsidRPr="00890E73">
              <w:t>Elektrotermia Spółka z ograniczoną odpowiedzialnością</w:t>
            </w:r>
          </w:p>
          <w:p w14:paraId="3C0C9049" w14:textId="67963B4F" w:rsidR="00DB4860" w:rsidRPr="00890E73" w:rsidRDefault="00890E73" w:rsidP="00E94A35">
            <w:r>
              <w:t xml:space="preserve">Ul. </w:t>
            </w:r>
            <w:r w:rsidR="00DB4860" w:rsidRPr="00890E73">
              <w:t>Mackiewicza</w:t>
            </w:r>
            <w:r w:rsidR="00DB4860" w:rsidRPr="00890E73">
              <w:t xml:space="preserve"> </w:t>
            </w:r>
            <w:r w:rsidR="00DB4860" w:rsidRPr="00890E73">
              <w:t>5</w:t>
            </w:r>
            <w:r w:rsidR="00DB4860" w:rsidRPr="00890E73">
              <w:t xml:space="preserve"> </w:t>
            </w:r>
          </w:p>
          <w:p w14:paraId="49080A8C" w14:textId="77777777" w:rsidR="00DB4860" w:rsidRPr="00890E73" w:rsidRDefault="00DB4860" w:rsidP="00E94A35">
            <w:pPr>
              <w:spacing w:after="80"/>
              <w:jc w:val="both"/>
            </w:pPr>
            <w:r w:rsidRPr="00890E73">
              <w:t>31-214</w:t>
            </w:r>
            <w:r w:rsidRPr="00890E73">
              <w:t xml:space="preserve"> </w:t>
            </w:r>
            <w:r w:rsidRPr="00890E7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898861" w14:textId="77777777" w:rsidR="00DB4860" w:rsidRPr="00890E73" w:rsidRDefault="00DB4860" w:rsidP="00E94A35">
            <w:pPr>
              <w:spacing w:before="80" w:after="80"/>
              <w:jc w:val="center"/>
            </w:pPr>
            <w:r w:rsidRPr="00890E73">
              <w:t>3 362 587.78 zł</w:t>
            </w:r>
          </w:p>
        </w:tc>
      </w:tr>
    </w:tbl>
    <w:p w14:paraId="72B9FAA3" w14:textId="3A8A7944" w:rsidR="00C236D3" w:rsidRPr="00890E73" w:rsidRDefault="00C236D3" w:rsidP="00890E73">
      <w:pPr>
        <w:pStyle w:val="Tekstpodstawowy"/>
        <w:spacing w:after="480"/>
        <w:rPr>
          <w:i/>
          <w:sz w:val="20"/>
        </w:rPr>
      </w:pPr>
    </w:p>
    <w:sectPr w:rsidR="00C236D3" w:rsidRPr="00890E7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6F4E62" w14:textId="77777777" w:rsidR="00E65E28" w:rsidRDefault="00E65E28">
      <w:r>
        <w:separator/>
      </w:r>
    </w:p>
  </w:endnote>
  <w:endnote w:type="continuationSeparator" w:id="0">
    <w:p w14:paraId="48475F15" w14:textId="77777777" w:rsidR="00E65E28" w:rsidRDefault="00E65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1DA52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5674A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ED91FA" w14:textId="262AF64B" w:rsidR="009F189D" w:rsidRPr="00890E73" w:rsidRDefault="009F189D" w:rsidP="00890E73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DE934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C5E735" w14:textId="77777777" w:rsidR="009F189D" w:rsidRDefault="009F189D">
    <w:pPr>
      <w:pStyle w:val="Stopka"/>
      <w:tabs>
        <w:tab w:val="clear" w:pos="4536"/>
      </w:tabs>
      <w:jc w:val="center"/>
    </w:pPr>
  </w:p>
  <w:p w14:paraId="2143CE5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93890C" w14:textId="77777777" w:rsidR="00E65E28" w:rsidRDefault="00E65E28">
      <w:r>
        <w:separator/>
      </w:r>
    </w:p>
  </w:footnote>
  <w:footnote w:type="continuationSeparator" w:id="0">
    <w:p w14:paraId="0985520B" w14:textId="77777777" w:rsidR="00E65E28" w:rsidRDefault="00E65E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713BD" w14:textId="77777777" w:rsidR="00DB4860" w:rsidRDefault="00DB48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7EB66F" w14:textId="77777777" w:rsidR="00DB4860" w:rsidRDefault="00DB48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649A28" w14:textId="77777777" w:rsidR="00DB4860" w:rsidRDefault="00DB48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5E28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90E73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B4860"/>
    <w:rsid w:val="00E65E2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84C59E"/>
  <w15:chartTrackingRefBased/>
  <w15:docId w15:val="{3EF2B897-703C-4F4D-AA27-89A9CC68C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176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2024-10-03T08:38:00Z</cp:lastPrinted>
  <dcterms:created xsi:type="dcterms:W3CDTF">2024-10-03T08:38:00Z</dcterms:created>
  <dcterms:modified xsi:type="dcterms:W3CDTF">2024-10-03T08:38:00Z</dcterms:modified>
</cp:coreProperties>
</file>