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2699BC" w14:textId="77777777" w:rsidR="008D2AB8" w:rsidRPr="007170FF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7170FF">
        <w:rPr>
          <w:rFonts w:ascii="Verdana" w:hAnsi="Verdana"/>
          <w:sz w:val="18"/>
          <w:szCs w:val="18"/>
        </w:rPr>
        <w:t xml:space="preserve">Załącznik nr </w:t>
      </w:r>
      <w:r w:rsidR="00012286" w:rsidRPr="007170FF">
        <w:rPr>
          <w:rFonts w:ascii="Verdana" w:hAnsi="Verdana"/>
          <w:sz w:val="18"/>
          <w:szCs w:val="18"/>
        </w:rPr>
        <w:t>1</w:t>
      </w:r>
    </w:p>
    <w:p w14:paraId="15E4A2DB" w14:textId="77777777" w:rsidR="008D2AB8" w:rsidRPr="007170FF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170FF">
        <w:rPr>
          <w:rFonts w:ascii="Verdana" w:hAnsi="Verdana"/>
          <w:b/>
          <w:sz w:val="18"/>
          <w:szCs w:val="18"/>
        </w:rPr>
        <w:t>FORMULARZ OFERTY</w:t>
      </w:r>
    </w:p>
    <w:p w14:paraId="7F487210" w14:textId="77777777" w:rsidR="008D2AB8" w:rsidRPr="007170FF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94CCD18" w14:textId="77777777" w:rsidR="007170FF" w:rsidRPr="007170FF" w:rsidRDefault="007170FF" w:rsidP="007170FF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170FF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WYKONAWCY:…………………………………………………………………………………………………………………………..</w:t>
      </w:r>
    </w:p>
    <w:p w14:paraId="3264E02B" w14:textId="77777777" w:rsidR="007170FF" w:rsidRPr="007170FF" w:rsidRDefault="007170FF" w:rsidP="007170FF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7170FF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……………………………………………………………………………………………………………………………….</w:t>
      </w:r>
    </w:p>
    <w:p w14:paraId="62F8B247" w14:textId="77777777" w:rsidR="007170FF" w:rsidRPr="007170FF" w:rsidRDefault="007170FF" w:rsidP="007170FF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170FF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ADRES:…………………………………………………………………………………………………………………………………………………….</w:t>
      </w:r>
    </w:p>
    <w:p w14:paraId="79DC33C4" w14:textId="77777777" w:rsidR="007170FF" w:rsidRPr="007170FF" w:rsidRDefault="007170FF" w:rsidP="007170FF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170FF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……………………………........................................................................................</w:t>
      </w:r>
    </w:p>
    <w:p w14:paraId="0FBAEE93" w14:textId="77777777" w:rsidR="007170FF" w:rsidRPr="007170FF" w:rsidRDefault="007170FF" w:rsidP="007170FF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170FF">
        <w:rPr>
          <w:rFonts w:ascii="Verdana" w:hAnsi="Verdana"/>
          <w:sz w:val="18"/>
          <w:szCs w:val="18"/>
          <w:lang w:val="de-DE"/>
        </w:rPr>
        <w:t>TEL.</w:t>
      </w:r>
      <w:r w:rsidRPr="007170FF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115F475C" w14:textId="77777777" w:rsidR="007170FF" w:rsidRPr="007170FF" w:rsidRDefault="007170FF" w:rsidP="007170FF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170FF">
        <w:rPr>
          <w:rFonts w:ascii="Verdana" w:hAnsi="Verdana"/>
          <w:sz w:val="18"/>
          <w:szCs w:val="18"/>
          <w:lang w:val="de-DE"/>
        </w:rPr>
        <w:t xml:space="preserve">FAX </w:t>
      </w:r>
      <w:r w:rsidRPr="007170FF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0F41529E" w14:textId="77777777" w:rsidR="007170FF" w:rsidRPr="007170FF" w:rsidRDefault="007170FF" w:rsidP="007170FF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7170FF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E-MAIL…………………………………………………………………………………………………………………………………………………….</w:t>
      </w:r>
    </w:p>
    <w:p w14:paraId="580B21BB" w14:textId="77777777" w:rsidR="007170FF" w:rsidRPr="007170FF" w:rsidRDefault="007170FF" w:rsidP="007170FF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170FF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170FF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3E19F4D3" w14:textId="77777777" w:rsidR="008D2AB8" w:rsidRPr="007170FF" w:rsidRDefault="007170FF" w:rsidP="007170F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170FF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…………………………………………………………………………………………………………………………………..</w:t>
      </w:r>
    </w:p>
    <w:p w14:paraId="04D22018" w14:textId="77777777" w:rsidR="008D2AB8" w:rsidRPr="007170FF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170FF">
        <w:rPr>
          <w:rFonts w:ascii="Verdana" w:hAnsi="Verdana"/>
          <w:sz w:val="18"/>
          <w:szCs w:val="18"/>
        </w:rPr>
        <w:t>Do: Nazwa i siedziba Zamawiającego:</w:t>
      </w:r>
    </w:p>
    <w:p w14:paraId="0C25D93E" w14:textId="77777777" w:rsidR="00CC518E" w:rsidRPr="007170FF" w:rsidRDefault="00CC518E" w:rsidP="008D2AB8">
      <w:pPr>
        <w:ind w:right="-110"/>
        <w:rPr>
          <w:rFonts w:ascii="Verdana" w:hAnsi="Verdana"/>
          <w:b/>
          <w:sz w:val="18"/>
          <w:szCs w:val="18"/>
        </w:rPr>
      </w:pPr>
      <w:r w:rsidRPr="007170FF">
        <w:rPr>
          <w:rFonts w:ascii="Verdana" w:hAnsi="Verdana"/>
          <w:b/>
          <w:sz w:val="18"/>
          <w:szCs w:val="18"/>
        </w:rPr>
        <w:t>Akademia Górniczo - Hutnicza</w:t>
      </w:r>
    </w:p>
    <w:p w14:paraId="230BCC8F" w14:textId="77777777" w:rsidR="00CC518E" w:rsidRPr="007170FF" w:rsidRDefault="00CC518E" w:rsidP="008D2AB8">
      <w:pPr>
        <w:ind w:right="-110"/>
        <w:rPr>
          <w:rFonts w:ascii="Verdana" w:hAnsi="Verdana"/>
          <w:b/>
          <w:sz w:val="18"/>
          <w:szCs w:val="18"/>
        </w:rPr>
      </w:pPr>
      <w:r w:rsidRPr="007170FF">
        <w:rPr>
          <w:rFonts w:ascii="Verdana" w:hAnsi="Verdana"/>
          <w:b/>
          <w:sz w:val="18"/>
          <w:szCs w:val="18"/>
        </w:rPr>
        <w:t>im. Stanisława Staszica w Krakowie</w:t>
      </w:r>
    </w:p>
    <w:p w14:paraId="16B343CC" w14:textId="77777777" w:rsidR="008D2AB8" w:rsidRPr="007170FF" w:rsidRDefault="00CC518E" w:rsidP="008D2AB8">
      <w:pPr>
        <w:ind w:right="-110"/>
        <w:rPr>
          <w:rFonts w:ascii="Verdana" w:hAnsi="Verdana"/>
          <w:b/>
          <w:sz w:val="18"/>
          <w:szCs w:val="18"/>
        </w:rPr>
      </w:pPr>
      <w:r w:rsidRPr="007170FF">
        <w:rPr>
          <w:rFonts w:ascii="Verdana" w:hAnsi="Verdana"/>
          <w:b/>
          <w:sz w:val="18"/>
          <w:szCs w:val="18"/>
        </w:rPr>
        <w:t>Dział Zamówień Publicznych</w:t>
      </w:r>
      <w:r w:rsidR="008D2AB8" w:rsidRPr="007170FF">
        <w:rPr>
          <w:rFonts w:ascii="Verdana" w:hAnsi="Verdana"/>
          <w:b/>
          <w:sz w:val="18"/>
          <w:szCs w:val="18"/>
        </w:rPr>
        <w:t xml:space="preserve">  </w:t>
      </w:r>
    </w:p>
    <w:p w14:paraId="763CA546" w14:textId="77777777" w:rsidR="008D2AB8" w:rsidRPr="007170FF" w:rsidRDefault="00CC518E" w:rsidP="008D2AB8">
      <w:pPr>
        <w:ind w:right="-110"/>
        <w:rPr>
          <w:rFonts w:ascii="Verdana" w:hAnsi="Verdana"/>
          <w:b/>
          <w:sz w:val="18"/>
          <w:szCs w:val="18"/>
        </w:rPr>
      </w:pPr>
      <w:r w:rsidRPr="007170FF">
        <w:rPr>
          <w:rFonts w:ascii="Verdana" w:hAnsi="Verdana"/>
          <w:b/>
          <w:sz w:val="18"/>
          <w:szCs w:val="18"/>
        </w:rPr>
        <w:t>Al. Mickiewicza</w:t>
      </w:r>
      <w:r w:rsidR="008D2AB8" w:rsidRPr="007170FF">
        <w:rPr>
          <w:rFonts w:ascii="Verdana" w:hAnsi="Verdana"/>
          <w:b/>
          <w:sz w:val="18"/>
          <w:szCs w:val="18"/>
        </w:rPr>
        <w:t xml:space="preserve"> </w:t>
      </w:r>
      <w:r w:rsidRPr="007170FF">
        <w:rPr>
          <w:rFonts w:ascii="Verdana" w:hAnsi="Verdana"/>
          <w:b/>
          <w:sz w:val="18"/>
          <w:szCs w:val="18"/>
        </w:rPr>
        <w:t>30</w:t>
      </w:r>
      <w:r w:rsidR="008D2AB8" w:rsidRPr="007170FF">
        <w:rPr>
          <w:rFonts w:ascii="Verdana" w:hAnsi="Verdana"/>
          <w:b/>
          <w:sz w:val="18"/>
          <w:szCs w:val="18"/>
        </w:rPr>
        <w:t xml:space="preserve"> </w:t>
      </w:r>
    </w:p>
    <w:p w14:paraId="0F9D692A" w14:textId="77777777" w:rsidR="008D2AB8" w:rsidRPr="007170FF" w:rsidRDefault="00CC518E" w:rsidP="008D2AB8">
      <w:pPr>
        <w:rPr>
          <w:rFonts w:ascii="Verdana" w:hAnsi="Verdana"/>
          <w:b/>
          <w:sz w:val="18"/>
          <w:szCs w:val="18"/>
        </w:rPr>
      </w:pPr>
      <w:r w:rsidRPr="007170FF">
        <w:rPr>
          <w:rFonts w:ascii="Verdana" w:hAnsi="Verdana"/>
          <w:b/>
          <w:sz w:val="18"/>
          <w:szCs w:val="18"/>
        </w:rPr>
        <w:t>30-059</w:t>
      </w:r>
      <w:r w:rsidR="008D2AB8" w:rsidRPr="007170FF">
        <w:rPr>
          <w:rFonts w:ascii="Verdana" w:hAnsi="Verdana"/>
          <w:b/>
          <w:sz w:val="18"/>
          <w:szCs w:val="18"/>
        </w:rPr>
        <w:t xml:space="preserve"> </w:t>
      </w:r>
      <w:r w:rsidRPr="007170FF">
        <w:rPr>
          <w:rFonts w:ascii="Verdana" w:hAnsi="Verdana"/>
          <w:b/>
          <w:sz w:val="18"/>
          <w:szCs w:val="18"/>
        </w:rPr>
        <w:t>Kraków</w:t>
      </w:r>
      <w:r w:rsidR="008D2AB8" w:rsidRPr="007170FF">
        <w:rPr>
          <w:rFonts w:ascii="Verdana" w:hAnsi="Verdana"/>
          <w:b/>
          <w:sz w:val="18"/>
          <w:szCs w:val="18"/>
        </w:rPr>
        <w:t xml:space="preserve">,  </w:t>
      </w:r>
    </w:p>
    <w:p w14:paraId="24D8381E" w14:textId="77777777" w:rsidR="008D2AB8" w:rsidRPr="007170FF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5ED91CC" w14:textId="40EA9BC0" w:rsidR="008D2AB8" w:rsidRPr="007170FF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170FF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EA4009" w:rsidRPr="00EA4009">
        <w:rPr>
          <w:rFonts w:ascii="Verdana" w:hAnsi="Verdana"/>
          <w:b/>
          <w:bCs/>
          <w:sz w:val="20"/>
          <w:szCs w:val="20"/>
        </w:rPr>
        <w:t>modernizacja systemu audio-wideo w sali 201 w budynku D-6 AGH w Krakowie - DE-dzp.272-402/24</w:t>
      </w:r>
      <w:r w:rsidR="00EA4009" w:rsidRPr="00EA4009">
        <w:rPr>
          <w:rFonts w:ascii="Verdana" w:hAnsi="Verdana"/>
          <w:sz w:val="20"/>
          <w:szCs w:val="20"/>
        </w:rPr>
        <w:t>,</w:t>
      </w:r>
      <w:r w:rsidR="00EA4009">
        <w:rPr>
          <w:rFonts w:ascii="Verdana" w:hAnsi="Verdana"/>
          <w:sz w:val="20"/>
          <w:szCs w:val="20"/>
        </w:rPr>
        <w:t xml:space="preserve"> </w:t>
      </w:r>
      <w:r w:rsidRPr="007170FF">
        <w:rPr>
          <w:rFonts w:ascii="Verdana" w:hAnsi="Verdana"/>
          <w:sz w:val="18"/>
          <w:szCs w:val="18"/>
        </w:rPr>
        <w:t>oferuję realizację przedmiotu zamówienia, zgodnie z zasadami określonymi w specyfikacji istotnych warunków zamówienia.</w:t>
      </w:r>
    </w:p>
    <w:p w14:paraId="55FEE9BE" w14:textId="77777777" w:rsidR="008D2AB8" w:rsidRPr="007170FF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F5A056D" w14:textId="3419A2C8" w:rsidR="00F40F96" w:rsidRPr="007170FF" w:rsidRDefault="00F40F96" w:rsidP="00F40F9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170FF">
        <w:rPr>
          <w:rFonts w:ascii="Verdana" w:hAnsi="Verdana"/>
          <w:b/>
          <w:sz w:val="18"/>
          <w:szCs w:val="18"/>
        </w:rPr>
        <w:t xml:space="preserve">Cena netto za całość przedmiotu zamówienia, zgodnie z Kalkulacją cenową </w:t>
      </w:r>
      <w:r w:rsidR="001D5ACA">
        <w:rPr>
          <w:rFonts w:ascii="Verdana" w:hAnsi="Verdana"/>
          <w:b/>
          <w:sz w:val="18"/>
          <w:szCs w:val="18"/>
        </w:rPr>
        <w:t>-</w:t>
      </w:r>
      <w:r w:rsidRPr="007170FF">
        <w:rPr>
          <w:rFonts w:ascii="Verdana" w:hAnsi="Verdana"/>
          <w:b/>
          <w:sz w:val="18"/>
          <w:szCs w:val="18"/>
        </w:rPr>
        <w:t>Załącznik 1A:   ..............................................................PLN</w:t>
      </w:r>
    </w:p>
    <w:p w14:paraId="2B8EF38D" w14:textId="77777777" w:rsidR="00F40F96" w:rsidRPr="007170FF" w:rsidRDefault="00F40F96" w:rsidP="00F40F9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622309B" w14:textId="77777777" w:rsidR="00F40F96" w:rsidRPr="007170FF" w:rsidRDefault="00F40F96" w:rsidP="00F40F9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170FF">
        <w:rPr>
          <w:rFonts w:ascii="Verdana" w:hAnsi="Verdana"/>
          <w:b/>
          <w:sz w:val="18"/>
          <w:szCs w:val="18"/>
        </w:rPr>
        <w:t>Cena brutto za całość przedmiotu zamówienia:.............................................PLN</w:t>
      </w:r>
    </w:p>
    <w:p w14:paraId="08AF6F9F" w14:textId="77777777" w:rsidR="00F40F96" w:rsidRPr="007170FF" w:rsidRDefault="00F40F96" w:rsidP="00F40F96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D59DAE9" w14:textId="5E8CB4BC" w:rsidR="00F40F96" w:rsidRPr="007170FF" w:rsidRDefault="00F40F96" w:rsidP="00F40F96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7170FF">
        <w:rPr>
          <w:rFonts w:ascii="Verdana" w:hAnsi="Verdana"/>
          <w:sz w:val="18"/>
          <w:szCs w:val="18"/>
        </w:rPr>
        <w:t>Słownie brutto:</w:t>
      </w:r>
      <w:r w:rsidR="00F22134">
        <w:rPr>
          <w:rFonts w:ascii="Verdana" w:hAnsi="Verdana"/>
          <w:sz w:val="18"/>
          <w:szCs w:val="18"/>
        </w:rPr>
        <w:t xml:space="preserve"> </w:t>
      </w:r>
      <w:r w:rsidRPr="007170FF">
        <w:rPr>
          <w:rFonts w:ascii="Verdana" w:hAnsi="Verdana"/>
          <w:sz w:val="18"/>
          <w:szCs w:val="18"/>
        </w:rPr>
        <w:t>...............................................................................</w:t>
      </w:r>
      <w:r w:rsidR="00F22134">
        <w:rPr>
          <w:rFonts w:ascii="Verdana" w:hAnsi="Verdana"/>
          <w:sz w:val="18"/>
          <w:szCs w:val="18"/>
        </w:rPr>
        <w:t>............................</w:t>
      </w:r>
    </w:p>
    <w:p w14:paraId="0B3006AC" w14:textId="77777777" w:rsidR="00F40F96" w:rsidRPr="007170FF" w:rsidRDefault="00F40F96" w:rsidP="00F40F96">
      <w:pPr>
        <w:pStyle w:val="Tekstpodstawowy"/>
        <w:spacing w:before="120"/>
        <w:rPr>
          <w:rFonts w:ascii="Verdana" w:hAnsi="Verdana"/>
          <w:sz w:val="18"/>
          <w:szCs w:val="18"/>
        </w:rPr>
      </w:pPr>
      <w:r w:rsidRPr="007170FF">
        <w:rPr>
          <w:rFonts w:ascii="Verdana" w:hAnsi="Verdana"/>
          <w:sz w:val="18"/>
          <w:szCs w:val="18"/>
        </w:rPr>
        <w:t>Powyższa cena zawiera podatek VAT w wysokości .......... % tj.…………………….PLN</w:t>
      </w:r>
    </w:p>
    <w:p w14:paraId="4C7CA8C9" w14:textId="12C3FD0D" w:rsidR="008D2AB8" w:rsidRPr="001D5ACA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7170FF">
        <w:rPr>
          <w:rFonts w:ascii="Verdana" w:hAnsi="Verdana"/>
          <w:b/>
          <w:sz w:val="18"/>
          <w:szCs w:val="18"/>
        </w:rPr>
        <w:t xml:space="preserve">Termin realizacji umowy: </w:t>
      </w:r>
      <w:r w:rsidR="00D4710E" w:rsidRPr="001D5ACA">
        <w:rPr>
          <w:rFonts w:ascii="Verdana" w:hAnsi="Verdana"/>
          <w:b/>
          <w:bCs/>
          <w:sz w:val="18"/>
          <w:szCs w:val="18"/>
        </w:rPr>
        <w:t xml:space="preserve">do </w:t>
      </w:r>
      <w:r w:rsidR="00EA4009" w:rsidRPr="001D5ACA">
        <w:rPr>
          <w:rFonts w:ascii="Verdana" w:hAnsi="Verdana"/>
          <w:b/>
          <w:bCs/>
          <w:sz w:val="18"/>
          <w:szCs w:val="18"/>
        </w:rPr>
        <w:t xml:space="preserve">35 </w:t>
      </w:r>
      <w:r w:rsidR="00D4710E" w:rsidRPr="001D5ACA">
        <w:rPr>
          <w:rFonts w:ascii="Verdana" w:hAnsi="Verdana"/>
          <w:b/>
          <w:bCs/>
          <w:sz w:val="18"/>
          <w:szCs w:val="18"/>
        </w:rPr>
        <w:t>dni od daty podpisania umowy</w:t>
      </w:r>
    </w:p>
    <w:p w14:paraId="6563F89D" w14:textId="0130F91A" w:rsidR="008D2AB8" w:rsidRPr="007170F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170FF">
        <w:rPr>
          <w:rFonts w:ascii="Verdana" w:hAnsi="Verdana"/>
          <w:b/>
          <w:sz w:val="18"/>
          <w:szCs w:val="18"/>
        </w:rPr>
        <w:t xml:space="preserve">Okres udzielonej gwarancji </w:t>
      </w:r>
      <w:r w:rsidR="00EA4009">
        <w:rPr>
          <w:rFonts w:ascii="Verdana" w:hAnsi="Verdana"/>
          <w:b/>
          <w:sz w:val="18"/>
          <w:szCs w:val="18"/>
        </w:rPr>
        <w:t xml:space="preserve">na wszystkie elementy dostawy oraz ich montaż </w:t>
      </w:r>
      <w:r w:rsidRPr="007170FF">
        <w:rPr>
          <w:rFonts w:ascii="Verdana" w:hAnsi="Verdana"/>
          <w:b/>
          <w:sz w:val="18"/>
          <w:szCs w:val="18"/>
        </w:rPr>
        <w:t>wynosi:</w:t>
      </w:r>
      <w:r w:rsidRPr="007170FF">
        <w:rPr>
          <w:rFonts w:ascii="Verdana" w:hAnsi="Verdana"/>
          <w:sz w:val="18"/>
          <w:szCs w:val="18"/>
        </w:rPr>
        <w:t xml:space="preserve"> ………………………………</w:t>
      </w:r>
      <w:r w:rsidR="00EA4009">
        <w:rPr>
          <w:rFonts w:ascii="Verdana" w:hAnsi="Verdana"/>
          <w:sz w:val="18"/>
          <w:szCs w:val="18"/>
        </w:rPr>
        <w:t xml:space="preserve">…….. </w:t>
      </w:r>
      <w:r w:rsidRPr="00EA4009">
        <w:rPr>
          <w:rFonts w:ascii="Verdana" w:hAnsi="Verdana"/>
          <w:color w:val="FF0000"/>
          <w:sz w:val="18"/>
          <w:szCs w:val="18"/>
        </w:rPr>
        <w:t>(</w:t>
      </w:r>
      <w:r w:rsidRPr="00EA4009">
        <w:rPr>
          <w:rFonts w:ascii="Verdana" w:hAnsi="Verdana"/>
          <w:i/>
          <w:color w:val="FF0000"/>
          <w:sz w:val="18"/>
          <w:szCs w:val="18"/>
        </w:rPr>
        <w:t>kryterium oceny ofert)</w:t>
      </w:r>
    </w:p>
    <w:p w14:paraId="474597D2" w14:textId="77777777" w:rsidR="00D4710E" w:rsidRPr="007170FF" w:rsidRDefault="00D4710E" w:rsidP="00D4710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170FF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7170FF">
        <w:rPr>
          <w:rFonts w:ascii="Verdana" w:hAnsi="Verdana"/>
          <w:b/>
          <w:sz w:val="18"/>
          <w:szCs w:val="18"/>
        </w:rPr>
        <w:t xml:space="preserve"> TAK/NIE</w:t>
      </w:r>
    </w:p>
    <w:p w14:paraId="73B4FBB7" w14:textId="42D98E18" w:rsidR="004C0702" w:rsidRPr="007170FF" w:rsidRDefault="00D4710E" w:rsidP="00D4710E">
      <w:pPr>
        <w:shd w:val="clear" w:color="auto" w:fill="FFFFFF"/>
        <w:spacing w:before="100" w:beforeAutospacing="1" w:after="100" w:afterAutospacing="1"/>
        <w:rPr>
          <w:rFonts w:ascii="Verdana" w:hAnsi="Verdana"/>
          <w:sz w:val="18"/>
          <w:szCs w:val="18"/>
        </w:rPr>
      </w:pPr>
      <w:r w:rsidRPr="007170FF">
        <w:rPr>
          <w:rFonts w:ascii="Verdana" w:hAnsi="Verdana"/>
          <w:b/>
          <w:sz w:val="18"/>
          <w:szCs w:val="18"/>
        </w:rPr>
        <w:t xml:space="preserve">Termin płatności: </w:t>
      </w:r>
      <w:r w:rsidRPr="007170FF">
        <w:rPr>
          <w:rFonts w:ascii="Verdana" w:hAnsi="Verdana"/>
          <w:sz w:val="18"/>
          <w:szCs w:val="18"/>
        </w:rPr>
        <w:t>przelewem w terminie do 21 dni od daty otrzymania faktury częściowej  przez Zamawiającego na rachunek Wykonawcy zawarty na dzień zlecenia przelewu w wykazie podmiotów, o których mowa w art. 96b ust. 1) Ustawy o podatku od towarów i usług.</w:t>
      </w:r>
    </w:p>
    <w:p w14:paraId="32AB4CBE" w14:textId="56FE7094" w:rsidR="007170FF" w:rsidRDefault="008D2AB8" w:rsidP="007170FF">
      <w:pPr>
        <w:rPr>
          <w:rFonts w:ascii="Verdana" w:hAnsi="Verdana"/>
          <w:b/>
          <w:sz w:val="18"/>
          <w:szCs w:val="18"/>
          <w:u w:val="single"/>
        </w:rPr>
      </w:pPr>
      <w:r>
        <w:rPr>
          <w:sz w:val="22"/>
          <w:szCs w:val="22"/>
        </w:rPr>
        <w:br w:type="page"/>
      </w:r>
      <w:r w:rsidR="007170FF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70ABD5E9" w14:textId="77777777" w:rsidR="007170FF" w:rsidRDefault="007170FF" w:rsidP="007170F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B3A3C87" w14:textId="1D09FBDB" w:rsidR="007170FF" w:rsidRDefault="007170FF" w:rsidP="007170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F4DD9B5" w14:textId="6B12588F" w:rsidR="002C5474" w:rsidRPr="002C5474" w:rsidRDefault="00F22134" w:rsidP="002C547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Cs/>
          <w:iCs/>
          <w:color w:val="000000"/>
          <w:sz w:val="18"/>
          <w:szCs w:val="18"/>
        </w:rPr>
        <w:t>Oświadczamy,</w:t>
      </w:r>
      <w:r w:rsidR="002C5474" w:rsidRPr="002C5474">
        <w:rPr>
          <w:rFonts w:ascii="Verdana" w:hAnsi="Verdana"/>
          <w:bCs/>
          <w:iCs/>
          <w:color w:val="000000"/>
          <w:sz w:val="18"/>
          <w:szCs w:val="18"/>
        </w:rPr>
        <w:t xml:space="preserve"> że </w:t>
      </w:r>
      <w:r w:rsidR="00620455" w:rsidRPr="007D3828">
        <w:rPr>
          <w:rFonts w:ascii="Verdana" w:hAnsi="Verdana" w:cs="Arial"/>
          <w:b/>
          <w:iCs/>
          <w:sz w:val="18"/>
          <w:szCs w:val="18"/>
        </w:rPr>
        <w:t>do wykonania przedmiotu zamówienia zostaną odpowiednio skierowane</w:t>
      </w:r>
      <w:r w:rsidR="002C5474" w:rsidRPr="002C5474">
        <w:rPr>
          <w:rFonts w:ascii="Verdana" w:hAnsi="Verdana"/>
          <w:bCs/>
          <w:iCs/>
          <w:color w:val="000000"/>
          <w:sz w:val="18"/>
          <w:szCs w:val="18"/>
        </w:rPr>
        <w:t>:</w:t>
      </w:r>
    </w:p>
    <w:p w14:paraId="48A5E585" w14:textId="0841AC5E" w:rsidR="002C5474" w:rsidRPr="002C5474" w:rsidRDefault="002C5474" w:rsidP="002C5474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 w:rsidRPr="002C5474">
        <w:rPr>
          <w:rFonts w:ascii="Verdana" w:hAnsi="Verdana"/>
          <w:bCs/>
          <w:iCs/>
          <w:color w:val="000000"/>
          <w:sz w:val="18"/>
          <w:szCs w:val="18"/>
        </w:rPr>
        <w:t xml:space="preserve">co najmniej </w:t>
      </w:r>
      <w:r w:rsidRPr="002C5474">
        <w:rPr>
          <w:rFonts w:ascii="Verdana" w:hAnsi="Verdana"/>
          <w:b/>
          <w:bCs/>
          <w:iCs/>
          <w:color w:val="000000"/>
          <w:sz w:val="18"/>
          <w:szCs w:val="18"/>
        </w:rPr>
        <w:t>jedn</w:t>
      </w:r>
      <w:r w:rsidR="00620455">
        <w:rPr>
          <w:rFonts w:ascii="Verdana" w:hAnsi="Verdana"/>
          <w:b/>
          <w:bCs/>
          <w:iCs/>
          <w:color w:val="000000"/>
          <w:sz w:val="18"/>
          <w:szCs w:val="18"/>
        </w:rPr>
        <w:t>a</w:t>
      </w:r>
      <w:r w:rsidRPr="002C5474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osob</w:t>
      </w:r>
      <w:r w:rsidR="00620455">
        <w:rPr>
          <w:rFonts w:ascii="Verdana" w:hAnsi="Verdana"/>
          <w:b/>
          <w:bCs/>
          <w:iCs/>
          <w:color w:val="000000"/>
          <w:sz w:val="18"/>
          <w:szCs w:val="18"/>
        </w:rPr>
        <w:t>a</w:t>
      </w:r>
      <w:r w:rsidRPr="002C5474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</w:t>
      </w:r>
      <w:r w:rsidRPr="002C5474">
        <w:rPr>
          <w:rFonts w:ascii="Verdana" w:hAnsi="Verdana"/>
          <w:bCs/>
          <w:iCs/>
          <w:color w:val="000000"/>
          <w:sz w:val="18"/>
          <w:szCs w:val="18"/>
        </w:rPr>
        <w:t xml:space="preserve">posiadającą aktualne świadectwo kwalifikacyjne uprawniające do zajmowania się eksploatacją urządzeń na stanowisku </w:t>
      </w:r>
      <w:r w:rsidRPr="002C5474">
        <w:rPr>
          <w:rFonts w:ascii="Verdana" w:hAnsi="Verdana"/>
          <w:b/>
          <w:bCs/>
          <w:iCs/>
          <w:color w:val="000000"/>
          <w:sz w:val="18"/>
          <w:szCs w:val="18"/>
        </w:rPr>
        <w:t>DOZORU (D)</w:t>
      </w:r>
      <w:r w:rsidRPr="002C5474">
        <w:rPr>
          <w:rFonts w:ascii="Verdana" w:hAnsi="Verdana"/>
          <w:bCs/>
          <w:iCs/>
          <w:color w:val="000000"/>
          <w:sz w:val="18"/>
          <w:szCs w:val="18"/>
        </w:rPr>
        <w:t xml:space="preserve"> w zakresie obsługi, konserwacji, remontów, montażu, kontrolno-pomiarowym dla urządzeń, instalacji i sieci „GRUPA 1. Urządzenia, instalacje i sieci elektroenergetyczne wytwarzające, przetwarzające, przesyłające i zużywające energię elektryczną” minimum dla:</w:t>
      </w:r>
    </w:p>
    <w:p w14:paraId="1F630752" w14:textId="104E060E" w:rsidR="002C5474" w:rsidRPr="002C5474" w:rsidRDefault="00F22134" w:rsidP="002C5474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>
        <w:rPr>
          <w:rFonts w:ascii="Verdana" w:hAnsi="Verdana"/>
          <w:bCs/>
          <w:iCs/>
          <w:color w:val="000000"/>
          <w:sz w:val="18"/>
          <w:szCs w:val="18"/>
        </w:rPr>
        <w:t xml:space="preserve">- </w:t>
      </w:r>
      <w:r w:rsidR="002C5474" w:rsidRPr="002C5474">
        <w:rPr>
          <w:rFonts w:ascii="Verdana" w:hAnsi="Verdana"/>
          <w:bCs/>
          <w:iCs/>
          <w:color w:val="000000"/>
          <w:sz w:val="18"/>
          <w:szCs w:val="18"/>
        </w:rPr>
        <w:t xml:space="preserve">urządzenia, instalacje i sieci elektroenergetyczne o napięciu nie wyższym niż 1 </w:t>
      </w:r>
      <w:proofErr w:type="spellStart"/>
      <w:r w:rsidR="002C5474" w:rsidRPr="002C5474">
        <w:rPr>
          <w:rFonts w:ascii="Verdana" w:hAnsi="Verdana"/>
          <w:bCs/>
          <w:iCs/>
          <w:color w:val="000000"/>
          <w:sz w:val="18"/>
          <w:szCs w:val="18"/>
        </w:rPr>
        <w:t>kV</w:t>
      </w:r>
      <w:proofErr w:type="spellEnd"/>
      <w:r w:rsidR="002C5474" w:rsidRPr="002C5474">
        <w:rPr>
          <w:rFonts w:ascii="Verdana" w:hAnsi="Verdana"/>
          <w:bCs/>
          <w:iCs/>
          <w:color w:val="000000"/>
          <w:sz w:val="18"/>
          <w:szCs w:val="18"/>
        </w:rPr>
        <w:t>;</w:t>
      </w:r>
    </w:p>
    <w:p w14:paraId="351C8CC3" w14:textId="0746CC47" w:rsidR="002C5474" w:rsidRPr="002C5474" w:rsidRDefault="00F22134" w:rsidP="002C5474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>
        <w:rPr>
          <w:rFonts w:ascii="Verdana" w:hAnsi="Verdana"/>
          <w:bCs/>
          <w:iCs/>
          <w:color w:val="000000"/>
          <w:sz w:val="18"/>
          <w:szCs w:val="18"/>
        </w:rPr>
        <w:t xml:space="preserve">- </w:t>
      </w:r>
      <w:r w:rsidR="002C5474" w:rsidRPr="002C5474">
        <w:rPr>
          <w:rFonts w:ascii="Verdana" w:hAnsi="Verdana"/>
          <w:bCs/>
          <w:iCs/>
          <w:color w:val="000000"/>
          <w:sz w:val="18"/>
          <w:szCs w:val="18"/>
        </w:rPr>
        <w:t>aparatura kontrolno-pomiarowa oraz urządzenia i instalacje automatycznej regulacji; sterowania i zabezpieczeń urządzeń i instalacji wymienionych w punktach powyższych;</w:t>
      </w:r>
    </w:p>
    <w:p w14:paraId="2350E29E" w14:textId="3BA07BA9" w:rsidR="002C5474" w:rsidRPr="002C5474" w:rsidRDefault="002C5474" w:rsidP="002C5474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 w:rsidRPr="002C5474">
        <w:rPr>
          <w:rFonts w:ascii="Verdana" w:hAnsi="Verdana"/>
          <w:bCs/>
          <w:iCs/>
          <w:color w:val="000000"/>
          <w:sz w:val="18"/>
          <w:szCs w:val="18"/>
        </w:rPr>
        <w:t xml:space="preserve">co najmniej </w:t>
      </w:r>
      <w:r w:rsidRPr="002C5474">
        <w:rPr>
          <w:rFonts w:ascii="Verdana" w:hAnsi="Verdana"/>
          <w:b/>
          <w:bCs/>
          <w:iCs/>
          <w:color w:val="000000"/>
          <w:sz w:val="18"/>
          <w:szCs w:val="18"/>
        </w:rPr>
        <w:t>dw</w:t>
      </w:r>
      <w:r w:rsidR="00620455">
        <w:rPr>
          <w:rFonts w:ascii="Verdana" w:hAnsi="Verdana"/>
          <w:b/>
          <w:bCs/>
          <w:iCs/>
          <w:color w:val="000000"/>
          <w:sz w:val="18"/>
          <w:szCs w:val="18"/>
        </w:rPr>
        <w:t>ie</w:t>
      </w:r>
      <w:r w:rsidRPr="002C5474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osob</w:t>
      </w:r>
      <w:r w:rsidR="00620455">
        <w:rPr>
          <w:rFonts w:ascii="Verdana" w:hAnsi="Verdana"/>
          <w:b/>
          <w:bCs/>
          <w:iCs/>
          <w:color w:val="000000"/>
          <w:sz w:val="18"/>
          <w:szCs w:val="18"/>
        </w:rPr>
        <w:t>y</w:t>
      </w:r>
      <w:r w:rsidRPr="002C5474">
        <w:rPr>
          <w:rFonts w:ascii="Verdana" w:hAnsi="Verdana"/>
          <w:bCs/>
          <w:iCs/>
          <w:color w:val="000000"/>
          <w:sz w:val="18"/>
          <w:szCs w:val="18"/>
        </w:rPr>
        <w:t xml:space="preserve"> posiadającymi aktualne świadectwo kwalifikacyjne uprawniające do zajmowania się eksploatacją urządzeń na stanowisku </w:t>
      </w:r>
      <w:r w:rsidRPr="002C5474">
        <w:rPr>
          <w:rFonts w:ascii="Verdana" w:hAnsi="Verdana"/>
          <w:b/>
          <w:bCs/>
          <w:iCs/>
          <w:color w:val="000000"/>
          <w:sz w:val="18"/>
          <w:szCs w:val="18"/>
        </w:rPr>
        <w:t>EKSPLOATACJI (E)</w:t>
      </w:r>
      <w:r w:rsidRPr="002C5474">
        <w:rPr>
          <w:rFonts w:ascii="Verdana" w:hAnsi="Verdana"/>
          <w:bCs/>
          <w:iCs/>
          <w:color w:val="000000"/>
          <w:sz w:val="18"/>
          <w:szCs w:val="18"/>
        </w:rPr>
        <w:t xml:space="preserve"> w zakresie obsługi, konserwacji, remontów, montażu, kontrolno-pomiarowym dla urządzeń, instalacji i sieci „GRUPA 1. Urządzenia, instalacje i sieci elektroenergetyczne wytwarzające, przetwarzające, przesyłające i zużywające energię elektryczną” minimum dla</w:t>
      </w:r>
    </w:p>
    <w:p w14:paraId="71128FB4" w14:textId="16D684F3" w:rsidR="002C5474" w:rsidRPr="002C5474" w:rsidRDefault="00F22134" w:rsidP="002C5474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>
        <w:rPr>
          <w:rFonts w:ascii="Verdana" w:hAnsi="Verdana"/>
          <w:bCs/>
          <w:iCs/>
          <w:color w:val="000000"/>
          <w:sz w:val="18"/>
          <w:szCs w:val="18"/>
        </w:rPr>
        <w:t xml:space="preserve">- </w:t>
      </w:r>
      <w:r w:rsidR="002C5474" w:rsidRPr="002C5474">
        <w:rPr>
          <w:rFonts w:ascii="Verdana" w:hAnsi="Verdana"/>
          <w:bCs/>
          <w:iCs/>
          <w:color w:val="000000"/>
          <w:sz w:val="18"/>
          <w:szCs w:val="18"/>
        </w:rPr>
        <w:t xml:space="preserve">urządzenia, instalacje i sieci elektroenergetyczne o napięciu nie wyższym niż 1 </w:t>
      </w:r>
      <w:proofErr w:type="spellStart"/>
      <w:r w:rsidR="002C5474" w:rsidRPr="002C5474">
        <w:rPr>
          <w:rFonts w:ascii="Verdana" w:hAnsi="Verdana"/>
          <w:bCs/>
          <w:iCs/>
          <w:color w:val="000000"/>
          <w:sz w:val="18"/>
          <w:szCs w:val="18"/>
        </w:rPr>
        <w:t>kV</w:t>
      </w:r>
      <w:proofErr w:type="spellEnd"/>
      <w:r w:rsidR="002C5474" w:rsidRPr="002C5474">
        <w:rPr>
          <w:rFonts w:ascii="Verdana" w:hAnsi="Verdana"/>
          <w:bCs/>
          <w:iCs/>
          <w:color w:val="000000"/>
          <w:sz w:val="18"/>
          <w:szCs w:val="18"/>
        </w:rPr>
        <w:t>;</w:t>
      </w:r>
    </w:p>
    <w:p w14:paraId="701FD117" w14:textId="13AC02B2" w:rsidR="002C5474" w:rsidRPr="002C5474" w:rsidRDefault="00F22134" w:rsidP="002C5474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>
        <w:rPr>
          <w:rFonts w:ascii="Verdana" w:hAnsi="Verdana"/>
          <w:bCs/>
          <w:iCs/>
          <w:color w:val="000000"/>
          <w:sz w:val="18"/>
          <w:szCs w:val="18"/>
        </w:rPr>
        <w:t xml:space="preserve">- </w:t>
      </w:r>
      <w:r w:rsidR="002C5474" w:rsidRPr="002C5474">
        <w:rPr>
          <w:rFonts w:ascii="Verdana" w:hAnsi="Verdana"/>
          <w:bCs/>
          <w:iCs/>
          <w:color w:val="000000"/>
          <w:sz w:val="18"/>
          <w:szCs w:val="18"/>
        </w:rPr>
        <w:t>aparatura kontrolno-pomiarowa oraz urządzenia i instalacje automatycznej regulacji; sterowania i zabezpieczeń urządzeń i instalacji wymienionych w punktach powyższych;</w:t>
      </w:r>
    </w:p>
    <w:p w14:paraId="0FA5645B" w14:textId="77777777" w:rsidR="002C5474" w:rsidRPr="002C5474" w:rsidRDefault="002C5474" w:rsidP="002C5474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 w:rsidRPr="002C5474">
        <w:rPr>
          <w:rFonts w:ascii="Verdana" w:hAnsi="Verdana"/>
          <w:bCs/>
          <w:iCs/>
          <w:color w:val="000000"/>
          <w:sz w:val="18"/>
          <w:szCs w:val="18"/>
        </w:rPr>
        <w:t>Zakres uprawnień pomiarowych: pomiary w pełnym zakresie do 1kV</w:t>
      </w:r>
    </w:p>
    <w:p w14:paraId="5430C010" w14:textId="77777777" w:rsidR="007170FF" w:rsidRDefault="007170FF" w:rsidP="007170F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D45086A" w14:textId="77777777" w:rsidR="007170FF" w:rsidRDefault="007170FF" w:rsidP="007170FF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CDE4DAE" w14:textId="0756E65A" w:rsidR="00FB08A3" w:rsidRDefault="007170FF" w:rsidP="00FB08A3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EB36DA4" w14:textId="6B14CB71" w:rsidR="00FB08A3" w:rsidRPr="00FB08A3" w:rsidRDefault="00FB08A3" w:rsidP="00FB08A3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8.1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7886F746" w14:textId="2BCFD1E1" w:rsidR="007170FF" w:rsidRDefault="007170FF" w:rsidP="007170F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170FF" w14:paraId="396FE442" w14:textId="77777777" w:rsidTr="007170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C93974" w14:textId="77777777" w:rsidR="007170FF" w:rsidRDefault="007170F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E0F3F" w14:textId="77777777" w:rsidR="007170FF" w:rsidRDefault="007170F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68BEAAE" w14:textId="77777777" w:rsidR="007170FF" w:rsidRDefault="007170F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B70CB8" w14:textId="77777777" w:rsidR="007170FF" w:rsidRDefault="007170F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Nazwa podwykonawcy</w:t>
            </w:r>
            <w:r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7170FF" w14:paraId="5E377690" w14:textId="77777777" w:rsidTr="007170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483BB" w14:textId="77777777" w:rsidR="007170FF" w:rsidRDefault="007170F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E68EA" w14:textId="77777777" w:rsidR="007170FF" w:rsidRDefault="007170FF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B9388" w14:textId="77777777" w:rsidR="007170FF" w:rsidRDefault="007170FF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7170FF" w14:paraId="251CA502" w14:textId="77777777" w:rsidTr="007170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C47F5" w14:textId="77777777" w:rsidR="007170FF" w:rsidRDefault="007170F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14D16" w14:textId="77777777" w:rsidR="007170FF" w:rsidRDefault="007170FF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6F89E" w14:textId="77777777" w:rsidR="007170FF" w:rsidRDefault="007170FF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6F30EDF" w14:textId="77777777" w:rsidR="007170FF" w:rsidRDefault="007170FF" w:rsidP="007170F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58E7659" w14:textId="77777777" w:rsidR="007170FF" w:rsidRDefault="007170FF" w:rsidP="007170FF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D44A1EA" w14:textId="7A31C743" w:rsidR="007170FF" w:rsidRDefault="007170FF" w:rsidP="00F2213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</w:p>
    <w:p w14:paraId="68EEF118" w14:textId="62B64BF3" w:rsidR="007170FF" w:rsidRDefault="007170FF" w:rsidP="00F2213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</w:t>
      </w:r>
    </w:p>
    <w:p w14:paraId="31A4137D" w14:textId="77777777" w:rsidR="007170FF" w:rsidRDefault="007170FF" w:rsidP="007170F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>
        <w:rPr>
          <w:rFonts w:ascii="Verdana" w:hAnsi="Verdana"/>
          <w:sz w:val="18"/>
          <w:szCs w:val="18"/>
        </w:rPr>
        <w:t>ych</w:t>
      </w:r>
      <w:proofErr w:type="spellEnd"/>
      <w:r>
        <w:rPr>
          <w:rFonts w:ascii="Verdana" w:hAnsi="Verdana"/>
          <w:sz w:val="18"/>
          <w:szCs w:val="18"/>
        </w:rPr>
        <w:t>) dokumentu(ów)</w:t>
      </w:r>
    </w:p>
    <w:p w14:paraId="7E8C8038" w14:textId="77777777" w:rsidR="007170FF" w:rsidRDefault="007170FF" w:rsidP="007170FF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F1FCE11" w14:textId="77777777" w:rsidR="007170FF" w:rsidRDefault="007170FF" w:rsidP="007170F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załącznikami do niniejszej oferty są:</w:t>
      </w:r>
    </w:p>
    <w:p w14:paraId="32314768" w14:textId="77777777" w:rsidR="007170FF" w:rsidRDefault="007170FF" w:rsidP="007170F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78D238B" w14:textId="77777777" w:rsidR="007170FF" w:rsidRDefault="007170FF" w:rsidP="007170F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C995F43" w14:textId="3821ED9F" w:rsidR="007170FF" w:rsidRDefault="007170FF" w:rsidP="007170F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>...............................................................................</w:t>
      </w:r>
    </w:p>
    <w:p w14:paraId="5AA843E0" w14:textId="77777777" w:rsidR="00F22134" w:rsidRDefault="00F22134" w:rsidP="00F22134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3C77E8E9" w14:textId="44D66AFE" w:rsidR="00FE545C" w:rsidRPr="00F22134" w:rsidRDefault="007170FF" w:rsidP="00F2213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</w:t>
      </w:r>
      <w:r w:rsidR="00EA4009">
        <w:rPr>
          <w:rFonts w:ascii="Verdana" w:hAnsi="Verdana"/>
          <w:b/>
          <w:color w:val="FF0000"/>
          <w:sz w:val="18"/>
          <w:szCs w:val="18"/>
          <w:lang w:eastAsia="zh-CN"/>
        </w:rPr>
        <w:t>e</w:t>
      </w:r>
      <w:r>
        <w:rPr>
          <w:rFonts w:ascii="Verdana" w:hAnsi="Verdana"/>
          <w:b/>
          <w:color w:val="FF0000"/>
          <w:sz w:val="18"/>
          <w:szCs w:val="18"/>
          <w:lang w:eastAsia="zh-CN"/>
        </w:rPr>
        <w:t xml:space="preserve"> kwalifikowanym podpisem elektronicznym</w:t>
      </w:r>
      <w:r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F221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0C849" w14:textId="77777777" w:rsidR="00BF796C" w:rsidRDefault="00BF796C">
      <w:r>
        <w:separator/>
      </w:r>
    </w:p>
  </w:endnote>
  <w:endnote w:type="continuationSeparator" w:id="0">
    <w:p w14:paraId="7A31EE66" w14:textId="77777777" w:rsidR="00BF796C" w:rsidRDefault="00BF7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8961BD" w14:textId="77777777" w:rsidR="00CC518E" w:rsidRDefault="00CC51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FC4C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5693A" w14:textId="77777777" w:rsidR="00CC518E" w:rsidRDefault="00CC51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BC786D" w14:textId="77777777" w:rsidR="00BF796C" w:rsidRDefault="00BF796C">
      <w:r>
        <w:separator/>
      </w:r>
    </w:p>
  </w:footnote>
  <w:footnote w:type="continuationSeparator" w:id="0">
    <w:p w14:paraId="44E7928D" w14:textId="77777777" w:rsidR="00BF796C" w:rsidRDefault="00BF796C">
      <w:r>
        <w:continuationSeparator/>
      </w:r>
    </w:p>
  </w:footnote>
  <w:footnote w:id="1">
    <w:p w14:paraId="452F86AA" w14:textId="77777777" w:rsidR="00FB08A3" w:rsidRDefault="00FB08A3" w:rsidP="00FB08A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AC06BA" w14:textId="77777777" w:rsidR="00CC518E" w:rsidRDefault="00CC51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97A76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533BB6" w14:textId="77777777" w:rsidR="00CC518E" w:rsidRDefault="00CC51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A13647"/>
    <w:multiLevelType w:val="singleLevel"/>
    <w:tmpl w:val="928A217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u w:val="none"/>
        <w:effect w:val="none"/>
      </w:rPr>
    </w:lvl>
  </w:abstractNum>
  <w:abstractNum w:abstractNumId="1" w15:restartNumberingAfterBreak="0">
    <w:nsid w:val="13D1605C"/>
    <w:multiLevelType w:val="hybridMultilevel"/>
    <w:tmpl w:val="CDE694A2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2F5D9B"/>
    <w:multiLevelType w:val="hybridMultilevel"/>
    <w:tmpl w:val="A168B57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57A50E16"/>
    <w:multiLevelType w:val="hybridMultilevel"/>
    <w:tmpl w:val="23527A16"/>
    <w:lvl w:ilvl="0" w:tplc="0415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color w:val="00000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67024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054890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45598528">
    <w:abstractNumId w:val="2"/>
  </w:num>
  <w:num w:numId="4" w16cid:durableId="1444306528">
    <w:abstractNumId w:val="6"/>
  </w:num>
  <w:num w:numId="5" w16cid:durableId="2103527280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392044151">
    <w:abstractNumId w:val="0"/>
    <w:lvlOverride w:ilvl="0">
      <w:startOverride w:val="1"/>
    </w:lvlOverride>
  </w:num>
  <w:num w:numId="7" w16cid:durableId="1032337480">
    <w:abstractNumId w:val="5"/>
  </w:num>
  <w:num w:numId="8" w16cid:durableId="2054889839">
    <w:abstractNumId w:val="1"/>
  </w:num>
  <w:num w:numId="9" w16cid:durableId="1964189422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184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D5ACA"/>
    <w:rsid w:val="00207E98"/>
    <w:rsid w:val="002723B0"/>
    <w:rsid w:val="002C5474"/>
    <w:rsid w:val="00315A4A"/>
    <w:rsid w:val="004B7300"/>
    <w:rsid w:val="004C0702"/>
    <w:rsid w:val="004C6753"/>
    <w:rsid w:val="00595C87"/>
    <w:rsid w:val="005D2C65"/>
    <w:rsid w:val="005E6D94"/>
    <w:rsid w:val="00620455"/>
    <w:rsid w:val="0063384F"/>
    <w:rsid w:val="00643C6F"/>
    <w:rsid w:val="00646202"/>
    <w:rsid w:val="00647551"/>
    <w:rsid w:val="0065290F"/>
    <w:rsid w:val="006815F6"/>
    <w:rsid w:val="006F29AD"/>
    <w:rsid w:val="007170FF"/>
    <w:rsid w:val="00747FA4"/>
    <w:rsid w:val="007714BA"/>
    <w:rsid w:val="007748F0"/>
    <w:rsid w:val="007A4321"/>
    <w:rsid w:val="00833933"/>
    <w:rsid w:val="00853083"/>
    <w:rsid w:val="008B2F0C"/>
    <w:rsid w:val="008B4928"/>
    <w:rsid w:val="008C63A4"/>
    <w:rsid w:val="008D2AB8"/>
    <w:rsid w:val="008F1C66"/>
    <w:rsid w:val="00970FE4"/>
    <w:rsid w:val="00A0022B"/>
    <w:rsid w:val="00A346FE"/>
    <w:rsid w:val="00A47B4D"/>
    <w:rsid w:val="00A83018"/>
    <w:rsid w:val="00B263E8"/>
    <w:rsid w:val="00B774DC"/>
    <w:rsid w:val="00BC432D"/>
    <w:rsid w:val="00BF796C"/>
    <w:rsid w:val="00C969A6"/>
    <w:rsid w:val="00CA1FDE"/>
    <w:rsid w:val="00CA3B41"/>
    <w:rsid w:val="00CA7D36"/>
    <w:rsid w:val="00CC518E"/>
    <w:rsid w:val="00D24208"/>
    <w:rsid w:val="00D4710E"/>
    <w:rsid w:val="00D60C38"/>
    <w:rsid w:val="00D66893"/>
    <w:rsid w:val="00D90ACB"/>
    <w:rsid w:val="00DC1500"/>
    <w:rsid w:val="00E44371"/>
    <w:rsid w:val="00E65DCB"/>
    <w:rsid w:val="00E949B0"/>
    <w:rsid w:val="00EA4009"/>
    <w:rsid w:val="00EC0BEA"/>
    <w:rsid w:val="00ED1848"/>
    <w:rsid w:val="00F00591"/>
    <w:rsid w:val="00F22134"/>
    <w:rsid w:val="00F40F96"/>
    <w:rsid w:val="00F51688"/>
    <w:rsid w:val="00F53146"/>
    <w:rsid w:val="00F70699"/>
    <w:rsid w:val="00F91018"/>
    <w:rsid w:val="00FA0F30"/>
    <w:rsid w:val="00FA51A4"/>
    <w:rsid w:val="00FB08A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243D9A"/>
  <w15:chartTrackingRefBased/>
  <w15:docId w15:val="{8CB76C97-2844-4E2B-9C57-F1ED49178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1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CBA11-2D90-490B-99EF-EC3345364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927</Words>
  <Characters>5565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Bożena Jurowska</cp:lastModifiedBy>
  <cp:revision>6</cp:revision>
  <cp:lastPrinted>2024-08-22T11:08:00Z</cp:lastPrinted>
  <dcterms:created xsi:type="dcterms:W3CDTF">2024-08-22T11:08:00Z</dcterms:created>
  <dcterms:modified xsi:type="dcterms:W3CDTF">2024-09-19T08:56:00Z</dcterms:modified>
</cp:coreProperties>
</file>