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="0078125D"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977B88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977B88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30C0BF02" w14:textId="1E631908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  <w:r w:rsidR="00FC6B99">
        <w:rPr>
          <w:b/>
          <w:sz w:val="22"/>
          <w:szCs w:val="22"/>
        </w:rPr>
        <w:t xml:space="preserve">, </w:t>
      </w:r>
      <w:r w:rsidRPr="00537C84">
        <w:rPr>
          <w:b/>
          <w:sz w:val="22"/>
          <w:szCs w:val="22"/>
        </w:rPr>
        <w:t>Dział Zamówień Publicznych</w:t>
      </w:r>
      <w:r w:rsidR="00FC6B99">
        <w:rPr>
          <w:b/>
          <w:sz w:val="22"/>
          <w:szCs w:val="22"/>
        </w:rPr>
        <w:t>,</w:t>
      </w:r>
      <w:r w:rsidRPr="00537C84">
        <w:rPr>
          <w:b/>
          <w:sz w:val="22"/>
          <w:szCs w:val="22"/>
        </w:rPr>
        <w:t xml:space="preserve"> 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3BD0C99E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662FE6" w:rsidRPr="00662FE6">
        <w:rPr>
          <w:b/>
          <w:iCs/>
          <w:color w:val="000000"/>
          <w:lang w:eastAsia="x-none"/>
        </w:rPr>
        <w:t xml:space="preserve">Dostawa platformy mobilnej z robotem współpracującym dla </w:t>
      </w:r>
      <w:proofErr w:type="spellStart"/>
      <w:r w:rsidR="00662FE6" w:rsidRPr="00662FE6">
        <w:rPr>
          <w:b/>
          <w:iCs/>
          <w:color w:val="000000"/>
          <w:lang w:eastAsia="x-none"/>
        </w:rPr>
        <w:t>WIMiR</w:t>
      </w:r>
      <w:proofErr w:type="spellEnd"/>
      <w:r w:rsidR="00662FE6" w:rsidRPr="00662FE6">
        <w:rPr>
          <w:b/>
          <w:iCs/>
          <w:color w:val="000000"/>
          <w:lang w:eastAsia="x-none"/>
        </w:rPr>
        <w:t xml:space="preserve"> - DE-dzp.272-475/24</w:t>
      </w:r>
      <w:r w:rsidR="0082509A">
        <w:rPr>
          <w:b/>
          <w:iCs/>
          <w:color w:val="000000"/>
          <w:lang w:eastAsia="x-none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06376A39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p w14:paraId="16F2AD9A" w14:textId="548F36AE" w:rsidR="00716037" w:rsidRPr="00716037" w:rsidRDefault="00716037" w:rsidP="00C9110A">
      <w:pPr>
        <w:tabs>
          <w:tab w:val="right" w:pos="9000"/>
        </w:tabs>
        <w:rPr>
          <w:b/>
          <w:sz w:val="22"/>
          <w:szCs w:val="22"/>
        </w:rPr>
      </w:pPr>
      <w:r w:rsidRPr="00716037">
        <w:rPr>
          <w:b/>
          <w:sz w:val="22"/>
          <w:szCs w:val="22"/>
          <w:highlight w:val="darkGray"/>
        </w:rPr>
        <w:t>Zadanie nr 1</w:t>
      </w:r>
    </w:p>
    <w:p w14:paraId="5C3C668A" w14:textId="4C05CECC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 xml:space="preserve">Cena </w:t>
      </w:r>
      <w:r w:rsidR="00D33513">
        <w:rPr>
          <w:b/>
          <w:sz w:val="22"/>
          <w:szCs w:val="22"/>
        </w:rPr>
        <w:t xml:space="preserve">netto </w:t>
      </w:r>
      <w:r w:rsidRPr="003D4E15">
        <w:rPr>
          <w:b/>
          <w:sz w:val="22"/>
          <w:szCs w:val="22"/>
        </w:rPr>
        <w:t>: .............................................................</w:t>
      </w:r>
      <w:r w:rsidR="00D33513">
        <w:rPr>
          <w:b/>
          <w:sz w:val="22"/>
          <w:szCs w:val="22"/>
        </w:rPr>
        <w:t xml:space="preserve"> </w:t>
      </w:r>
      <w:r w:rsidR="00662FE6">
        <w:rPr>
          <w:b/>
          <w:sz w:val="22"/>
          <w:szCs w:val="22"/>
        </w:rPr>
        <w:t>PLN</w:t>
      </w:r>
    </w:p>
    <w:p w14:paraId="1436A316" w14:textId="44077373" w:rsidR="00C9110A" w:rsidRDefault="00D33513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Cena brutto: ……………………………………… </w:t>
      </w:r>
      <w:r w:rsidR="00662FE6">
        <w:rPr>
          <w:b/>
          <w:color w:val="000000"/>
          <w:sz w:val="22"/>
          <w:szCs w:val="22"/>
        </w:rPr>
        <w:t>PLN</w:t>
      </w: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361FA93D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Powyższa cena zawiera podatek VAT w wysokości </w:t>
      </w:r>
      <w:r w:rsidR="003E70DD">
        <w:rPr>
          <w:color w:val="000000"/>
          <w:sz w:val="22"/>
          <w:szCs w:val="22"/>
        </w:rPr>
        <w:t>23</w:t>
      </w:r>
      <w:r>
        <w:rPr>
          <w:color w:val="000000"/>
          <w:sz w:val="22"/>
          <w:szCs w:val="22"/>
        </w:rPr>
        <w:t>% tj.…………………….</w:t>
      </w:r>
      <w:r w:rsidR="00662FE6">
        <w:rPr>
          <w:color w:val="000000"/>
          <w:sz w:val="22"/>
          <w:szCs w:val="22"/>
        </w:rPr>
        <w:t>PLN</w:t>
      </w:r>
    </w:p>
    <w:p w14:paraId="14A8C943" w14:textId="04EB3C57" w:rsidR="00445726" w:rsidRDefault="00445726" w:rsidP="005D09C0">
      <w:pPr>
        <w:widowControl w:val="0"/>
        <w:ind w:right="1"/>
        <w:jc w:val="both"/>
        <w:rPr>
          <w:b/>
          <w:sz w:val="22"/>
          <w:szCs w:val="22"/>
        </w:rPr>
      </w:pPr>
    </w:p>
    <w:p w14:paraId="2CC492DA" w14:textId="77777777" w:rsidR="004257AF" w:rsidRDefault="00567E7B" w:rsidP="005D09C0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Producent, model zaoferowanego</w:t>
      </w:r>
      <w:r w:rsidR="004257AF">
        <w:rPr>
          <w:b/>
          <w:sz w:val="22"/>
          <w:szCs w:val="22"/>
        </w:rPr>
        <w:t>:</w:t>
      </w:r>
    </w:p>
    <w:p w14:paraId="4F768470" w14:textId="6CFDE5E7" w:rsidR="00567E7B" w:rsidRDefault="004257AF" w:rsidP="005D09C0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</w:t>
      </w:r>
      <w:r w:rsidR="00567E7B">
        <w:rPr>
          <w:b/>
          <w:sz w:val="22"/>
          <w:szCs w:val="22"/>
        </w:rPr>
        <w:t xml:space="preserve"> robota: …………………………………..</w:t>
      </w:r>
    </w:p>
    <w:p w14:paraId="526F41DF" w14:textId="77777777" w:rsidR="00716037" w:rsidRDefault="00716037" w:rsidP="00716037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Termin realizacji zamówienia: ……dni</w:t>
      </w:r>
      <w:r w:rsidRPr="00BD4AE2">
        <w:rPr>
          <w:b/>
          <w:sz w:val="22"/>
          <w:szCs w:val="22"/>
        </w:rPr>
        <w:t xml:space="preserve">  </w:t>
      </w:r>
      <w:r w:rsidRPr="00BD4AE2">
        <w:rPr>
          <w:bCs/>
          <w:sz w:val="22"/>
          <w:szCs w:val="22"/>
        </w:rPr>
        <w:t>od daty podpisania umowy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36FD7C41" w14:textId="77777777" w:rsidR="00716037" w:rsidRDefault="00716037" w:rsidP="00716037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Okres udzielonej gwarancji : </w:t>
      </w:r>
      <w:r w:rsidRPr="009D4AB7">
        <w:rPr>
          <w:sz w:val="22"/>
          <w:szCs w:val="22"/>
        </w:rPr>
        <w:t>12 m</w:t>
      </w:r>
      <w:r w:rsidRPr="009D4AB7">
        <w:rPr>
          <w:bCs/>
          <w:sz w:val="22"/>
          <w:szCs w:val="22"/>
        </w:rPr>
        <w:t>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14E76D0B" w14:textId="49D6BB54" w:rsidR="00716037" w:rsidRPr="00464765" w:rsidRDefault="00716037" w:rsidP="00716037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18CAECBF" w14:textId="77777777" w:rsidR="00716037" w:rsidRDefault="00716037" w:rsidP="00716037">
      <w:pPr>
        <w:tabs>
          <w:tab w:val="right" w:pos="9000"/>
        </w:tabs>
        <w:rPr>
          <w:b/>
          <w:sz w:val="22"/>
          <w:szCs w:val="22"/>
          <w:highlight w:val="darkGray"/>
        </w:rPr>
      </w:pPr>
    </w:p>
    <w:p w14:paraId="74FD271B" w14:textId="74DB369C" w:rsidR="00716037" w:rsidRPr="00716037" w:rsidRDefault="00716037" w:rsidP="00716037">
      <w:pPr>
        <w:tabs>
          <w:tab w:val="right" w:pos="9000"/>
        </w:tabs>
        <w:rPr>
          <w:b/>
          <w:sz w:val="22"/>
          <w:szCs w:val="22"/>
        </w:rPr>
      </w:pPr>
      <w:r w:rsidRPr="00716037">
        <w:rPr>
          <w:b/>
          <w:sz w:val="22"/>
          <w:szCs w:val="22"/>
          <w:highlight w:val="darkGray"/>
        </w:rPr>
        <w:t xml:space="preserve">Zadanie nr </w:t>
      </w:r>
      <w:r>
        <w:rPr>
          <w:b/>
          <w:sz w:val="22"/>
          <w:szCs w:val="22"/>
          <w:highlight w:val="darkGray"/>
        </w:rPr>
        <w:t>2</w:t>
      </w:r>
    </w:p>
    <w:p w14:paraId="2ED21C30" w14:textId="12FC2689" w:rsidR="00716037" w:rsidRPr="003D4E15" w:rsidRDefault="00716037" w:rsidP="00716037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 xml:space="preserve">Cena </w:t>
      </w:r>
      <w:r>
        <w:rPr>
          <w:b/>
          <w:sz w:val="22"/>
          <w:szCs w:val="22"/>
        </w:rPr>
        <w:t>netto</w:t>
      </w:r>
      <w:r w:rsidRPr="003D4E15">
        <w:rPr>
          <w:b/>
          <w:sz w:val="22"/>
          <w:szCs w:val="22"/>
        </w:rPr>
        <w:t>: .............................................................</w:t>
      </w:r>
      <w:r>
        <w:rPr>
          <w:b/>
          <w:sz w:val="22"/>
          <w:szCs w:val="22"/>
        </w:rPr>
        <w:t xml:space="preserve"> PLN</w:t>
      </w:r>
    </w:p>
    <w:p w14:paraId="4D902E23" w14:textId="05EDA4C1" w:rsidR="00716037" w:rsidRDefault="00716037" w:rsidP="00716037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Cena brutto: ……………………………………… PLN</w:t>
      </w:r>
    </w:p>
    <w:p w14:paraId="2F46C03E" w14:textId="77777777" w:rsidR="00716037" w:rsidRDefault="00716037" w:rsidP="00716037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849E7F5" w14:textId="77777777" w:rsidR="00716037" w:rsidRDefault="00716037" w:rsidP="00716037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Powyższa cena zawiera podatek VAT w wysokości 23% tj.…………………….PLN</w:t>
      </w:r>
    </w:p>
    <w:p w14:paraId="56548F40" w14:textId="77777777" w:rsidR="00716037" w:rsidRDefault="00716037" w:rsidP="00716037">
      <w:pPr>
        <w:widowControl w:val="0"/>
        <w:ind w:right="1"/>
        <w:jc w:val="both"/>
        <w:rPr>
          <w:b/>
          <w:sz w:val="22"/>
          <w:szCs w:val="22"/>
        </w:rPr>
      </w:pPr>
    </w:p>
    <w:p w14:paraId="05085DA6" w14:textId="77777777" w:rsidR="00716037" w:rsidRDefault="00716037" w:rsidP="00716037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Producent, model zaoferowanego:</w:t>
      </w:r>
    </w:p>
    <w:p w14:paraId="6369AFB9" w14:textId="5358BADE" w:rsidR="004257AF" w:rsidRDefault="004257AF" w:rsidP="005D09C0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pojazdu autonomicznego: ……………………………….</w:t>
      </w:r>
    </w:p>
    <w:p w14:paraId="1B6F2613" w14:textId="77777777" w:rsidR="00716037" w:rsidRDefault="00716037" w:rsidP="005D09C0">
      <w:pPr>
        <w:widowControl w:val="0"/>
        <w:ind w:right="1"/>
        <w:jc w:val="both"/>
        <w:rPr>
          <w:b/>
          <w:sz w:val="22"/>
          <w:szCs w:val="22"/>
        </w:rPr>
      </w:pPr>
    </w:p>
    <w:p w14:paraId="780BB772" w14:textId="08D62C53" w:rsidR="005D09C0" w:rsidRDefault="005D09C0" w:rsidP="005D09C0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Termin realizacji zamówienia: ……dni</w:t>
      </w:r>
      <w:r w:rsidRPr="00BD4AE2">
        <w:rPr>
          <w:b/>
          <w:sz w:val="22"/>
          <w:szCs w:val="22"/>
        </w:rPr>
        <w:t xml:space="preserve">  </w:t>
      </w:r>
      <w:r w:rsidRPr="00BD4AE2">
        <w:rPr>
          <w:bCs/>
          <w:sz w:val="22"/>
          <w:szCs w:val="22"/>
        </w:rPr>
        <w:t>od daty podpisania umowy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51051AE3" w14:textId="5D3F3603" w:rsidR="00BD4AE2" w:rsidRDefault="00C9110A" w:rsidP="009D4AB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bookmarkStart w:id="1" w:name="_GoBack"/>
      <w:bookmarkEnd w:id="1"/>
      <w:r>
        <w:rPr>
          <w:b/>
          <w:sz w:val="22"/>
          <w:szCs w:val="22"/>
        </w:rPr>
        <w:t xml:space="preserve">Okres udzielonej gwarancji </w:t>
      </w:r>
      <w:r w:rsidR="009D4AB7">
        <w:rPr>
          <w:b/>
          <w:sz w:val="22"/>
          <w:szCs w:val="22"/>
        </w:rPr>
        <w:t xml:space="preserve">: </w:t>
      </w:r>
      <w:r w:rsidR="009D4AB7" w:rsidRPr="009D4AB7">
        <w:rPr>
          <w:sz w:val="22"/>
          <w:szCs w:val="22"/>
        </w:rPr>
        <w:t>12 m</w:t>
      </w:r>
      <w:r w:rsidRPr="009D4AB7">
        <w:rPr>
          <w:bCs/>
          <w:sz w:val="22"/>
          <w:szCs w:val="22"/>
        </w:rPr>
        <w:t>-</w:t>
      </w:r>
      <w:proofErr w:type="spellStart"/>
      <w:r>
        <w:rPr>
          <w:bCs/>
          <w:sz w:val="22"/>
          <w:szCs w:val="22"/>
        </w:rPr>
        <w:t>cy</w:t>
      </w:r>
      <w:bookmarkStart w:id="2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bookmarkEnd w:id="2"/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A984D21" w14:textId="77777777" w:rsidR="00B11B76" w:rsidRDefault="00B11B76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773B3A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78125D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78125D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78125D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78125D" w:rsidSect="00F52E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E0B30" w14:textId="77777777" w:rsidR="004C104F" w:rsidRDefault="004C104F">
      <w:r>
        <w:separator/>
      </w:r>
    </w:p>
  </w:endnote>
  <w:endnote w:type="continuationSeparator" w:id="0">
    <w:p w14:paraId="6F38D937" w14:textId="77777777" w:rsidR="004C104F" w:rsidRDefault="004C1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8122DF" w14:textId="77777777" w:rsidR="004C104F" w:rsidRDefault="004C104F">
      <w:r>
        <w:separator/>
      </w:r>
    </w:p>
  </w:footnote>
  <w:footnote w:type="continuationSeparator" w:id="0">
    <w:p w14:paraId="7985E0DA" w14:textId="77777777" w:rsidR="004C104F" w:rsidRDefault="004C1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B23"/>
    <w:rsid w:val="00012286"/>
    <w:rsid w:val="000704FC"/>
    <w:rsid w:val="00071CCC"/>
    <w:rsid w:val="000B731D"/>
    <w:rsid w:val="000D6134"/>
    <w:rsid w:val="000E09C7"/>
    <w:rsid w:val="000E5BC9"/>
    <w:rsid w:val="000F6589"/>
    <w:rsid w:val="00100DF6"/>
    <w:rsid w:val="00106636"/>
    <w:rsid w:val="00112EF8"/>
    <w:rsid w:val="00116EC6"/>
    <w:rsid w:val="001524A2"/>
    <w:rsid w:val="001801DD"/>
    <w:rsid w:val="00195DC1"/>
    <w:rsid w:val="001D4612"/>
    <w:rsid w:val="00207E98"/>
    <w:rsid w:val="002168C0"/>
    <w:rsid w:val="00246E3E"/>
    <w:rsid w:val="00250B1B"/>
    <w:rsid w:val="00256D50"/>
    <w:rsid w:val="002723B0"/>
    <w:rsid w:val="002C5B9B"/>
    <w:rsid w:val="00315A4A"/>
    <w:rsid w:val="00351DCD"/>
    <w:rsid w:val="003556A2"/>
    <w:rsid w:val="003831B5"/>
    <w:rsid w:val="003C2643"/>
    <w:rsid w:val="003D4E15"/>
    <w:rsid w:val="003E70DD"/>
    <w:rsid w:val="00422B23"/>
    <w:rsid w:val="004257AF"/>
    <w:rsid w:val="00427698"/>
    <w:rsid w:val="00445726"/>
    <w:rsid w:val="004B7300"/>
    <w:rsid w:val="004C104F"/>
    <w:rsid w:val="004C4A6C"/>
    <w:rsid w:val="004C6753"/>
    <w:rsid w:val="004E5131"/>
    <w:rsid w:val="004F5728"/>
    <w:rsid w:val="0052767D"/>
    <w:rsid w:val="00567E7B"/>
    <w:rsid w:val="00595C87"/>
    <w:rsid w:val="005B3332"/>
    <w:rsid w:val="005D09C0"/>
    <w:rsid w:val="005D2C65"/>
    <w:rsid w:val="005D2C98"/>
    <w:rsid w:val="005E6D94"/>
    <w:rsid w:val="0063384F"/>
    <w:rsid w:val="00643C6F"/>
    <w:rsid w:val="00646202"/>
    <w:rsid w:val="0065290F"/>
    <w:rsid w:val="00662FE6"/>
    <w:rsid w:val="0067662E"/>
    <w:rsid w:val="006803B8"/>
    <w:rsid w:val="006815F6"/>
    <w:rsid w:val="006C6C41"/>
    <w:rsid w:val="006D37DF"/>
    <w:rsid w:val="006F7554"/>
    <w:rsid w:val="00716037"/>
    <w:rsid w:val="00730516"/>
    <w:rsid w:val="00744F7F"/>
    <w:rsid w:val="00773B3A"/>
    <w:rsid w:val="007748F0"/>
    <w:rsid w:val="0078125D"/>
    <w:rsid w:val="0078277E"/>
    <w:rsid w:val="007A4321"/>
    <w:rsid w:val="007D501F"/>
    <w:rsid w:val="0082509A"/>
    <w:rsid w:val="00833933"/>
    <w:rsid w:val="0084335E"/>
    <w:rsid w:val="00853083"/>
    <w:rsid w:val="00860328"/>
    <w:rsid w:val="008B2F0C"/>
    <w:rsid w:val="008B4928"/>
    <w:rsid w:val="008D2AB8"/>
    <w:rsid w:val="008D36E7"/>
    <w:rsid w:val="008F1C66"/>
    <w:rsid w:val="00904823"/>
    <w:rsid w:val="00905B2B"/>
    <w:rsid w:val="00907B61"/>
    <w:rsid w:val="00970FE4"/>
    <w:rsid w:val="00975C20"/>
    <w:rsid w:val="00976242"/>
    <w:rsid w:val="00977B88"/>
    <w:rsid w:val="009842BA"/>
    <w:rsid w:val="009D4AB7"/>
    <w:rsid w:val="00A0022B"/>
    <w:rsid w:val="00A24377"/>
    <w:rsid w:val="00A346FE"/>
    <w:rsid w:val="00A47B4D"/>
    <w:rsid w:val="00A83018"/>
    <w:rsid w:val="00A83495"/>
    <w:rsid w:val="00AB0FCA"/>
    <w:rsid w:val="00AB6E39"/>
    <w:rsid w:val="00AC18D7"/>
    <w:rsid w:val="00AD63E6"/>
    <w:rsid w:val="00B11B76"/>
    <w:rsid w:val="00B774DC"/>
    <w:rsid w:val="00BA62DB"/>
    <w:rsid w:val="00BB2AC8"/>
    <w:rsid w:val="00BB70A1"/>
    <w:rsid w:val="00BD4AE2"/>
    <w:rsid w:val="00BF6674"/>
    <w:rsid w:val="00C16C38"/>
    <w:rsid w:val="00C60D8A"/>
    <w:rsid w:val="00C9110A"/>
    <w:rsid w:val="00C969A6"/>
    <w:rsid w:val="00CA7D36"/>
    <w:rsid w:val="00CD6853"/>
    <w:rsid w:val="00CF5F1A"/>
    <w:rsid w:val="00D05169"/>
    <w:rsid w:val="00D16956"/>
    <w:rsid w:val="00D24208"/>
    <w:rsid w:val="00D33513"/>
    <w:rsid w:val="00D60C38"/>
    <w:rsid w:val="00D639EA"/>
    <w:rsid w:val="00D66893"/>
    <w:rsid w:val="00D807DE"/>
    <w:rsid w:val="00D90ACB"/>
    <w:rsid w:val="00DC1500"/>
    <w:rsid w:val="00DC5E1C"/>
    <w:rsid w:val="00E05555"/>
    <w:rsid w:val="00E21113"/>
    <w:rsid w:val="00E44371"/>
    <w:rsid w:val="00E6052B"/>
    <w:rsid w:val="00E949B0"/>
    <w:rsid w:val="00EC0BEA"/>
    <w:rsid w:val="00EC25F6"/>
    <w:rsid w:val="00F00591"/>
    <w:rsid w:val="00F459D2"/>
    <w:rsid w:val="00F51688"/>
    <w:rsid w:val="00F52EB2"/>
    <w:rsid w:val="00F53146"/>
    <w:rsid w:val="00F54742"/>
    <w:rsid w:val="00F91018"/>
    <w:rsid w:val="00FA0F30"/>
    <w:rsid w:val="00FA213B"/>
    <w:rsid w:val="00FA51A4"/>
    <w:rsid w:val="00FB00CB"/>
    <w:rsid w:val="00FC26F1"/>
    <w:rsid w:val="00FC6B99"/>
    <w:rsid w:val="00FD3090"/>
    <w:rsid w:val="00FE545C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67804-8201-4D13-ABA9-F78CC5381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591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Jolata Oleksy</cp:lastModifiedBy>
  <cp:revision>7</cp:revision>
  <cp:lastPrinted>2024-02-23T12:06:00Z</cp:lastPrinted>
  <dcterms:created xsi:type="dcterms:W3CDTF">2024-09-05T10:39:00Z</dcterms:created>
  <dcterms:modified xsi:type="dcterms:W3CDTF">2024-09-25T12:13:00Z</dcterms:modified>
</cp:coreProperties>
</file>