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5126B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b w:val="0"/>
          <w:sz w:val="18"/>
          <w:szCs w:val="18"/>
        </w:rPr>
        <w:tab/>
      </w:r>
      <w:r w:rsidRPr="005126B9">
        <w:rPr>
          <w:rFonts w:ascii="Verdana" w:hAnsi="Verdana"/>
          <w:b w:val="0"/>
          <w:sz w:val="18"/>
          <w:szCs w:val="18"/>
        </w:rPr>
        <w:tab/>
      </w:r>
      <w:r w:rsidRPr="005126B9">
        <w:rPr>
          <w:rFonts w:ascii="Verdana" w:hAnsi="Verdana"/>
          <w:b w:val="0"/>
          <w:sz w:val="18"/>
          <w:szCs w:val="18"/>
        </w:rPr>
        <w:tab/>
      </w:r>
      <w:r w:rsidRPr="005126B9">
        <w:rPr>
          <w:rFonts w:ascii="Verdana" w:hAnsi="Verdana"/>
          <w:b w:val="0"/>
          <w:sz w:val="18"/>
          <w:szCs w:val="18"/>
        </w:rPr>
        <w:tab/>
      </w:r>
      <w:r w:rsidRPr="005126B9">
        <w:rPr>
          <w:rFonts w:ascii="Verdana" w:hAnsi="Verdana"/>
          <w:b w:val="0"/>
          <w:sz w:val="18"/>
          <w:szCs w:val="18"/>
        </w:rPr>
        <w:tab/>
      </w:r>
      <w:r w:rsidRPr="005126B9">
        <w:rPr>
          <w:rFonts w:ascii="Verdana" w:hAnsi="Verdana"/>
          <w:b w:val="0"/>
          <w:sz w:val="18"/>
          <w:szCs w:val="18"/>
        </w:rPr>
        <w:tab/>
      </w:r>
      <w:r w:rsidRPr="005126B9">
        <w:rPr>
          <w:rFonts w:ascii="Verdana" w:hAnsi="Verdana"/>
          <w:b w:val="0"/>
          <w:sz w:val="18"/>
          <w:szCs w:val="18"/>
        </w:rPr>
        <w:tab/>
      </w:r>
      <w:r w:rsidRPr="005126B9">
        <w:rPr>
          <w:rFonts w:ascii="Verdana" w:hAnsi="Verdana"/>
          <w:sz w:val="18"/>
          <w:szCs w:val="18"/>
        </w:rPr>
        <w:t xml:space="preserve">Załącznik nr </w:t>
      </w:r>
      <w:r w:rsidR="00012286" w:rsidRPr="005126B9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5126B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5126B9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5126B9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5126B9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5126B9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5126B9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5126B9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5126B9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5126B9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5126B9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5126B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5126B9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5126B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5126B9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5126B9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5126B9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>Dział Zamówień Publicznych</w:t>
      </w:r>
      <w:r w:rsidR="008D2AB8" w:rsidRPr="005126B9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5126B9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>Al. Mickiewicza</w:t>
      </w:r>
      <w:r w:rsidR="008D2AB8" w:rsidRPr="005126B9">
        <w:rPr>
          <w:rFonts w:ascii="Verdana" w:hAnsi="Verdana"/>
          <w:b/>
          <w:sz w:val="18"/>
          <w:szCs w:val="18"/>
        </w:rPr>
        <w:t xml:space="preserve"> </w:t>
      </w:r>
      <w:r w:rsidRPr="005126B9">
        <w:rPr>
          <w:rFonts w:ascii="Verdana" w:hAnsi="Verdana"/>
          <w:b/>
          <w:sz w:val="18"/>
          <w:szCs w:val="18"/>
        </w:rPr>
        <w:t>30</w:t>
      </w:r>
      <w:r w:rsidR="008D2AB8" w:rsidRPr="005126B9">
        <w:rPr>
          <w:rFonts w:ascii="Verdana" w:hAnsi="Verdana"/>
          <w:b/>
          <w:sz w:val="18"/>
          <w:szCs w:val="18"/>
        </w:rPr>
        <w:t xml:space="preserve"> </w:t>
      </w:r>
    </w:p>
    <w:p w14:paraId="200ED05F" w14:textId="26724DBC" w:rsidR="008D2AB8" w:rsidRDefault="00990818" w:rsidP="005126B9">
      <w:pPr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>30-059</w:t>
      </w:r>
      <w:r w:rsidR="008D2AB8" w:rsidRPr="005126B9">
        <w:rPr>
          <w:rFonts w:ascii="Verdana" w:hAnsi="Verdana"/>
          <w:b/>
          <w:sz w:val="18"/>
          <w:szCs w:val="18"/>
        </w:rPr>
        <w:t xml:space="preserve"> </w:t>
      </w:r>
      <w:r w:rsidRPr="005126B9">
        <w:rPr>
          <w:rFonts w:ascii="Verdana" w:hAnsi="Verdana"/>
          <w:b/>
          <w:sz w:val="18"/>
          <w:szCs w:val="18"/>
        </w:rPr>
        <w:t>Kraków</w:t>
      </w:r>
      <w:r w:rsidR="008D2AB8" w:rsidRPr="005126B9">
        <w:rPr>
          <w:rFonts w:ascii="Verdana" w:hAnsi="Verdana"/>
          <w:b/>
          <w:sz w:val="18"/>
          <w:szCs w:val="18"/>
        </w:rPr>
        <w:t xml:space="preserve">,  </w:t>
      </w:r>
    </w:p>
    <w:p w14:paraId="13ABA7F4" w14:textId="77777777" w:rsidR="005126B9" w:rsidRPr="005126B9" w:rsidRDefault="005126B9" w:rsidP="005126B9">
      <w:pPr>
        <w:rPr>
          <w:rFonts w:ascii="Verdana" w:hAnsi="Verdana"/>
          <w:b/>
          <w:sz w:val="18"/>
          <w:szCs w:val="18"/>
        </w:rPr>
      </w:pPr>
    </w:p>
    <w:p w14:paraId="3EC39D4A" w14:textId="26CD3FCB" w:rsidR="008D2AB8" w:rsidRPr="005126B9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E0687" w:rsidRPr="005126B9">
        <w:rPr>
          <w:rFonts w:ascii="Verdana" w:hAnsi="Verdana"/>
          <w:b/>
          <w:sz w:val="18"/>
          <w:szCs w:val="18"/>
        </w:rPr>
        <w:t xml:space="preserve">dostawa skanera 3D wraz z oprogramowaniem dla </w:t>
      </w:r>
      <w:proofErr w:type="spellStart"/>
      <w:r w:rsidR="003E0687" w:rsidRPr="005126B9">
        <w:rPr>
          <w:rFonts w:ascii="Verdana" w:hAnsi="Verdana"/>
          <w:b/>
          <w:sz w:val="18"/>
          <w:szCs w:val="18"/>
        </w:rPr>
        <w:t>WIMiIP</w:t>
      </w:r>
      <w:proofErr w:type="spellEnd"/>
      <w:r w:rsidR="003E0687" w:rsidRPr="005126B9">
        <w:rPr>
          <w:rFonts w:ascii="Verdana" w:hAnsi="Verdana"/>
          <w:b/>
          <w:sz w:val="18"/>
          <w:szCs w:val="18"/>
        </w:rPr>
        <w:t xml:space="preserve"> - DE-dzp.272-539/24</w:t>
      </w:r>
      <w:r w:rsidRPr="005126B9">
        <w:rPr>
          <w:rFonts w:ascii="Verdana" w:hAnsi="Verdana"/>
          <w:b/>
          <w:sz w:val="18"/>
          <w:szCs w:val="18"/>
        </w:rPr>
        <w:t xml:space="preserve">, </w:t>
      </w:r>
      <w:r w:rsidRPr="005126B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3063D91" w14:textId="77777777" w:rsidR="003E0687" w:rsidRPr="005126B9" w:rsidRDefault="003E0687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15B94F1F" w14:textId="77777777" w:rsidR="00996113" w:rsidRPr="005126B9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011D1FD3" w14:textId="77777777" w:rsidR="00996113" w:rsidRPr="005126B9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55A80AC" w14:textId="77777777" w:rsidR="00996113" w:rsidRPr="005126B9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0C0727F9" w14:textId="77777777" w:rsidR="00996113" w:rsidRPr="005126B9" w:rsidRDefault="00996113" w:rsidP="00996113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995201A" w14:textId="77777777" w:rsidR="00996113" w:rsidRPr="005126B9" w:rsidRDefault="00996113" w:rsidP="00996113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38FD321A" w14:textId="77777777" w:rsidR="00996113" w:rsidRPr="005126B9" w:rsidRDefault="00996113" w:rsidP="00996113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0A3C72B" w14:textId="710FF52E" w:rsidR="003E0687" w:rsidRPr="005126B9" w:rsidRDefault="00996113" w:rsidP="00996113">
      <w:pPr>
        <w:pStyle w:val="Tekstpodstawowy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756FD2EE" w14:textId="49DAC864" w:rsidR="005126B9" w:rsidRPr="005126B9" w:rsidRDefault="005126B9" w:rsidP="00996113">
      <w:pPr>
        <w:pStyle w:val="Tekstpodstawowy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w tym:</w:t>
      </w:r>
    </w:p>
    <w:p w14:paraId="48A5C604" w14:textId="177FB39C" w:rsidR="005126B9" w:rsidRPr="005126B9" w:rsidRDefault="005126B9" w:rsidP="00996113">
      <w:pPr>
        <w:pStyle w:val="Tekstpodstawowy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1)</w:t>
      </w:r>
    </w:p>
    <w:p w14:paraId="06A570E5" w14:textId="5FB0932D" w:rsidR="005126B9" w:rsidRPr="005126B9" w:rsidRDefault="005126B9" w:rsidP="005126B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 xml:space="preserve">Cena netto za </w:t>
      </w:r>
      <w:r w:rsidRPr="005126B9">
        <w:rPr>
          <w:rFonts w:ascii="Verdana" w:hAnsi="Verdana"/>
          <w:b/>
          <w:sz w:val="18"/>
          <w:szCs w:val="18"/>
        </w:rPr>
        <w:t>skaner 3D</w:t>
      </w:r>
      <w:r w:rsidRPr="005126B9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14:paraId="13E8B379" w14:textId="77777777" w:rsidR="005126B9" w:rsidRPr="005126B9" w:rsidRDefault="005126B9" w:rsidP="005126B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139D7DC" w14:textId="2D9B4183" w:rsidR="005126B9" w:rsidRPr="005126B9" w:rsidRDefault="005126B9" w:rsidP="005126B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 xml:space="preserve">Cena brutto za </w:t>
      </w:r>
      <w:r w:rsidRPr="005126B9">
        <w:rPr>
          <w:rFonts w:ascii="Verdana" w:hAnsi="Verdana"/>
          <w:b/>
          <w:sz w:val="18"/>
          <w:szCs w:val="18"/>
        </w:rPr>
        <w:t>skaner 3D</w:t>
      </w:r>
      <w:r w:rsidRPr="005126B9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14:paraId="031B07E4" w14:textId="77777777" w:rsidR="005126B9" w:rsidRPr="005126B9" w:rsidRDefault="005126B9" w:rsidP="005126B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F0A57B2" w14:textId="77777777" w:rsidR="005126B9" w:rsidRPr="005126B9" w:rsidRDefault="005126B9" w:rsidP="005126B9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AD32568" w14:textId="77777777" w:rsidR="005126B9" w:rsidRPr="005126B9" w:rsidRDefault="005126B9" w:rsidP="005126B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14EB3D0" w14:textId="77777777" w:rsidR="005126B9" w:rsidRPr="005126B9" w:rsidRDefault="005126B9" w:rsidP="005126B9">
      <w:pPr>
        <w:pStyle w:val="Tekstpodstawowy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185FA030" w14:textId="68B7959B" w:rsidR="005126B9" w:rsidRPr="005126B9" w:rsidRDefault="005126B9" w:rsidP="005126B9">
      <w:pPr>
        <w:pStyle w:val="Tekstpodstawowy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 xml:space="preserve">2) </w:t>
      </w:r>
    </w:p>
    <w:p w14:paraId="235512C6" w14:textId="33A51F31" w:rsidR="005126B9" w:rsidRPr="005126B9" w:rsidRDefault="005126B9" w:rsidP="005126B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 xml:space="preserve">Cena netto za </w:t>
      </w:r>
      <w:r w:rsidRPr="005126B9">
        <w:rPr>
          <w:rFonts w:ascii="Verdana" w:hAnsi="Verdana"/>
          <w:b/>
          <w:sz w:val="18"/>
          <w:szCs w:val="18"/>
        </w:rPr>
        <w:t>oprogramowanie</w:t>
      </w:r>
      <w:r w:rsidRPr="005126B9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14:paraId="11BDF21A" w14:textId="77777777" w:rsidR="005126B9" w:rsidRPr="005126B9" w:rsidRDefault="005126B9" w:rsidP="005126B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EFD7D74" w14:textId="359D4D74" w:rsidR="005126B9" w:rsidRPr="005126B9" w:rsidRDefault="005126B9" w:rsidP="005126B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 xml:space="preserve">Cena brutto za </w:t>
      </w:r>
      <w:r w:rsidRPr="005126B9">
        <w:rPr>
          <w:rFonts w:ascii="Verdana" w:hAnsi="Verdana"/>
          <w:b/>
          <w:sz w:val="18"/>
          <w:szCs w:val="18"/>
        </w:rPr>
        <w:t>oprogramowanie</w:t>
      </w:r>
      <w:r w:rsidRPr="005126B9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14:paraId="1DC292D9" w14:textId="77777777" w:rsidR="005126B9" w:rsidRPr="005126B9" w:rsidRDefault="005126B9" w:rsidP="005126B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C886227" w14:textId="77777777" w:rsidR="005126B9" w:rsidRPr="005126B9" w:rsidRDefault="005126B9" w:rsidP="005126B9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272A4B69" w14:textId="77777777" w:rsidR="005126B9" w:rsidRPr="005126B9" w:rsidRDefault="005126B9" w:rsidP="005126B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C9BBB6F" w14:textId="77777777" w:rsidR="005126B9" w:rsidRPr="005126B9" w:rsidRDefault="005126B9" w:rsidP="005126B9">
      <w:pPr>
        <w:pStyle w:val="Tekstpodstawowy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0B75D0E" w14:textId="77777777" w:rsidR="005126B9" w:rsidRPr="005126B9" w:rsidRDefault="005126B9" w:rsidP="00996113">
      <w:pPr>
        <w:pStyle w:val="Tekstpodstawowy"/>
        <w:rPr>
          <w:rFonts w:ascii="Verdana" w:hAnsi="Verdana"/>
          <w:sz w:val="18"/>
          <w:szCs w:val="18"/>
        </w:rPr>
      </w:pPr>
    </w:p>
    <w:p w14:paraId="45629136" w14:textId="77777777" w:rsidR="00D0283F" w:rsidRPr="005126B9" w:rsidRDefault="00D0283F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  <w:r w:rsidRPr="005126B9">
        <w:rPr>
          <w:rFonts w:ascii="Verdana" w:hAnsi="Verdana"/>
          <w:bCs/>
          <w:iCs/>
          <w:color w:val="FF0000"/>
          <w:sz w:val="18"/>
          <w:szCs w:val="18"/>
          <w:lang w:val="x-none"/>
        </w:rPr>
        <w:t>W cenie brutto oferty wykonawca winien uwzględnić 23% stawkę podatku VAT</w:t>
      </w:r>
    </w:p>
    <w:p w14:paraId="219DD3CC" w14:textId="77777777" w:rsidR="003E0687" w:rsidRPr="005126B9" w:rsidRDefault="003E0687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0719F1BF" w:rsidR="00EF5FA6" w:rsidRPr="005126B9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5126B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5126B9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62659E" w:rsidRPr="005126B9">
        <w:rPr>
          <w:rFonts w:ascii="Verdana" w:hAnsi="Verdana"/>
          <w:b/>
          <w:bCs/>
          <w:i/>
          <w:iCs/>
          <w:sz w:val="18"/>
          <w:szCs w:val="18"/>
        </w:rPr>
        <w:t>skaner</w:t>
      </w:r>
      <w:r w:rsidRPr="005126B9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5126B9">
        <w:rPr>
          <w:rFonts w:ascii="Verdana" w:hAnsi="Verdana"/>
          <w:i/>
          <w:iCs/>
          <w:sz w:val="18"/>
          <w:szCs w:val="18"/>
        </w:rPr>
        <w:t>wchodząc</w:t>
      </w:r>
      <w:r w:rsidR="0062659E" w:rsidRPr="005126B9">
        <w:rPr>
          <w:rFonts w:ascii="Verdana" w:hAnsi="Verdana"/>
          <w:i/>
          <w:iCs/>
          <w:sz w:val="18"/>
          <w:szCs w:val="18"/>
        </w:rPr>
        <w:t>y</w:t>
      </w:r>
      <w:r w:rsidRPr="005126B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7498EBB" w14:textId="77777777" w:rsidR="00284F62" w:rsidRPr="005126B9" w:rsidRDefault="00284F62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sz w:val="18"/>
          <w:szCs w:val="18"/>
          <w:lang w:val="x-none"/>
        </w:rPr>
      </w:pPr>
    </w:p>
    <w:p w14:paraId="3D9A008A" w14:textId="5AB8674A" w:rsidR="00A65D3D" w:rsidRPr="005126B9" w:rsidRDefault="00A65D3D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iCs/>
          <w:sz w:val="18"/>
          <w:szCs w:val="18"/>
          <w:lang w:val="x-none"/>
        </w:rPr>
      </w:pPr>
      <w:r w:rsidRPr="005126B9">
        <w:rPr>
          <w:rFonts w:ascii="Verdana" w:hAnsi="Verdana"/>
          <w:b/>
          <w:iCs/>
          <w:sz w:val="18"/>
          <w:szCs w:val="18"/>
          <w:lang w:val="x-none"/>
        </w:rPr>
        <w:t>Producent/model zaoferowanego skanera</w:t>
      </w:r>
      <w:r w:rsidR="00A80250" w:rsidRPr="005126B9">
        <w:rPr>
          <w:rFonts w:ascii="Verdana" w:hAnsi="Verdana"/>
          <w:b/>
          <w:iCs/>
          <w:sz w:val="18"/>
          <w:szCs w:val="18"/>
          <w:lang w:val="x-none"/>
        </w:rPr>
        <w:t xml:space="preserve"> 3D</w:t>
      </w:r>
      <w:r w:rsidRPr="005126B9">
        <w:rPr>
          <w:rFonts w:ascii="Verdana" w:hAnsi="Verdana"/>
          <w:b/>
          <w:iCs/>
          <w:sz w:val="18"/>
          <w:szCs w:val="18"/>
          <w:lang w:val="x-none"/>
        </w:rPr>
        <w:t>: ………………</w:t>
      </w:r>
      <w:r w:rsidR="00D0283F" w:rsidRPr="005126B9">
        <w:rPr>
          <w:rFonts w:ascii="Verdana" w:hAnsi="Verdana"/>
          <w:b/>
          <w:iCs/>
          <w:sz w:val="18"/>
          <w:szCs w:val="18"/>
          <w:lang w:val="x-none"/>
        </w:rPr>
        <w:t>…………………………………………</w:t>
      </w:r>
    </w:p>
    <w:p w14:paraId="32D93A0B" w14:textId="0AB10C7C" w:rsidR="00A65D3D" w:rsidRPr="005126B9" w:rsidRDefault="00A65D3D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iCs/>
          <w:sz w:val="18"/>
          <w:szCs w:val="18"/>
          <w:lang w:val="x-none"/>
        </w:rPr>
        <w:t>Nazwa zaoferowanego oprogramowania: ………………………</w:t>
      </w:r>
      <w:r w:rsidR="00D0283F" w:rsidRPr="005126B9">
        <w:rPr>
          <w:rFonts w:ascii="Verdana" w:hAnsi="Verdana"/>
          <w:b/>
          <w:iCs/>
          <w:sz w:val="18"/>
          <w:szCs w:val="18"/>
          <w:lang w:val="x-none"/>
        </w:rPr>
        <w:t>……………………………………….</w:t>
      </w:r>
    </w:p>
    <w:p w14:paraId="3C3FA1B9" w14:textId="77777777" w:rsidR="00DE20B4" w:rsidRPr="005126B9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3D709A25" w:rsidR="008D2AB8" w:rsidRPr="005126B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5126B9">
        <w:rPr>
          <w:rFonts w:ascii="Verdana" w:hAnsi="Verdana"/>
          <w:b/>
          <w:bCs/>
          <w:sz w:val="18"/>
          <w:szCs w:val="18"/>
        </w:rPr>
        <w:t xml:space="preserve">do </w:t>
      </w:r>
      <w:r w:rsidR="003E0687" w:rsidRPr="005126B9">
        <w:rPr>
          <w:rFonts w:ascii="Verdana" w:hAnsi="Verdana"/>
          <w:b/>
          <w:bCs/>
          <w:sz w:val="18"/>
          <w:szCs w:val="18"/>
        </w:rPr>
        <w:t xml:space="preserve">30 </w:t>
      </w:r>
      <w:r w:rsidR="009218B9" w:rsidRPr="005126B9">
        <w:rPr>
          <w:rFonts w:ascii="Verdana" w:hAnsi="Verdana"/>
          <w:b/>
          <w:bCs/>
          <w:sz w:val="18"/>
          <w:szCs w:val="18"/>
        </w:rPr>
        <w:t xml:space="preserve">dni od daty </w:t>
      </w:r>
      <w:r w:rsidR="00DD5DFD" w:rsidRPr="005126B9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 w:rsidRPr="005126B9">
        <w:rPr>
          <w:rFonts w:ascii="Verdana" w:hAnsi="Verdana"/>
          <w:b/>
          <w:bCs/>
          <w:sz w:val="18"/>
          <w:szCs w:val="18"/>
        </w:rPr>
        <w:t>MNiSW</w:t>
      </w:r>
      <w:proofErr w:type="spellEnd"/>
    </w:p>
    <w:p w14:paraId="54D6D6BF" w14:textId="3395BE8A" w:rsidR="008D2AB8" w:rsidRPr="005126B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5126B9">
        <w:rPr>
          <w:rFonts w:ascii="Verdana" w:hAnsi="Verdana"/>
          <w:b/>
          <w:sz w:val="18"/>
          <w:szCs w:val="18"/>
        </w:rPr>
        <w:t xml:space="preserve">na </w:t>
      </w:r>
      <w:r w:rsidR="00A80250" w:rsidRPr="005126B9">
        <w:rPr>
          <w:rFonts w:ascii="Verdana" w:hAnsi="Verdana"/>
          <w:b/>
          <w:sz w:val="18"/>
          <w:szCs w:val="18"/>
        </w:rPr>
        <w:t>skaner 3D</w:t>
      </w:r>
      <w:r w:rsidR="001721F7" w:rsidRPr="005126B9">
        <w:rPr>
          <w:rFonts w:ascii="Verdana" w:hAnsi="Verdana"/>
          <w:b/>
          <w:sz w:val="18"/>
          <w:szCs w:val="18"/>
        </w:rPr>
        <w:t xml:space="preserve"> </w:t>
      </w:r>
      <w:r w:rsidRPr="005126B9">
        <w:rPr>
          <w:rFonts w:ascii="Verdana" w:hAnsi="Verdana"/>
          <w:b/>
          <w:sz w:val="18"/>
          <w:szCs w:val="18"/>
        </w:rPr>
        <w:t>wynosi:</w:t>
      </w:r>
      <w:r w:rsidRPr="005126B9">
        <w:rPr>
          <w:rFonts w:ascii="Verdana" w:hAnsi="Verdana"/>
          <w:sz w:val="18"/>
          <w:szCs w:val="18"/>
        </w:rPr>
        <w:t xml:space="preserve"> </w:t>
      </w:r>
      <w:r w:rsidRPr="005126B9">
        <w:rPr>
          <w:rFonts w:ascii="Verdana" w:hAnsi="Verdana"/>
          <w:b/>
          <w:bCs/>
          <w:sz w:val="18"/>
          <w:szCs w:val="18"/>
        </w:rPr>
        <w:t>………</w:t>
      </w:r>
      <w:r w:rsidR="009218B9" w:rsidRPr="005126B9">
        <w:rPr>
          <w:rFonts w:ascii="Verdana" w:hAnsi="Verdana"/>
          <w:b/>
          <w:bCs/>
          <w:sz w:val="18"/>
          <w:szCs w:val="18"/>
        </w:rPr>
        <w:t xml:space="preserve"> miesięcy</w:t>
      </w:r>
      <w:r w:rsidR="00DD5DFD" w:rsidRPr="005126B9">
        <w:rPr>
          <w:rFonts w:ascii="Verdana" w:hAnsi="Verdana"/>
          <w:sz w:val="18"/>
          <w:szCs w:val="18"/>
        </w:rPr>
        <w:t xml:space="preserve"> </w:t>
      </w:r>
      <w:r w:rsidRPr="005126B9">
        <w:rPr>
          <w:rFonts w:ascii="Verdana" w:hAnsi="Verdana"/>
          <w:sz w:val="18"/>
          <w:szCs w:val="18"/>
          <w:highlight w:val="yellow"/>
        </w:rPr>
        <w:t>(</w:t>
      </w:r>
      <w:r w:rsidRPr="005126B9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A491CFB" w14:textId="77777777" w:rsidR="00D0283F" w:rsidRPr="005126B9" w:rsidRDefault="00D0283F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50F95259" w14:textId="30697F65" w:rsidR="008D2AB8" w:rsidRPr="005126B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126B9">
        <w:rPr>
          <w:rFonts w:ascii="Verdana" w:hAnsi="Verdana"/>
          <w:sz w:val="18"/>
          <w:szCs w:val="18"/>
        </w:rPr>
        <w:t>6 marca 2018 r</w:t>
      </w:r>
      <w:r w:rsidRPr="005126B9">
        <w:rPr>
          <w:rFonts w:ascii="Verdana" w:hAnsi="Verdana"/>
          <w:sz w:val="18"/>
          <w:szCs w:val="18"/>
        </w:rPr>
        <w:t>.</w:t>
      </w:r>
      <w:r w:rsidR="00A0022B" w:rsidRPr="005126B9">
        <w:rPr>
          <w:rFonts w:ascii="Verdana" w:hAnsi="Verdana"/>
          <w:sz w:val="18"/>
          <w:szCs w:val="18"/>
        </w:rPr>
        <w:t xml:space="preserve"> Prawo przedsiębiorców, </w:t>
      </w:r>
      <w:r w:rsidRPr="005126B9">
        <w:rPr>
          <w:rFonts w:ascii="Verdana" w:hAnsi="Verdana"/>
          <w:sz w:val="18"/>
          <w:szCs w:val="18"/>
        </w:rPr>
        <w:t>należymy do małych lub średnich przedsiębiorców:</w:t>
      </w:r>
      <w:r w:rsidRPr="005126B9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5126B9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 xml:space="preserve">Termin płatności: </w:t>
      </w:r>
      <w:r w:rsidR="00C900FD" w:rsidRPr="005126B9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5126B9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5126B9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5126B9">
        <w:rPr>
          <w:rFonts w:ascii="Verdana" w:hAnsi="Verdana"/>
          <w:sz w:val="18"/>
          <w:szCs w:val="18"/>
        </w:rPr>
        <w:br w:type="page"/>
      </w:r>
      <w:r w:rsidR="00FE545C" w:rsidRPr="005126B9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5126B9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126B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5126B9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126B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5126B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126B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126B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1E60894E" w:rsidR="00F90C57" w:rsidRPr="005126B9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5126B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5126B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5126B9">
        <w:rPr>
          <w:rFonts w:ascii="Verdana" w:hAnsi="Verdana"/>
          <w:sz w:val="18"/>
          <w:szCs w:val="18"/>
        </w:rPr>
        <w:t>późn</w:t>
      </w:r>
      <w:proofErr w:type="spellEnd"/>
      <w:r w:rsidRPr="005126B9">
        <w:rPr>
          <w:rFonts w:ascii="Verdana" w:hAnsi="Verdana"/>
          <w:sz w:val="18"/>
          <w:szCs w:val="18"/>
        </w:rPr>
        <w:t xml:space="preserve">. zm.) </w:t>
      </w:r>
      <w:r w:rsidRPr="005126B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5126B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62659E" w:rsidRPr="005126B9">
        <w:rPr>
          <w:rFonts w:ascii="Verdana" w:hAnsi="Verdana"/>
          <w:b/>
          <w:color w:val="000000"/>
          <w:sz w:val="18"/>
          <w:szCs w:val="18"/>
          <w:lang w:eastAsia="ar-SA"/>
        </w:rPr>
        <w:t>skaner</w:t>
      </w:r>
      <w:r w:rsidRPr="005126B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5126B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5126B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62659E" w:rsidRPr="005126B9">
        <w:rPr>
          <w:rFonts w:ascii="Verdana" w:hAnsi="Verdana"/>
          <w:b/>
          <w:bCs/>
          <w:color w:val="000000"/>
          <w:sz w:val="18"/>
          <w:szCs w:val="18"/>
          <w:lang w:eastAsia="ar-SA"/>
        </w:rPr>
        <w:t>skaner</w:t>
      </w:r>
      <w:r w:rsidRPr="005126B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5126B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5126B9">
        <w:rPr>
          <w:rFonts w:ascii="Verdana" w:hAnsi="Verdana"/>
          <w:bCs/>
          <w:i/>
          <w:iCs/>
          <w:sz w:val="18"/>
          <w:szCs w:val="18"/>
        </w:rPr>
        <w:t>stawą</w:t>
      </w:r>
      <w:r w:rsidRPr="005126B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5126B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5126B9">
        <w:rPr>
          <w:rFonts w:ascii="Verdana" w:hAnsi="Verdana"/>
          <w:sz w:val="18"/>
          <w:szCs w:val="18"/>
        </w:rPr>
        <w:t>późn</w:t>
      </w:r>
      <w:proofErr w:type="spellEnd"/>
      <w:r w:rsidRPr="005126B9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5126B9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5126B9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126B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5126B9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126B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5126B9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5126B9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5126B9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126B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5126B9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126B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5126B9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126B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5126B9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126B9">
              <w:rPr>
                <w:rFonts w:ascii="Verdana" w:hAnsi="Verdana"/>
                <w:sz w:val="18"/>
                <w:szCs w:val="18"/>
              </w:rPr>
              <w:t>Nazwa podwykonawcy</w:t>
            </w:r>
            <w:r w:rsidRPr="005126B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5126B9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5126B9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5126B9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5126B9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5126B9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5126B9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5126B9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5126B9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5126B9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5126B9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5126B9">
        <w:rPr>
          <w:rFonts w:ascii="Verdana" w:hAnsi="Verdana" w:cs="Times New Roman"/>
          <w:sz w:val="18"/>
          <w:szCs w:val="18"/>
        </w:rPr>
        <w:tab/>
        <w:t>Imię i Nazwisko</w:t>
      </w:r>
      <w:r w:rsidRPr="005126B9">
        <w:rPr>
          <w:rFonts w:ascii="Verdana" w:hAnsi="Verdana" w:cs="Times New Roman"/>
          <w:sz w:val="18"/>
          <w:szCs w:val="18"/>
        </w:rPr>
        <w:tab/>
      </w:r>
      <w:r w:rsidRPr="005126B9">
        <w:rPr>
          <w:rFonts w:ascii="Verdana" w:hAnsi="Verdana" w:cs="Times New Roman"/>
          <w:sz w:val="18"/>
          <w:szCs w:val="18"/>
        </w:rPr>
        <w:tab/>
      </w:r>
      <w:r w:rsidRPr="005126B9">
        <w:rPr>
          <w:rFonts w:ascii="Verdana" w:hAnsi="Verdana" w:cs="Times New Roman"/>
          <w:sz w:val="18"/>
          <w:szCs w:val="18"/>
        </w:rPr>
        <w:tab/>
      </w:r>
      <w:r w:rsidRPr="005126B9">
        <w:rPr>
          <w:rFonts w:ascii="Verdana" w:hAnsi="Verdana" w:cs="Times New Roman"/>
          <w:sz w:val="18"/>
          <w:szCs w:val="18"/>
        </w:rPr>
        <w:tab/>
      </w:r>
      <w:r w:rsidRPr="005126B9">
        <w:rPr>
          <w:rFonts w:ascii="Verdana" w:hAnsi="Verdana" w:cs="Times New Roman"/>
          <w:sz w:val="18"/>
          <w:szCs w:val="18"/>
        </w:rPr>
        <w:tab/>
      </w:r>
      <w:r w:rsidRPr="005126B9">
        <w:rPr>
          <w:rFonts w:ascii="Verdana" w:hAnsi="Verdana" w:cs="Times New Roman"/>
          <w:sz w:val="18"/>
          <w:szCs w:val="18"/>
        </w:rPr>
        <w:tab/>
      </w:r>
      <w:r w:rsidRPr="005126B9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5126B9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5126B9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126B9">
        <w:rPr>
          <w:rFonts w:ascii="Verdana" w:hAnsi="Verdana"/>
          <w:sz w:val="18"/>
          <w:szCs w:val="18"/>
        </w:rPr>
        <w:tab/>
      </w:r>
      <w:r w:rsidRPr="005126B9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5126B9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5126B9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126B9">
        <w:rPr>
          <w:rFonts w:ascii="Verdana" w:hAnsi="Verdana"/>
          <w:sz w:val="18"/>
          <w:szCs w:val="18"/>
        </w:rPr>
        <w:tab/>
      </w:r>
      <w:r w:rsidRPr="005126B9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5126B9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5126B9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126B9">
        <w:rPr>
          <w:rFonts w:ascii="Verdana" w:hAnsi="Verdana"/>
          <w:sz w:val="18"/>
          <w:szCs w:val="18"/>
        </w:rPr>
        <w:t>ych</w:t>
      </w:r>
      <w:proofErr w:type="spellEnd"/>
      <w:r w:rsidRPr="005126B9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5126B9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5126B9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5126B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5126B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5126B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5126B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5126B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126B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5126B9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79B08C77" w14:textId="54A1646E" w:rsidR="00DE20B4" w:rsidRPr="005126B9" w:rsidRDefault="00DE20B4" w:rsidP="00D028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5126B9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5126B9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126B9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5126B9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126B9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5126B9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126B9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126B9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DE20B4" w:rsidRPr="005126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F02158F" w14:textId="007A2B26" w:rsidR="00AA62BB" w:rsidRDefault="005126B9" w:rsidP="00AA62BB">
    <w:pPr>
      <w:pStyle w:val="Nagwek"/>
      <w:jc w:val="center"/>
      <w:rPr>
        <w:sz w:val="22"/>
      </w:rPr>
    </w:pPr>
    <w:r>
      <w:rPr>
        <w:rFonts w:ascii="Calibri" w:eastAsia="Calibri" w:hAnsi="Calibri"/>
        <w:noProof/>
        <w:sz w:val="22"/>
        <w:szCs w:val="22"/>
      </w:rPr>
      <w:pict w14:anchorId="26BED3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25pt;height:48pt;visibility:visible;mso-wrap-style:square">
          <v:imagedata r:id="rId1" o:title="belka-Lider(1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0"/>
  </w:num>
  <w:num w:numId="4" w16cid:durableId="112723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D4612"/>
    <w:rsid w:val="00207E98"/>
    <w:rsid w:val="00257008"/>
    <w:rsid w:val="002723B0"/>
    <w:rsid w:val="00284F62"/>
    <w:rsid w:val="00312827"/>
    <w:rsid w:val="00315A4A"/>
    <w:rsid w:val="0038307C"/>
    <w:rsid w:val="003E0687"/>
    <w:rsid w:val="004A38A3"/>
    <w:rsid w:val="004B7300"/>
    <w:rsid w:val="004C6753"/>
    <w:rsid w:val="004D3727"/>
    <w:rsid w:val="005126B9"/>
    <w:rsid w:val="00515F3E"/>
    <w:rsid w:val="00533564"/>
    <w:rsid w:val="00595C87"/>
    <w:rsid w:val="005D2C65"/>
    <w:rsid w:val="005E6D94"/>
    <w:rsid w:val="0062659E"/>
    <w:rsid w:val="0063384F"/>
    <w:rsid w:val="00643C6F"/>
    <w:rsid w:val="00646202"/>
    <w:rsid w:val="0065290F"/>
    <w:rsid w:val="006815F6"/>
    <w:rsid w:val="0072111F"/>
    <w:rsid w:val="007748F0"/>
    <w:rsid w:val="007A4321"/>
    <w:rsid w:val="00833933"/>
    <w:rsid w:val="00853083"/>
    <w:rsid w:val="008B2F0C"/>
    <w:rsid w:val="008B4928"/>
    <w:rsid w:val="008D2AB8"/>
    <w:rsid w:val="008E44DD"/>
    <w:rsid w:val="008F1C66"/>
    <w:rsid w:val="009218B9"/>
    <w:rsid w:val="00960E2B"/>
    <w:rsid w:val="00970FE4"/>
    <w:rsid w:val="00990818"/>
    <w:rsid w:val="00996113"/>
    <w:rsid w:val="009C4990"/>
    <w:rsid w:val="00A0022B"/>
    <w:rsid w:val="00A07DE4"/>
    <w:rsid w:val="00A346FE"/>
    <w:rsid w:val="00A47B4D"/>
    <w:rsid w:val="00A615B4"/>
    <w:rsid w:val="00A65D3D"/>
    <w:rsid w:val="00A80250"/>
    <w:rsid w:val="00A83018"/>
    <w:rsid w:val="00AA62BB"/>
    <w:rsid w:val="00B774DC"/>
    <w:rsid w:val="00BF02C2"/>
    <w:rsid w:val="00C0057D"/>
    <w:rsid w:val="00C310B1"/>
    <w:rsid w:val="00C900FD"/>
    <w:rsid w:val="00C969A6"/>
    <w:rsid w:val="00CA7D36"/>
    <w:rsid w:val="00CF07B9"/>
    <w:rsid w:val="00D0283F"/>
    <w:rsid w:val="00D24208"/>
    <w:rsid w:val="00D245AA"/>
    <w:rsid w:val="00D27BB0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784</Words>
  <Characters>6464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2024-06-28T06:07:00Z</cp:lastPrinted>
  <dcterms:created xsi:type="dcterms:W3CDTF">2024-09-30T13:13:00Z</dcterms:created>
  <dcterms:modified xsi:type="dcterms:W3CDTF">2024-10-02T07:53:00Z</dcterms:modified>
</cp:coreProperties>
</file>