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13ADDE" w14:textId="77777777" w:rsidR="00986737" w:rsidRPr="000F64F9" w:rsidRDefault="006D5C07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0F64F9">
        <w:rPr>
          <w:rFonts w:ascii="Arial Narrow" w:hAnsi="Arial Narrow" w:cs="Arial"/>
          <w:sz w:val="24"/>
          <w:szCs w:val="24"/>
        </w:rPr>
        <w:t>Bydgoszcz</w:t>
      </w:r>
      <w:r w:rsidR="00986737" w:rsidRPr="000F64F9">
        <w:rPr>
          <w:rFonts w:ascii="Arial Narrow" w:hAnsi="Arial Narrow" w:cs="Arial"/>
          <w:sz w:val="24"/>
          <w:szCs w:val="24"/>
        </w:rPr>
        <w:t xml:space="preserve"> dnia: </w:t>
      </w:r>
      <w:r w:rsidRPr="000F64F9">
        <w:rPr>
          <w:rFonts w:ascii="Arial Narrow" w:hAnsi="Arial Narrow" w:cs="Arial"/>
          <w:sz w:val="24"/>
          <w:szCs w:val="24"/>
        </w:rPr>
        <w:t>2024-10-02</w:t>
      </w:r>
    </w:p>
    <w:p w14:paraId="4301DF36" w14:textId="77777777" w:rsidR="00986737" w:rsidRPr="000F64F9" w:rsidRDefault="006D5C07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F64F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9DCF1FC" w14:textId="77777777" w:rsidR="00986737" w:rsidRPr="000F64F9" w:rsidRDefault="006D5C07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F64F9">
        <w:rPr>
          <w:rFonts w:ascii="Arial Narrow" w:hAnsi="Arial Narrow" w:cs="Arial"/>
          <w:sz w:val="24"/>
          <w:szCs w:val="24"/>
        </w:rPr>
        <w:t>Powstańców Warszawy</w:t>
      </w:r>
      <w:r w:rsidR="00986737" w:rsidRPr="000F64F9">
        <w:rPr>
          <w:rFonts w:ascii="Arial Narrow" w:hAnsi="Arial Narrow" w:cs="Arial"/>
          <w:sz w:val="24"/>
          <w:szCs w:val="24"/>
        </w:rPr>
        <w:t xml:space="preserve"> </w:t>
      </w:r>
      <w:r w:rsidRPr="000F64F9">
        <w:rPr>
          <w:rFonts w:ascii="Arial Narrow" w:hAnsi="Arial Narrow" w:cs="Arial"/>
          <w:sz w:val="24"/>
          <w:szCs w:val="24"/>
        </w:rPr>
        <w:t>5</w:t>
      </w:r>
    </w:p>
    <w:p w14:paraId="6C3C2271" w14:textId="77777777" w:rsidR="00986737" w:rsidRPr="000F64F9" w:rsidRDefault="006D5C07" w:rsidP="00986737">
      <w:pPr>
        <w:rPr>
          <w:rFonts w:ascii="Arial Narrow" w:hAnsi="Arial Narrow" w:cs="Arial"/>
          <w:sz w:val="24"/>
          <w:szCs w:val="24"/>
        </w:rPr>
      </w:pPr>
      <w:r w:rsidRPr="000F64F9">
        <w:rPr>
          <w:rFonts w:ascii="Arial Narrow" w:hAnsi="Arial Narrow" w:cs="Arial"/>
          <w:sz w:val="24"/>
          <w:szCs w:val="24"/>
        </w:rPr>
        <w:t>85-681</w:t>
      </w:r>
      <w:r w:rsidR="00986737" w:rsidRPr="000F64F9">
        <w:rPr>
          <w:rFonts w:ascii="Arial Narrow" w:hAnsi="Arial Narrow" w:cs="Arial"/>
          <w:sz w:val="24"/>
          <w:szCs w:val="24"/>
        </w:rPr>
        <w:t xml:space="preserve"> </w:t>
      </w:r>
      <w:r w:rsidRPr="000F64F9">
        <w:rPr>
          <w:rFonts w:ascii="Arial Narrow" w:hAnsi="Arial Narrow" w:cs="Arial"/>
          <w:sz w:val="24"/>
          <w:szCs w:val="24"/>
        </w:rPr>
        <w:t>Bydgoszcz</w:t>
      </w:r>
    </w:p>
    <w:p w14:paraId="5A023758" w14:textId="77777777" w:rsidR="00986737" w:rsidRPr="000F64F9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0F64F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2121332" w14:textId="77777777" w:rsidR="00986737" w:rsidRPr="000F64F9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F64F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F64F9" w14:paraId="39C7916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77320B" w14:textId="77777777" w:rsidR="00986737" w:rsidRPr="000F64F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F64F9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2FB0B8B" w14:textId="77777777" w:rsidR="00986737" w:rsidRPr="000F64F9" w:rsidRDefault="00986737" w:rsidP="000F64F9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F64F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F64F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F64F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F64F9" w14:paraId="0F2824A0" w14:textId="77777777" w:rsidTr="005A632E">
        <w:tc>
          <w:tcPr>
            <w:tcW w:w="2269" w:type="dxa"/>
            <w:shd w:val="clear" w:color="auto" w:fill="auto"/>
          </w:tcPr>
          <w:p w14:paraId="43F69AAE" w14:textId="77777777" w:rsidR="00986737" w:rsidRPr="000F64F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98CE1D" w14:textId="77777777" w:rsidR="00986737" w:rsidRPr="000F64F9" w:rsidRDefault="006D5C0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bCs/>
                <w:sz w:val="24"/>
                <w:szCs w:val="24"/>
              </w:rPr>
              <w:t>Dostawa produktów leczniczych w szpitalnych programach lekowych, chemioterapii oraz innych leków, płynów infuzyjnych i żywienia dojelitowego na 24 miesiące</w:t>
            </w:r>
            <w:r w:rsidR="00986737" w:rsidRPr="000F64F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D5C07" w:rsidRPr="000F64F9" w14:paraId="2B0281EB" w14:textId="77777777" w:rsidTr="007D4F42">
        <w:tc>
          <w:tcPr>
            <w:tcW w:w="2269" w:type="dxa"/>
            <w:shd w:val="clear" w:color="auto" w:fill="auto"/>
          </w:tcPr>
          <w:p w14:paraId="1211CBCB" w14:textId="77777777" w:rsidR="006D5C07" w:rsidRPr="000F64F9" w:rsidRDefault="006D5C07" w:rsidP="007D4F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C3F107" w14:textId="77777777" w:rsidR="006D5C07" w:rsidRPr="000F64F9" w:rsidRDefault="006D5C07" w:rsidP="007D4F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bCs/>
                <w:sz w:val="24"/>
                <w:szCs w:val="24"/>
              </w:rPr>
              <w:t>112/2024</w:t>
            </w:r>
          </w:p>
        </w:tc>
      </w:tr>
    </w:tbl>
    <w:p w14:paraId="7B6ABD9B" w14:textId="77777777" w:rsidR="00D665F5" w:rsidRPr="000F64F9" w:rsidRDefault="00D665F5" w:rsidP="000F64F9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0F64F9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0F64F9">
        <w:rPr>
          <w:rFonts w:ascii="Arial Narrow" w:hAnsi="Arial Narrow" w:cs="Arial"/>
          <w:sz w:val="24"/>
          <w:szCs w:val="24"/>
        </w:rPr>
        <w:t>2</w:t>
      </w:r>
      <w:r w:rsidRPr="000F64F9">
        <w:rPr>
          <w:rFonts w:ascii="Arial Narrow" w:hAnsi="Arial Narrow" w:cs="Arial"/>
          <w:sz w:val="24"/>
          <w:szCs w:val="24"/>
        </w:rPr>
        <w:t xml:space="preserve"> ust. 5 </w:t>
      </w:r>
      <w:r w:rsidRPr="000F64F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0F64F9">
        <w:rPr>
          <w:rFonts w:ascii="Arial Narrow" w:hAnsi="Arial Narrow" w:cs="Arial"/>
          <w:sz w:val="24"/>
          <w:szCs w:val="24"/>
        </w:rPr>
        <w:t xml:space="preserve"> </w:t>
      </w:r>
      <w:r w:rsidR="006D5C07" w:rsidRPr="000F64F9">
        <w:rPr>
          <w:rFonts w:ascii="Arial Narrow" w:hAnsi="Arial Narrow" w:cs="Arial"/>
          <w:sz w:val="24"/>
          <w:szCs w:val="24"/>
        </w:rPr>
        <w:t>(</w:t>
      </w:r>
      <w:proofErr w:type="spellStart"/>
      <w:r w:rsidR="006D5C07" w:rsidRPr="000F64F9">
        <w:rPr>
          <w:rFonts w:ascii="Arial Narrow" w:hAnsi="Arial Narrow" w:cs="Arial"/>
          <w:sz w:val="24"/>
          <w:szCs w:val="24"/>
        </w:rPr>
        <w:t>t.j</w:t>
      </w:r>
      <w:proofErr w:type="spellEnd"/>
      <w:r w:rsidR="006D5C07" w:rsidRPr="000F64F9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0F64F9">
        <w:rPr>
          <w:rFonts w:ascii="Arial Narrow" w:hAnsi="Arial Narrow" w:cs="Arial"/>
          <w:sz w:val="24"/>
          <w:szCs w:val="24"/>
        </w:rPr>
        <w:t xml:space="preserve"> </w:t>
      </w:r>
      <w:r w:rsidRPr="000F64F9">
        <w:rPr>
          <w:rFonts w:ascii="Arial Narrow" w:hAnsi="Arial Narrow" w:cs="Arial"/>
          <w:sz w:val="24"/>
          <w:szCs w:val="24"/>
        </w:rPr>
        <w:t>udostępnia</w:t>
      </w:r>
      <w:r w:rsidR="00F95C33" w:rsidRPr="000F64F9">
        <w:rPr>
          <w:rFonts w:ascii="Arial Narrow" w:hAnsi="Arial Narrow" w:cs="Arial"/>
          <w:sz w:val="24"/>
          <w:szCs w:val="24"/>
        </w:rPr>
        <w:t xml:space="preserve"> </w:t>
      </w:r>
      <w:r w:rsidR="004C7E9B" w:rsidRPr="000F64F9">
        <w:rPr>
          <w:rFonts w:ascii="Arial Narrow" w:hAnsi="Arial Narrow" w:cs="Arial"/>
          <w:sz w:val="24"/>
          <w:szCs w:val="24"/>
        </w:rPr>
        <w:t>informacj</w:t>
      </w:r>
      <w:r w:rsidR="00577BC6" w:rsidRPr="000F64F9">
        <w:rPr>
          <w:rFonts w:ascii="Arial Narrow" w:hAnsi="Arial Narrow" w:cs="Arial"/>
          <w:sz w:val="24"/>
          <w:szCs w:val="24"/>
        </w:rPr>
        <w:t>ę</w:t>
      </w:r>
      <w:r w:rsidR="00035488" w:rsidRPr="000F64F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F64F9">
        <w:rPr>
          <w:rFonts w:ascii="Arial Narrow" w:hAnsi="Arial Narrow" w:cs="Arial"/>
          <w:sz w:val="24"/>
          <w:szCs w:val="24"/>
        </w:rPr>
        <w:t>.</w:t>
      </w:r>
    </w:p>
    <w:p w14:paraId="48F8D3DA" w14:textId="77777777" w:rsidR="00A80738" w:rsidRPr="000F64F9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64F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F64F9">
        <w:rPr>
          <w:rFonts w:ascii="Arial Narrow" w:hAnsi="Arial Narrow" w:cs="Arial"/>
          <w:sz w:val="24"/>
          <w:szCs w:val="24"/>
        </w:rPr>
        <w:t xml:space="preserve"> w dniu </w:t>
      </w:r>
      <w:r w:rsidR="006D5C07" w:rsidRPr="000F64F9">
        <w:rPr>
          <w:rFonts w:ascii="Arial Narrow" w:hAnsi="Arial Narrow" w:cs="Arial"/>
          <w:sz w:val="24"/>
          <w:szCs w:val="24"/>
        </w:rPr>
        <w:t>02/10/2024</w:t>
      </w:r>
      <w:r w:rsidR="00FF4AB1" w:rsidRPr="000F64F9">
        <w:rPr>
          <w:rFonts w:ascii="Arial Narrow" w:hAnsi="Arial Narrow" w:cs="Arial"/>
          <w:sz w:val="24"/>
          <w:szCs w:val="24"/>
        </w:rPr>
        <w:t xml:space="preserve"> o godz. </w:t>
      </w:r>
      <w:r w:rsidR="006D5C07" w:rsidRPr="000F64F9">
        <w:rPr>
          <w:rFonts w:ascii="Arial Narrow" w:hAnsi="Arial Narrow" w:cs="Arial"/>
          <w:sz w:val="24"/>
          <w:szCs w:val="24"/>
        </w:rPr>
        <w:t>08:15</w:t>
      </w:r>
      <w:r w:rsidRPr="000F64F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F64F9" w14:paraId="0AA9D894" w14:textId="77777777" w:rsidTr="005A632E">
        <w:tc>
          <w:tcPr>
            <w:tcW w:w="1276" w:type="dxa"/>
            <w:shd w:val="clear" w:color="auto" w:fill="F2F2F2"/>
            <w:vAlign w:val="center"/>
          </w:tcPr>
          <w:p w14:paraId="0CE42572" w14:textId="77777777" w:rsidR="006B27ED" w:rsidRPr="000F64F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0F64F9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77D3253" w14:textId="77777777" w:rsidR="006B27ED" w:rsidRPr="000F64F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9005E91" w14:textId="77777777" w:rsidR="006B27ED" w:rsidRPr="000F64F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E388DEE" w14:textId="77777777" w:rsidR="006B27ED" w:rsidRPr="000F64F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D5C07" w:rsidRPr="000F64F9" w14:paraId="4C2617E3" w14:textId="77777777" w:rsidTr="007D4F42">
        <w:tc>
          <w:tcPr>
            <w:tcW w:w="1276" w:type="dxa"/>
            <w:shd w:val="clear" w:color="auto" w:fill="auto"/>
            <w:vAlign w:val="center"/>
          </w:tcPr>
          <w:p w14:paraId="30E655A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707768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68A189CD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Baxter Polska Sp. z o.o.</w:t>
            </w:r>
          </w:p>
          <w:p w14:paraId="18306015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Kruczkowskiego 8 </w:t>
            </w:r>
          </w:p>
          <w:p w14:paraId="12E2BA9B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1D8FE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139 345.92 zł</w:t>
            </w:r>
          </w:p>
        </w:tc>
      </w:tr>
      <w:tr w:rsidR="006D5C07" w:rsidRPr="000F64F9" w14:paraId="43290DF4" w14:textId="77777777" w:rsidTr="007D4F42">
        <w:tc>
          <w:tcPr>
            <w:tcW w:w="1276" w:type="dxa"/>
            <w:shd w:val="clear" w:color="auto" w:fill="auto"/>
            <w:vAlign w:val="center"/>
          </w:tcPr>
          <w:p w14:paraId="6C6F352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581E20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2C886135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Farmacol Logistyka Sp. z o.o.</w:t>
            </w:r>
          </w:p>
          <w:p w14:paraId="0705EED9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Szopienicka 77 </w:t>
            </w:r>
          </w:p>
          <w:p w14:paraId="09A8A97B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7A76B7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40 415.94 zł</w:t>
            </w:r>
          </w:p>
        </w:tc>
      </w:tr>
      <w:tr w:rsidR="006D5C07" w:rsidRPr="000F64F9" w14:paraId="6F8E1300" w14:textId="77777777" w:rsidTr="007D4F42">
        <w:tc>
          <w:tcPr>
            <w:tcW w:w="1276" w:type="dxa"/>
            <w:shd w:val="clear" w:color="auto" w:fill="auto"/>
            <w:vAlign w:val="center"/>
          </w:tcPr>
          <w:p w14:paraId="19092611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0622DC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9740CBD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Farmacol Logistyka Sp. z o.o.</w:t>
            </w:r>
          </w:p>
          <w:p w14:paraId="74199F0D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Szopienicka 77 </w:t>
            </w:r>
          </w:p>
          <w:p w14:paraId="15F7A13F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F1BA8A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85 802.01 zł</w:t>
            </w:r>
          </w:p>
        </w:tc>
      </w:tr>
      <w:tr w:rsidR="006D5C07" w:rsidRPr="000F64F9" w14:paraId="3BD656A2" w14:textId="77777777" w:rsidTr="007D4F42">
        <w:tc>
          <w:tcPr>
            <w:tcW w:w="1276" w:type="dxa"/>
            <w:shd w:val="clear" w:color="auto" w:fill="auto"/>
            <w:vAlign w:val="center"/>
          </w:tcPr>
          <w:p w14:paraId="387BE328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C64EA0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69C30279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Farmacol Logistyka Sp. z o.o.</w:t>
            </w:r>
          </w:p>
          <w:p w14:paraId="7942DE8E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Szopienicka 77 </w:t>
            </w:r>
          </w:p>
          <w:p w14:paraId="1560DE6E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41EAB7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16 295.90 zł</w:t>
            </w:r>
          </w:p>
        </w:tc>
      </w:tr>
      <w:tr w:rsidR="006D5C07" w:rsidRPr="000F64F9" w14:paraId="2E876E72" w14:textId="77777777" w:rsidTr="007D4F42">
        <w:tc>
          <w:tcPr>
            <w:tcW w:w="1276" w:type="dxa"/>
            <w:shd w:val="clear" w:color="auto" w:fill="auto"/>
            <w:vAlign w:val="center"/>
          </w:tcPr>
          <w:p w14:paraId="28C64AC3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2EE05F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53628BEE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Infusion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Paweł Szczudło</w:t>
            </w:r>
          </w:p>
          <w:p w14:paraId="069F0720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Ul. Olszynki Grochowskiej 21/U6 </w:t>
            </w:r>
          </w:p>
          <w:p w14:paraId="1DE10C0D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04-281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9815C1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145 044.00 zł</w:t>
            </w:r>
          </w:p>
        </w:tc>
      </w:tr>
      <w:tr w:rsidR="006D5C07" w:rsidRPr="000F64F9" w14:paraId="53F077BB" w14:textId="77777777" w:rsidTr="007D4F42">
        <w:tc>
          <w:tcPr>
            <w:tcW w:w="1276" w:type="dxa"/>
            <w:shd w:val="clear" w:color="auto" w:fill="auto"/>
            <w:vAlign w:val="center"/>
          </w:tcPr>
          <w:p w14:paraId="1CA4E362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B3E384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C2C32A5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Tramco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 z o. o.</w:t>
            </w:r>
          </w:p>
          <w:p w14:paraId="669FA8CC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Wolskie,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ul.Wolska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14 </w:t>
            </w:r>
          </w:p>
          <w:p w14:paraId="161B978B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91658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5 867.86 zł</w:t>
            </w:r>
          </w:p>
        </w:tc>
      </w:tr>
      <w:tr w:rsidR="006D5C07" w:rsidRPr="000F64F9" w14:paraId="5BE3A026" w14:textId="77777777" w:rsidTr="007D4F42">
        <w:tc>
          <w:tcPr>
            <w:tcW w:w="1276" w:type="dxa"/>
            <w:shd w:val="clear" w:color="auto" w:fill="auto"/>
            <w:vAlign w:val="center"/>
          </w:tcPr>
          <w:p w14:paraId="4B2E27A9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B4595C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5D4E587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Tramco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 z o. o.</w:t>
            </w:r>
          </w:p>
          <w:p w14:paraId="63765457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Wolskie,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ul.Wolska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14 </w:t>
            </w:r>
          </w:p>
          <w:p w14:paraId="4D8E87D0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FD1A37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42 135.55 zł</w:t>
            </w:r>
          </w:p>
        </w:tc>
      </w:tr>
      <w:tr w:rsidR="006D5C07" w:rsidRPr="000F64F9" w14:paraId="017654E0" w14:textId="77777777" w:rsidTr="007D4F42">
        <w:tc>
          <w:tcPr>
            <w:tcW w:w="1276" w:type="dxa"/>
            <w:shd w:val="clear" w:color="auto" w:fill="auto"/>
            <w:vAlign w:val="center"/>
          </w:tcPr>
          <w:p w14:paraId="4683A87F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E3F00C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1A7CC305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Tramco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 z o. o.</w:t>
            </w:r>
          </w:p>
          <w:p w14:paraId="3F52554F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Wolskie,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ul.Wolska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14 </w:t>
            </w:r>
          </w:p>
          <w:p w14:paraId="549F7DE8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AE0EB1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835 164.00 zł</w:t>
            </w:r>
          </w:p>
        </w:tc>
      </w:tr>
      <w:tr w:rsidR="006D5C07" w:rsidRPr="000F64F9" w14:paraId="5E816896" w14:textId="77777777" w:rsidTr="007D4F42">
        <w:tc>
          <w:tcPr>
            <w:tcW w:w="1276" w:type="dxa"/>
            <w:shd w:val="clear" w:color="auto" w:fill="auto"/>
            <w:vAlign w:val="center"/>
          </w:tcPr>
          <w:p w14:paraId="33A2CE2C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CC3BB1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411A9BC7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Tramco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 z o. o.</w:t>
            </w:r>
          </w:p>
          <w:p w14:paraId="34D6F267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Wolskie,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ul.Wolska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14 </w:t>
            </w:r>
          </w:p>
          <w:p w14:paraId="351E3821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5C143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17 366.40 zł</w:t>
            </w:r>
          </w:p>
        </w:tc>
      </w:tr>
      <w:tr w:rsidR="006D5C07" w:rsidRPr="000F64F9" w14:paraId="7E7176CD" w14:textId="77777777" w:rsidTr="007D4F42">
        <w:tc>
          <w:tcPr>
            <w:tcW w:w="1276" w:type="dxa"/>
            <w:shd w:val="clear" w:color="auto" w:fill="auto"/>
            <w:vAlign w:val="center"/>
          </w:tcPr>
          <w:p w14:paraId="25962912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B26492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2C8DE07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GSK Services Spółka z ograniczoną odpowiedzialnością</w:t>
            </w:r>
          </w:p>
          <w:p w14:paraId="5EFA73BB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Grunwaldzka 189 </w:t>
            </w:r>
          </w:p>
          <w:p w14:paraId="4936A7D2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60-322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D109CA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967 401.53 zł</w:t>
            </w:r>
          </w:p>
        </w:tc>
      </w:tr>
      <w:tr w:rsidR="006D5C07" w:rsidRPr="000F64F9" w14:paraId="3CA707E6" w14:textId="77777777" w:rsidTr="007D4F42">
        <w:tc>
          <w:tcPr>
            <w:tcW w:w="1276" w:type="dxa"/>
            <w:shd w:val="clear" w:color="auto" w:fill="auto"/>
            <w:vAlign w:val="center"/>
          </w:tcPr>
          <w:p w14:paraId="61E7904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97E7AA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D9F2ABD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Neuca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S.A</w:t>
            </w:r>
          </w:p>
          <w:p w14:paraId="3E378787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Forteczna 35-37 </w:t>
            </w:r>
          </w:p>
          <w:p w14:paraId="73570AF9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4CF6DA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19 113.30 zł</w:t>
            </w:r>
          </w:p>
        </w:tc>
      </w:tr>
      <w:tr w:rsidR="006D5C07" w:rsidRPr="000F64F9" w14:paraId="13A75935" w14:textId="77777777" w:rsidTr="007D4F42">
        <w:tc>
          <w:tcPr>
            <w:tcW w:w="1276" w:type="dxa"/>
            <w:shd w:val="clear" w:color="auto" w:fill="auto"/>
            <w:vAlign w:val="center"/>
          </w:tcPr>
          <w:p w14:paraId="6EE6E263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87D60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82A4094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Servier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Polska Services Sp. z o.o.</w:t>
            </w:r>
          </w:p>
          <w:p w14:paraId="47FC4189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Burakowska 14 </w:t>
            </w:r>
          </w:p>
          <w:p w14:paraId="336B0175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01-066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23B36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3 613.04 zł</w:t>
            </w:r>
          </w:p>
        </w:tc>
      </w:tr>
      <w:tr w:rsidR="006D5C07" w:rsidRPr="000F64F9" w14:paraId="3326EAAD" w14:textId="77777777" w:rsidTr="007D4F42">
        <w:tc>
          <w:tcPr>
            <w:tcW w:w="1276" w:type="dxa"/>
            <w:shd w:val="clear" w:color="auto" w:fill="auto"/>
            <w:vAlign w:val="center"/>
          </w:tcPr>
          <w:p w14:paraId="1615FC5B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7EE814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39A29DE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Fresenius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Kabi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Polska Sp.  z o.o.</w:t>
            </w:r>
          </w:p>
          <w:p w14:paraId="7C452B59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Al. Jerozolimskie 134 </w:t>
            </w:r>
          </w:p>
          <w:p w14:paraId="049CDF5C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3180CD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4 276.80 zł</w:t>
            </w:r>
          </w:p>
        </w:tc>
      </w:tr>
      <w:tr w:rsidR="006D5C07" w:rsidRPr="000F64F9" w14:paraId="776709A5" w14:textId="77777777" w:rsidTr="007D4F42">
        <w:tc>
          <w:tcPr>
            <w:tcW w:w="1276" w:type="dxa"/>
            <w:shd w:val="clear" w:color="auto" w:fill="auto"/>
            <w:vAlign w:val="center"/>
          </w:tcPr>
          <w:p w14:paraId="7705BD2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362D87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637D5BE6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Fresenius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Kabi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Polska Sp.  z o.o.</w:t>
            </w:r>
          </w:p>
          <w:p w14:paraId="5B3B67CF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Al. Jerozolimskie 134 </w:t>
            </w:r>
          </w:p>
          <w:p w14:paraId="110A6790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33C059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12 320.64 zł</w:t>
            </w:r>
          </w:p>
        </w:tc>
      </w:tr>
      <w:tr w:rsidR="006D5C07" w:rsidRPr="000F64F9" w14:paraId="3B66EE72" w14:textId="77777777" w:rsidTr="007D4F42">
        <w:tc>
          <w:tcPr>
            <w:tcW w:w="1276" w:type="dxa"/>
            <w:shd w:val="clear" w:color="auto" w:fill="auto"/>
            <w:vAlign w:val="center"/>
          </w:tcPr>
          <w:p w14:paraId="46E9EDAF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03E66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7C769123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Fresenius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Kabi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Polska Sp.  z o.o.</w:t>
            </w:r>
          </w:p>
          <w:p w14:paraId="6BAAF3DB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Al. Jerozolimskie 134 </w:t>
            </w:r>
          </w:p>
          <w:p w14:paraId="185A1A69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B3FFB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143 156.16 zł</w:t>
            </w:r>
          </w:p>
        </w:tc>
      </w:tr>
      <w:tr w:rsidR="006D5C07" w:rsidRPr="000F64F9" w14:paraId="58F35AE2" w14:textId="77777777" w:rsidTr="007D4F42">
        <w:tc>
          <w:tcPr>
            <w:tcW w:w="1276" w:type="dxa"/>
            <w:shd w:val="clear" w:color="auto" w:fill="auto"/>
            <w:vAlign w:val="center"/>
          </w:tcPr>
          <w:p w14:paraId="76D65DC2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D7CD38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29E8ACFF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Fresenius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Kabi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Polska Sp.  z o.o.</w:t>
            </w:r>
          </w:p>
          <w:p w14:paraId="5E416955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Al. Jerozolimskie 134 </w:t>
            </w:r>
          </w:p>
          <w:p w14:paraId="0E72D2A6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07EBF1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36 828.00 zł</w:t>
            </w:r>
          </w:p>
        </w:tc>
      </w:tr>
      <w:tr w:rsidR="006D5C07" w:rsidRPr="000F64F9" w14:paraId="0B3BA713" w14:textId="77777777" w:rsidTr="007D4F42">
        <w:tc>
          <w:tcPr>
            <w:tcW w:w="1276" w:type="dxa"/>
            <w:shd w:val="clear" w:color="auto" w:fill="auto"/>
            <w:vAlign w:val="center"/>
          </w:tcPr>
          <w:p w14:paraId="0AF2843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C806D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58BAD7B8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Fresenius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Kabi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Polska Sp.  z o.o.</w:t>
            </w:r>
          </w:p>
          <w:p w14:paraId="12F28C7B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Al. Jerozolimskie 134 </w:t>
            </w:r>
          </w:p>
          <w:p w14:paraId="7E040DF7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98C146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810.00 zł</w:t>
            </w:r>
          </w:p>
        </w:tc>
      </w:tr>
      <w:tr w:rsidR="006D5C07" w:rsidRPr="000F64F9" w14:paraId="14CD9BF5" w14:textId="77777777" w:rsidTr="007D4F42">
        <w:tc>
          <w:tcPr>
            <w:tcW w:w="1276" w:type="dxa"/>
            <w:shd w:val="clear" w:color="auto" w:fill="auto"/>
            <w:vAlign w:val="center"/>
          </w:tcPr>
          <w:p w14:paraId="0A853522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5419CA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C6E3C51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6C0CB269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3E254ED2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4D9EB0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5 924.34 zł</w:t>
            </w:r>
          </w:p>
        </w:tc>
      </w:tr>
      <w:tr w:rsidR="006D5C07" w:rsidRPr="000F64F9" w14:paraId="517D3EA7" w14:textId="77777777" w:rsidTr="007D4F42">
        <w:tc>
          <w:tcPr>
            <w:tcW w:w="1276" w:type="dxa"/>
            <w:shd w:val="clear" w:color="auto" w:fill="auto"/>
            <w:vAlign w:val="center"/>
          </w:tcPr>
          <w:p w14:paraId="2EE4CD90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AED2B3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3FD5D825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09D1E959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54F1B001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FA0ACD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39 064.68 zł</w:t>
            </w:r>
          </w:p>
        </w:tc>
      </w:tr>
      <w:tr w:rsidR="006D5C07" w:rsidRPr="000F64F9" w14:paraId="1ACD5F5C" w14:textId="77777777" w:rsidTr="007D4F42">
        <w:tc>
          <w:tcPr>
            <w:tcW w:w="1276" w:type="dxa"/>
            <w:shd w:val="clear" w:color="auto" w:fill="auto"/>
            <w:vAlign w:val="center"/>
          </w:tcPr>
          <w:p w14:paraId="4CD960E3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66C499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6390FD24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4C4C4CEE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26303428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4DB960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43 355.52 zł</w:t>
            </w:r>
          </w:p>
        </w:tc>
      </w:tr>
      <w:tr w:rsidR="006D5C07" w:rsidRPr="000F64F9" w14:paraId="4E1FE8C6" w14:textId="77777777" w:rsidTr="007D4F42">
        <w:tc>
          <w:tcPr>
            <w:tcW w:w="1276" w:type="dxa"/>
            <w:shd w:val="clear" w:color="auto" w:fill="auto"/>
            <w:vAlign w:val="center"/>
          </w:tcPr>
          <w:p w14:paraId="53D00AD6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3C9958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02D3AA80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0D40A8C6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04977739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C56E29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552 938.40 zł</w:t>
            </w:r>
          </w:p>
        </w:tc>
      </w:tr>
      <w:tr w:rsidR="006D5C07" w:rsidRPr="000F64F9" w14:paraId="6AD1A9FF" w14:textId="77777777" w:rsidTr="007D4F42">
        <w:tc>
          <w:tcPr>
            <w:tcW w:w="1276" w:type="dxa"/>
            <w:shd w:val="clear" w:color="auto" w:fill="auto"/>
            <w:vAlign w:val="center"/>
          </w:tcPr>
          <w:p w14:paraId="3931CA9F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3715AB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4A472E24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27C1FFEF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58843A08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B32650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30 326.40 zł</w:t>
            </w:r>
          </w:p>
        </w:tc>
      </w:tr>
      <w:tr w:rsidR="006D5C07" w:rsidRPr="000F64F9" w14:paraId="427C71F0" w14:textId="77777777" w:rsidTr="007D4F42">
        <w:tc>
          <w:tcPr>
            <w:tcW w:w="1276" w:type="dxa"/>
            <w:shd w:val="clear" w:color="auto" w:fill="auto"/>
            <w:vAlign w:val="center"/>
          </w:tcPr>
          <w:p w14:paraId="08737ACD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3AB1F6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53C9F9A4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Asclepios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14:paraId="067AE92A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Hubska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44 </w:t>
            </w:r>
          </w:p>
          <w:p w14:paraId="344FA8E8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0F8C0B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70 142.10 zł</w:t>
            </w:r>
          </w:p>
        </w:tc>
      </w:tr>
      <w:tr w:rsidR="006D5C07" w:rsidRPr="000F64F9" w14:paraId="54B484BC" w14:textId="77777777" w:rsidTr="007D4F42">
        <w:tc>
          <w:tcPr>
            <w:tcW w:w="1276" w:type="dxa"/>
            <w:shd w:val="clear" w:color="auto" w:fill="auto"/>
            <w:vAlign w:val="center"/>
          </w:tcPr>
          <w:p w14:paraId="3B2BEC6A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196B63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2D397661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Lek S.A.</w:t>
            </w:r>
          </w:p>
          <w:p w14:paraId="107F30AC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Podlipie 16 </w:t>
            </w:r>
          </w:p>
          <w:p w14:paraId="7A7AEA42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79D38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194 832.00 zł</w:t>
            </w:r>
          </w:p>
        </w:tc>
      </w:tr>
      <w:tr w:rsidR="006D5C07" w:rsidRPr="000F64F9" w14:paraId="68AD2D9D" w14:textId="77777777" w:rsidTr="007D4F42">
        <w:tc>
          <w:tcPr>
            <w:tcW w:w="1276" w:type="dxa"/>
            <w:shd w:val="clear" w:color="auto" w:fill="auto"/>
            <w:vAlign w:val="center"/>
          </w:tcPr>
          <w:p w14:paraId="2C54FDF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9F7BCA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85CE1C8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AstraZeneca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Kft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0E4E70A1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1117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Budapest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Alíz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utca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4. B.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ép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. 0 </w:t>
            </w:r>
          </w:p>
          <w:p w14:paraId="72438217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0 0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E28FA3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282 091.85 zł</w:t>
            </w:r>
          </w:p>
        </w:tc>
      </w:tr>
      <w:tr w:rsidR="006D5C07" w:rsidRPr="000F64F9" w14:paraId="047EC1BB" w14:textId="77777777" w:rsidTr="007D4F42">
        <w:tc>
          <w:tcPr>
            <w:tcW w:w="1276" w:type="dxa"/>
            <w:shd w:val="clear" w:color="auto" w:fill="auto"/>
            <w:vAlign w:val="center"/>
          </w:tcPr>
          <w:p w14:paraId="56BBD23A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7CCE03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14F84C38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Medan Sp. jawna Pawlak i s-ka</w:t>
            </w:r>
          </w:p>
          <w:p w14:paraId="1490AF07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Franza </w:t>
            </w: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Blumwego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21 </w:t>
            </w:r>
          </w:p>
          <w:p w14:paraId="0D97593E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85-862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474DC2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65 860.00 zł</w:t>
            </w:r>
          </w:p>
        </w:tc>
      </w:tr>
      <w:tr w:rsidR="006D5C07" w:rsidRPr="000F64F9" w14:paraId="0FCD7B78" w14:textId="77777777" w:rsidTr="007D4F42">
        <w:tc>
          <w:tcPr>
            <w:tcW w:w="1276" w:type="dxa"/>
            <w:shd w:val="clear" w:color="auto" w:fill="auto"/>
            <w:vAlign w:val="center"/>
          </w:tcPr>
          <w:p w14:paraId="0DDAC388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8C0367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26B4A31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290A0BBD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017109DC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93F93D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215 464.37 zł</w:t>
            </w:r>
          </w:p>
        </w:tc>
      </w:tr>
      <w:tr w:rsidR="006D5C07" w:rsidRPr="000F64F9" w14:paraId="3D99C86D" w14:textId="77777777" w:rsidTr="007D4F42">
        <w:tc>
          <w:tcPr>
            <w:tcW w:w="1276" w:type="dxa"/>
            <w:shd w:val="clear" w:color="auto" w:fill="auto"/>
            <w:vAlign w:val="center"/>
          </w:tcPr>
          <w:p w14:paraId="5906758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D761BB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CCD2AC9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75EF316A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7447ABE3" w14:textId="43EFDC4A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54-6</w:t>
            </w:r>
            <w:r w:rsidR="005F7590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9A1162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5 868.61 zł</w:t>
            </w:r>
          </w:p>
        </w:tc>
      </w:tr>
      <w:tr w:rsidR="006D5C07" w:rsidRPr="000F64F9" w14:paraId="021FE161" w14:textId="77777777" w:rsidTr="007D4F42">
        <w:tc>
          <w:tcPr>
            <w:tcW w:w="1276" w:type="dxa"/>
            <w:shd w:val="clear" w:color="auto" w:fill="auto"/>
            <w:vAlign w:val="center"/>
          </w:tcPr>
          <w:p w14:paraId="4FAABFC2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8B5E39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1AAAE5C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1BEFF0B7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5EF26888" w14:textId="1D07E436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54-</w:t>
            </w:r>
            <w:r w:rsidR="005F7590">
              <w:rPr>
                <w:rFonts w:ascii="Arial Narrow" w:hAnsi="Arial Narrow" w:cs="Arial"/>
                <w:sz w:val="24"/>
                <w:szCs w:val="24"/>
              </w:rPr>
              <w:t>613</w:t>
            </w: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A11143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42 561.50 zł</w:t>
            </w:r>
          </w:p>
        </w:tc>
      </w:tr>
      <w:tr w:rsidR="006D5C07" w:rsidRPr="000F64F9" w14:paraId="42B01985" w14:textId="77777777" w:rsidTr="007D4F42">
        <w:tc>
          <w:tcPr>
            <w:tcW w:w="1276" w:type="dxa"/>
            <w:shd w:val="clear" w:color="auto" w:fill="auto"/>
            <w:vAlign w:val="center"/>
          </w:tcPr>
          <w:p w14:paraId="1C15F5E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8719C1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06F3B724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4EC59221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0C83E2B8" w14:textId="086DEF63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54-6</w:t>
            </w:r>
            <w:r w:rsidR="005F7590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9D6172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19 308.24 zł</w:t>
            </w:r>
          </w:p>
        </w:tc>
      </w:tr>
      <w:tr w:rsidR="006D5C07" w:rsidRPr="000F64F9" w14:paraId="72DDD654" w14:textId="77777777" w:rsidTr="007D4F42">
        <w:tc>
          <w:tcPr>
            <w:tcW w:w="1276" w:type="dxa"/>
            <w:shd w:val="clear" w:color="auto" w:fill="auto"/>
            <w:vAlign w:val="center"/>
          </w:tcPr>
          <w:p w14:paraId="78CFEB9D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8EE03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133D8E42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3B872463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4A8BBC76" w14:textId="152D3418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54-6</w:t>
            </w:r>
            <w:r w:rsidR="005F7590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C9D42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2 785 902.34 zł</w:t>
            </w:r>
          </w:p>
        </w:tc>
      </w:tr>
      <w:tr w:rsidR="006D5C07" w:rsidRPr="000F64F9" w14:paraId="3C4FFCBC" w14:textId="77777777" w:rsidTr="007D4F42">
        <w:tc>
          <w:tcPr>
            <w:tcW w:w="1276" w:type="dxa"/>
            <w:shd w:val="clear" w:color="auto" w:fill="auto"/>
            <w:vAlign w:val="center"/>
          </w:tcPr>
          <w:p w14:paraId="43744AD4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6779A9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1FB32FA6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3837B252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4BC0C469" w14:textId="2D33B9BD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54-6</w:t>
            </w:r>
            <w:r w:rsidR="005F7590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3BDB11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89 419.69 zł</w:t>
            </w:r>
          </w:p>
        </w:tc>
      </w:tr>
      <w:tr w:rsidR="006D5C07" w:rsidRPr="000F64F9" w14:paraId="43FCCFE8" w14:textId="77777777" w:rsidTr="007D4F42">
        <w:tc>
          <w:tcPr>
            <w:tcW w:w="1276" w:type="dxa"/>
            <w:shd w:val="clear" w:color="auto" w:fill="auto"/>
            <w:vAlign w:val="center"/>
          </w:tcPr>
          <w:p w14:paraId="639F7ECD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D07BC0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7128698F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36669A0C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19308505" w14:textId="24298D2F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54-6</w:t>
            </w:r>
            <w:r w:rsidR="005F7590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6BCF4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32 542.56 zł</w:t>
            </w:r>
          </w:p>
        </w:tc>
      </w:tr>
      <w:tr w:rsidR="006D5C07" w:rsidRPr="000F64F9" w14:paraId="7FF03406" w14:textId="77777777" w:rsidTr="007D4F42">
        <w:tc>
          <w:tcPr>
            <w:tcW w:w="1276" w:type="dxa"/>
            <w:shd w:val="clear" w:color="auto" w:fill="auto"/>
            <w:vAlign w:val="center"/>
          </w:tcPr>
          <w:p w14:paraId="54C0D8C3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4896BF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4CCBD210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42467DE3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255851A5" w14:textId="1A84AC7E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54-6</w:t>
            </w:r>
            <w:r w:rsidR="005F7590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40FB29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16 018.56 zł</w:t>
            </w:r>
          </w:p>
        </w:tc>
      </w:tr>
      <w:tr w:rsidR="006D5C07" w:rsidRPr="000F64F9" w14:paraId="22B2352F" w14:textId="77777777" w:rsidTr="007D4F42">
        <w:tc>
          <w:tcPr>
            <w:tcW w:w="1276" w:type="dxa"/>
            <w:shd w:val="clear" w:color="auto" w:fill="auto"/>
            <w:vAlign w:val="center"/>
          </w:tcPr>
          <w:p w14:paraId="3D08CC1B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8B0074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109D110D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74A3C7F5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Krzemieniecka 120 </w:t>
            </w:r>
          </w:p>
          <w:p w14:paraId="4A3AF099" w14:textId="0F10F173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54-6</w:t>
            </w:r>
            <w:r w:rsidR="005F7590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2CFB51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73 621.80 zł</w:t>
            </w:r>
          </w:p>
        </w:tc>
      </w:tr>
      <w:tr w:rsidR="006D5C07" w:rsidRPr="000F64F9" w14:paraId="18802CD6" w14:textId="77777777" w:rsidTr="007D4F42">
        <w:tc>
          <w:tcPr>
            <w:tcW w:w="1276" w:type="dxa"/>
            <w:shd w:val="clear" w:color="auto" w:fill="auto"/>
            <w:vAlign w:val="center"/>
          </w:tcPr>
          <w:p w14:paraId="29AF0EFD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DEBB41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AC2810E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42DDEB20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5691F9D3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29ED44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5 812.56 zł</w:t>
            </w:r>
          </w:p>
        </w:tc>
      </w:tr>
      <w:tr w:rsidR="006D5C07" w:rsidRPr="000F64F9" w14:paraId="4B82BF46" w14:textId="77777777" w:rsidTr="007D4F42">
        <w:tc>
          <w:tcPr>
            <w:tcW w:w="1276" w:type="dxa"/>
            <w:shd w:val="clear" w:color="auto" w:fill="auto"/>
            <w:vAlign w:val="center"/>
          </w:tcPr>
          <w:p w14:paraId="0844CD23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7E5E74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4FA5E75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240691F0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2B195917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7B83FA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41 336.78 zł</w:t>
            </w:r>
          </w:p>
        </w:tc>
      </w:tr>
      <w:tr w:rsidR="006D5C07" w:rsidRPr="000F64F9" w14:paraId="3677C23D" w14:textId="77777777" w:rsidTr="007D4F42">
        <w:tc>
          <w:tcPr>
            <w:tcW w:w="1276" w:type="dxa"/>
            <w:shd w:val="clear" w:color="auto" w:fill="auto"/>
            <w:vAlign w:val="center"/>
          </w:tcPr>
          <w:p w14:paraId="71F0B5C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A4280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7F55ECC2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1E68BA87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32C87DD3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8FC4A5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24 357.24 zł</w:t>
            </w:r>
          </w:p>
        </w:tc>
      </w:tr>
      <w:tr w:rsidR="006D5C07" w:rsidRPr="000F64F9" w14:paraId="01E24C82" w14:textId="77777777" w:rsidTr="007D4F42">
        <w:tc>
          <w:tcPr>
            <w:tcW w:w="1276" w:type="dxa"/>
            <w:shd w:val="clear" w:color="auto" w:fill="auto"/>
            <w:vAlign w:val="center"/>
          </w:tcPr>
          <w:p w14:paraId="2B635EE6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3C7500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10613381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7C019FAC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65577215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C07F58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126 040.92 zł</w:t>
            </w:r>
          </w:p>
        </w:tc>
      </w:tr>
      <w:tr w:rsidR="006D5C07" w:rsidRPr="000F64F9" w14:paraId="5C335C8B" w14:textId="77777777" w:rsidTr="007D4F42">
        <w:tc>
          <w:tcPr>
            <w:tcW w:w="1276" w:type="dxa"/>
            <w:shd w:val="clear" w:color="auto" w:fill="auto"/>
            <w:vAlign w:val="center"/>
          </w:tcPr>
          <w:p w14:paraId="619DBC2A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488627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284F706B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0A98823B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17C8BE3E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371BD4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9 661.68 zł</w:t>
            </w:r>
          </w:p>
        </w:tc>
      </w:tr>
      <w:tr w:rsidR="006D5C07" w:rsidRPr="000F64F9" w14:paraId="11B60C6A" w14:textId="77777777" w:rsidTr="007D4F42">
        <w:tc>
          <w:tcPr>
            <w:tcW w:w="1276" w:type="dxa"/>
            <w:shd w:val="clear" w:color="auto" w:fill="auto"/>
            <w:vAlign w:val="center"/>
          </w:tcPr>
          <w:p w14:paraId="39723A1B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2BF014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26A61A0A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4D41C554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6F3BFD3B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6EB8D7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827 193.60 zł</w:t>
            </w:r>
          </w:p>
        </w:tc>
      </w:tr>
      <w:tr w:rsidR="006D5C07" w:rsidRPr="000F64F9" w14:paraId="0A99D552" w14:textId="77777777" w:rsidTr="007D4F42">
        <w:tc>
          <w:tcPr>
            <w:tcW w:w="1276" w:type="dxa"/>
            <w:shd w:val="clear" w:color="auto" w:fill="auto"/>
            <w:vAlign w:val="center"/>
          </w:tcPr>
          <w:p w14:paraId="1006FF2D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780B74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535C647D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1A87F949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6D73323E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5B74B9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31 920.48 zł</w:t>
            </w:r>
          </w:p>
        </w:tc>
      </w:tr>
      <w:tr w:rsidR="006D5C07" w:rsidRPr="000F64F9" w14:paraId="0D26DAAF" w14:textId="77777777" w:rsidTr="007D4F42">
        <w:tc>
          <w:tcPr>
            <w:tcW w:w="1276" w:type="dxa"/>
            <w:shd w:val="clear" w:color="auto" w:fill="auto"/>
            <w:vAlign w:val="center"/>
          </w:tcPr>
          <w:p w14:paraId="4A9964DC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BF1CF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33C82AA5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Salus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14:paraId="2118C4D9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Pułaskiego 9 </w:t>
            </w:r>
          </w:p>
          <w:p w14:paraId="4E44888E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37939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67 714.50 zł</w:t>
            </w:r>
          </w:p>
        </w:tc>
      </w:tr>
      <w:tr w:rsidR="006D5C07" w:rsidRPr="000F64F9" w14:paraId="4E2B3E7B" w14:textId="77777777" w:rsidTr="007D4F42">
        <w:tc>
          <w:tcPr>
            <w:tcW w:w="1276" w:type="dxa"/>
            <w:shd w:val="clear" w:color="auto" w:fill="auto"/>
            <w:vAlign w:val="center"/>
          </w:tcPr>
          <w:p w14:paraId="26A02D97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01AE4E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D88C5DE" w14:textId="77777777" w:rsidR="006D5C07" w:rsidRPr="000F64F9" w:rsidRDefault="006D5C07" w:rsidP="007D4F4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F64F9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631BC630" w14:textId="77777777" w:rsidR="006D5C07" w:rsidRPr="000F64F9" w:rsidRDefault="006D5C07" w:rsidP="007D4F42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14:paraId="3B8F18E6" w14:textId="77777777" w:rsidR="006D5C07" w:rsidRPr="000F64F9" w:rsidRDefault="006D5C07" w:rsidP="007D4F4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BAF3E3" w14:textId="77777777" w:rsidR="006D5C07" w:rsidRPr="000F64F9" w:rsidRDefault="006D5C07" w:rsidP="007D4F4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64F9">
              <w:rPr>
                <w:rFonts w:ascii="Arial Narrow" w:hAnsi="Arial Narrow" w:cs="Arial"/>
                <w:sz w:val="24"/>
                <w:szCs w:val="24"/>
              </w:rPr>
              <w:t>39 916.80 zł</w:t>
            </w:r>
          </w:p>
        </w:tc>
      </w:tr>
    </w:tbl>
    <w:p w14:paraId="6C08C7A0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F64F9">
        <w:rPr>
          <w:rFonts w:ascii="Arial Narrow" w:hAnsi="Arial Narrow" w:cs="Arial"/>
          <w:i/>
          <w:szCs w:val="24"/>
        </w:rPr>
        <w:t>Zamawiający</w:t>
      </w:r>
    </w:p>
    <w:p w14:paraId="5784DFB4" w14:textId="77777777" w:rsidR="000F64F9" w:rsidRDefault="000F64F9" w:rsidP="000F64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06C5FA" w14:textId="77777777" w:rsidR="000F64F9" w:rsidRDefault="000F64F9" w:rsidP="000F64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760664" w14:textId="77777777" w:rsidR="000F64F9" w:rsidRDefault="000F64F9" w:rsidP="000F64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0CB74B" w14:textId="77777777" w:rsidR="000F64F9" w:rsidRDefault="000F64F9" w:rsidP="000F64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3FE871" w14:textId="77777777" w:rsidR="000F64F9" w:rsidRDefault="000F64F9" w:rsidP="000F64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0964D1" w14:textId="77777777" w:rsidR="000F64F9" w:rsidRDefault="000F64F9" w:rsidP="000F64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1F89AC" w14:textId="77777777" w:rsidR="000F64F9" w:rsidRDefault="000F64F9" w:rsidP="000F64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AB8627" w14:textId="77777777" w:rsidR="000F64F9" w:rsidRDefault="000F64F9" w:rsidP="000F64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660F50" w14:textId="50E0DE45" w:rsidR="000F64F9" w:rsidRPr="000605ED" w:rsidRDefault="000F64F9" w:rsidP="000F64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2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30664EFF" w14:textId="77777777" w:rsidR="000F64F9" w:rsidRPr="000605ED" w:rsidRDefault="000F64F9" w:rsidP="000F64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5FF16BCB" w14:textId="77777777" w:rsidR="000F64F9" w:rsidRPr="000605ED" w:rsidRDefault="000F64F9" w:rsidP="000F64F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1357061D" w14:textId="5DBBD255" w:rsidR="000F64F9" w:rsidRPr="000F64F9" w:rsidRDefault="000F64F9" w:rsidP="000F64F9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02.10.2024 r.</w:t>
      </w:r>
    </w:p>
    <w:bookmarkEnd w:id="0"/>
    <w:sectPr w:rsidR="000F64F9" w:rsidRPr="000F64F9" w:rsidSect="000F64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709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0150FB" w14:textId="77777777" w:rsidR="003E4B0E" w:rsidRDefault="003E4B0E">
      <w:r>
        <w:separator/>
      </w:r>
    </w:p>
  </w:endnote>
  <w:endnote w:type="continuationSeparator" w:id="0">
    <w:p w14:paraId="74C31E40" w14:textId="77777777" w:rsidR="003E4B0E" w:rsidRDefault="003E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D91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51F6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9DC0A" w14:textId="77777777" w:rsidR="00986737" w:rsidRPr="00986737" w:rsidRDefault="005F759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051122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B7B51D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FCF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3A0724" w14:textId="77777777" w:rsidR="009F189D" w:rsidRDefault="009F189D">
    <w:pPr>
      <w:pStyle w:val="Stopka"/>
      <w:tabs>
        <w:tab w:val="clear" w:pos="4536"/>
      </w:tabs>
      <w:jc w:val="center"/>
    </w:pPr>
  </w:p>
  <w:p w14:paraId="3730EE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B3974D" w14:textId="77777777" w:rsidR="003E4B0E" w:rsidRDefault="003E4B0E">
      <w:r>
        <w:separator/>
      </w:r>
    </w:p>
  </w:footnote>
  <w:footnote w:type="continuationSeparator" w:id="0">
    <w:p w14:paraId="54BD71A5" w14:textId="77777777" w:rsidR="003E4B0E" w:rsidRDefault="003E4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8E468" w14:textId="77777777" w:rsidR="006D5C07" w:rsidRDefault="006D5C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E74AC" w14:textId="77777777" w:rsidR="006D5C07" w:rsidRDefault="006D5C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1ADEB" w14:textId="77777777" w:rsidR="006D5C07" w:rsidRDefault="006D5C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B0E"/>
    <w:rsid w:val="00007727"/>
    <w:rsid w:val="00017720"/>
    <w:rsid w:val="00035488"/>
    <w:rsid w:val="000D7F25"/>
    <w:rsid w:val="000E00E5"/>
    <w:rsid w:val="000F64F9"/>
    <w:rsid w:val="00173B20"/>
    <w:rsid w:val="001C69FF"/>
    <w:rsid w:val="0023318D"/>
    <w:rsid w:val="003D72FD"/>
    <w:rsid w:val="003E4B0E"/>
    <w:rsid w:val="00423179"/>
    <w:rsid w:val="00426B0E"/>
    <w:rsid w:val="00490DC0"/>
    <w:rsid w:val="00493F8C"/>
    <w:rsid w:val="004C7E9B"/>
    <w:rsid w:val="005614F2"/>
    <w:rsid w:val="00577BC6"/>
    <w:rsid w:val="005A632E"/>
    <w:rsid w:val="005F7590"/>
    <w:rsid w:val="0069085C"/>
    <w:rsid w:val="006B27ED"/>
    <w:rsid w:val="006D5C07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00644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49DEE2"/>
  <w15:chartTrackingRefBased/>
  <w15:docId w15:val="{32921596-F4DC-4E62-8E2E-9E6CE3A52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F64F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F64F9"/>
    <w:rPr>
      <w:b/>
      <w:bCs/>
    </w:rPr>
  </w:style>
  <w:style w:type="character" w:styleId="Hipercze">
    <w:name w:val="Hyperlink"/>
    <w:uiPriority w:val="99"/>
    <w:unhideWhenUsed/>
    <w:rsid w:val="000F64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736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2024-10-02T10:15:00Z</cp:lastPrinted>
  <dcterms:created xsi:type="dcterms:W3CDTF">2024-10-02T10:15:00Z</dcterms:created>
  <dcterms:modified xsi:type="dcterms:W3CDTF">2024-10-02T10:15:00Z</dcterms:modified>
</cp:coreProperties>
</file>