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9FBF9" w14:textId="77777777" w:rsidR="00FB7F50" w:rsidRPr="000113EC" w:rsidRDefault="00C638B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113EC">
        <w:rPr>
          <w:rFonts w:ascii="Verdana" w:hAnsi="Verdana"/>
          <w:sz w:val="18"/>
          <w:szCs w:val="18"/>
        </w:rPr>
        <w:t>Kraków</w:t>
      </w:r>
      <w:r w:rsidR="00FB7F50" w:rsidRPr="000113EC">
        <w:rPr>
          <w:rFonts w:ascii="Verdana" w:hAnsi="Verdana"/>
          <w:sz w:val="18"/>
          <w:szCs w:val="18"/>
        </w:rPr>
        <w:t xml:space="preserve"> dnia: </w:t>
      </w:r>
      <w:r w:rsidRPr="000113EC">
        <w:rPr>
          <w:rFonts w:ascii="Verdana" w:hAnsi="Verdana"/>
          <w:sz w:val="18"/>
          <w:szCs w:val="18"/>
        </w:rPr>
        <w:t>2024-10-02</w:t>
      </w:r>
    </w:p>
    <w:p w14:paraId="3FC42E83" w14:textId="77777777" w:rsidR="00FB7F50" w:rsidRPr="000113E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4393420" w14:textId="77777777" w:rsidR="00C638B1" w:rsidRPr="000113EC" w:rsidRDefault="00C638B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113E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91A172" w14:textId="77777777" w:rsidR="00C638B1" w:rsidRPr="000113EC" w:rsidRDefault="00C638B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113E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AEB4285" w14:textId="77777777" w:rsidR="00FB7F50" w:rsidRPr="000113EC" w:rsidRDefault="00C638B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113E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63B352" w14:textId="77777777" w:rsidR="00FB7F50" w:rsidRPr="000113EC" w:rsidRDefault="00C638B1" w:rsidP="00FB7F50">
      <w:pPr>
        <w:rPr>
          <w:rFonts w:ascii="Verdana" w:hAnsi="Verdana"/>
          <w:sz w:val="18"/>
          <w:szCs w:val="18"/>
        </w:rPr>
      </w:pPr>
      <w:r w:rsidRPr="000113EC">
        <w:rPr>
          <w:rFonts w:ascii="Verdana" w:hAnsi="Verdana"/>
          <w:sz w:val="18"/>
          <w:szCs w:val="18"/>
        </w:rPr>
        <w:t>Al. Mickiewicza</w:t>
      </w:r>
      <w:r w:rsidR="00FB7F50" w:rsidRPr="000113EC">
        <w:rPr>
          <w:rFonts w:ascii="Verdana" w:hAnsi="Verdana"/>
          <w:sz w:val="18"/>
          <w:szCs w:val="18"/>
        </w:rPr>
        <w:t xml:space="preserve"> </w:t>
      </w:r>
      <w:r w:rsidRPr="000113EC">
        <w:rPr>
          <w:rFonts w:ascii="Verdana" w:hAnsi="Verdana"/>
          <w:sz w:val="18"/>
          <w:szCs w:val="18"/>
        </w:rPr>
        <w:t>30</w:t>
      </w:r>
    </w:p>
    <w:p w14:paraId="11E32F47" w14:textId="77777777" w:rsidR="00FB7F50" w:rsidRPr="000113EC" w:rsidRDefault="00C638B1" w:rsidP="00FB7F50">
      <w:pPr>
        <w:rPr>
          <w:rFonts w:ascii="Verdana" w:hAnsi="Verdana"/>
          <w:sz w:val="18"/>
          <w:szCs w:val="18"/>
        </w:rPr>
      </w:pPr>
      <w:r w:rsidRPr="000113EC">
        <w:rPr>
          <w:rFonts w:ascii="Verdana" w:hAnsi="Verdana"/>
          <w:sz w:val="18"/>
          <w:szCs w:val="18"/>
        </w:rPr>
        <w:t>30-059</w:t>
      </w:r>
      <w:r w:rsidR="00FB7F50" w:rsidRPr="000113EC">
        <w:rPr>
          <w:rFonts w:ascii="Verdana" w:hAnsi="Verdana"/>
          <w:sz w:val="18"/>
          <w:szCs w:val="18"/>
        </w:rPr>
        <w:t xml:space="preserve"> </w:t>
      </w:r>
      <w:r w:rsidRPr="000113EC">
        <w:rPr>
          <w:rFonts w:ascii="Verdana" w:hAnsi="Verdana"/>
          <w:sz w:val="18"/>
          <w:szCs w:val="18"/>
        </w:rPr>
        <w:t>Kraków</w:t>
      </w:r>
    </w:p>
    <w:p w14:paraId="53996C24" w14:textId="3ECDD533" w:rsidR="008642B3" w:rsidRPr="000113E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113EC">
        <w:rPr>
          <w:rFonts w:ascii="Verdana" w:hAnsi="Verdana"/>
          <w:sz w:val="18"/>
          <w:szCs w:val="18"/>
        </w:rPr>
        <w:t>OGŁOSZENIE</w:t>
      </w:r>
    </w:p>
    <w:p w14:paraId="3FD68781" w14:textId="77777777" w:rsidR="008642B3" w:rsidRPr="000113E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113EC">
        <w:rPr>
          <w:rFonts w:ascii="Verdana" w:hAnsi="Verdana"/>
          <w:b/>
          <w:sz w:val="18"/>
          <w:szCs w:val="18"/>
        </w:rPr>
        <w:t xml:space="preserve">o </w:t>
      </w:r>
      <w:r w:rsidR="0054734E" w:rsidRPr="000113E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638B1" w:rsidRPr="000113EC" w14:paraId="232ADC42" w14:textId="77777777" w:rsidTr="002A50C4">
        <w:trPr>
          <w:trHeight w:val="638"/>
        </w:trPr>
        <w:tc>
          <w:tcPr>
            <w:tcW w:w="959" w:type="dxa"/>
            <w:shd w:val="clear" w:color="auto" w:fill="auto"/>
          </w:tcPr>
          <w:p w14:paraId="24194551" w14:textId="77777777" w:rsidR="00C638B1" w:rsidRPr="000113EC" w:rsidRDefault="00C638B1" w:rsidP="002A50C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13E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850C04" w14:textId="77777777" w:rsidR="00C638B1" w:rsidRPr="000113EC" w:rsidRDefault="00C638B1" w:rsidP="002A50C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13E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113EC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0113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sz w:val="18"/>
                <w:szCs w:val="18"/>
              </w:rPr>
              <w:t>pn.</w:t>
            </w:r>
            <w:r w:rsidRPr="000113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13EC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i konfiguracja 7 stanowisk do laboratorium audio VR dla </w:t>
            </w:r>
            <w:proofErr w:type="spellStart"/>
            <w:r w:rsidRPr="000113EC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0113EC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DE-dzp.272-351/24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13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113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b/>
                <w:sz w:val="18"/>
                <w:szCs w:val="18"/>
              </w:rPr>
              <w:t>DE-dzp.272-351/24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E508B8C" w14:textId="77777777" w:rsidR="008642B3" w:rsidRPr="000113E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113EC">
        <w:rPr>
          <w:rFonts w:ascii="Verdana" w:hAnsi="Verdana"/>
          <w:sz w:val="18"/>
          <w:szCs w:val="18"/>
        </w:rPr>
        <w:t xml:space="preserve">Zamawiający, </w:t>
      </w:r>
      <w:r w:rsidR="00CC324B" w:rsidRPr="000113E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113E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113EC">
        <w:rPr>
          <w:rFonts w:ascii="Verdana" w:hAnsi="Verdana"/>
          <w:sz w:val="18"/>
          <w:szCs w:val="18"/>
        </w:rPr>
        <w:t xml:space="preserve">ust. 1 pkt. 1 i </w:t>
      </w:r>
      <w:r w:rsidRPr="000113EC">
        <w:rPr>
          <w:rFonts w:ascii="Verdana" w:hAnsi="Verdana"/>
          <w:sz w:val="18"/>
          <w:szCs w:val="18"/>
        </w:rPr>
        <w:t xml:space="preserve">ust. </w:t>
      </w:r>
      <w:r w:rsidR="00A17CDB" w:rsidRPr="000113EC">
        <w:rPr>
          <w:rFonts w:ascii="Verdana" w:hAnsi="Verdana"/>
          <w:sz w:val="18"/>
          <w:szCs w:val="18"/>
        </w:rPr>
        <w:t>2</w:t>
      </w:r>
      <w:r w:rsidRPr="000113E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113EC">
        <w:rPr>
          <w:rFonts w:ascii="Verdana" w:hAnsi="Verdana"/>
          <w:sz w:val="18"/>
          <w:szCs w:val="18"/>
        </w:rPr>
        <w:t xml:space="preserve"> </w:t>
      </w:r>
      <w:r w:rsidR="00CC1A8E" w:rsidRPr="000113E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113EC">
        <w:rPr>
          <w:rFonts w:ascii="Verdana" w:hAnsi="Verdana"/>
          <w:sz w:val="18"/>
          <w:szCs w:val="18"/>
        </w:rPr>
        <w:t>t.j</w:t>
      </w:r>
      <w:proofErr w:type="spellEnd"/>
      <w:r w:rsidR="00CC1A8E" w:rsidRPr="000113EC">
        <w:rPr>
          <w:rFonts w:ascii="Verdana" w:hAnsi="Verdana"/>
          <w:sz w:val="18"/>
          <w:szCs w:val="18"/>
        </w:rPr>
        <w:t xml:space="preserve">. ze zm.) </w:t>
      </w:r>
      <w:r w:rsidRPr="000113E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113EC">
        <w:rPr>
          <w:rFonts w:ascii="Verdana" w:hAnsi="Verdana"/>
          <w:sz w:val="18"/>
          <w:szCs w:val="18"/>
        </w:rPr>
        <w:t>Pzp</w:t>
      </w:r>
      <w:proofErr w:type="spellEnd"/>
      <w:r w:rsidRPr="000113EC">
        <w:rPr>
          <w:rFonts w:ascii="Verdana" w:hAnsi="Verdana"/>
          <w:sz w:val="18"/>
          <w:szCs w:val="18"/>
        </w:rPr>
        <w:t>”</w:t>
      </w:r>
      <w:r w:rsidR="00D26ED6" w:rsidRPr="000113EC">
        <w:rPr>
          <w:rFonts w:ascii="Verdana" w:hAnsi="Verdana"/>
          <w:sz w:val="18"/>
          <w:szCs w:val="18"/>
        </w:rPr>
        <w:t xml:space="preserve">, </w:t>
      </w:r>
      <w:r w:rsidRPr="000113EC">
        <w:rPr>
          <w:rFonts w:ascii="Verdana" w:hAnsi="Verdana"/>
          <w:sz w:val="18"/>
          <w:szCs w:val="18"/>
        </w:rPr>
        <w:t>informuje</w:t>
      </w:r>
      <w:r w:rsidR="00D26ED6" w:rsidRPr="000113E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113EC">
        <w:rPr>
          <w:rFonts w:ascii="Verdana" w:hAnsi="Verdana"/>
          <w:sz w:val="18"/>
          <w:szCs w:val="18"/>
        </w:rPr>
        <w:t>najkorzystniejsz</w:t>
      </w:r>
      <w:r w:rsidR="00D26ED6" w:rsidRPr="000113EC">
        <w:rPr>
          <w:rFonts w:ascii="Verdana" w:hAnsi="Verdana"/>
          <w:sz w:val="18"/>
          <w:szCs w:val="18"/>
        </w:rPr>
        <w:t xml:space="preserve">a wybrana została </w:t>
      </w:r>
      <w:r w:rsidR="00756CDA" w:rsidRPr="000113EC">
        <w:rPr>
          <w:rFonts w:ascii="Verdana" w:hAnsi="Verdana"/>
          <w:sz w:val="18"/>
          <w:szCs w:val="18"/>
        </w:rPr>
        <w:t>ofer</w:t>
      </w:r>
      <w:r w:rsidR="00D26ED6" w:rsidRPr="000113EC">
        <w:rPr>
          <w:rFonts w:ascii="Verdana" w:hAnsi="Verdana"/>
          <w:sz w:val="18"/>
          <w:szCs w:val="18"/>
        </w:rPr>
        <w:t>t</w:t>
      </w:r>
      <w:r w:rsidR="009F0E5C" w:rsidRPr="000113EC">
        <w:rPr>
          <w:rFonts w:ascii="Verdana" w:hAnsi="Verdana"/>
          <w:sz w:val="18"/>
          <w:szCs w:val="18"/>
        </w:rPr>
        <w:t>a</w:t>
      </w:r>
      <w:r w:rsidR="00D26ED6" w:rsidRPr="000113E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38B1" w:rsidRPr="000113EC" w14:paraId="141C428C" w14:textId="77777777" w:rsidTr="002A50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3063CD9" w14:textId="77777777" w:rsidR="00C638B1" w:rsidRPr="000113EC" w:rsidRDefault="00C638B1" w:rsidP="002A50C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113EC">
              <w:rPr>
                <w:rFonts w:ascii="Verdana" w:hAnsi="Verdana"/>
                <w:b/>
                <w:sz w:val="18"/>
                <w:szCs w:val="18"/>
              </w:rPr>
              <w:t>BOGDAN KORCZYŃSKI FIRMA "BK"</w:t>
            </w:r>
          </w:p>
          <w:p w14:paraId="11591326" w14:textId="77777777" w:rsidR="00C638B1" w:rsidRPr="000113EC" w:rsidRDefault="00C638B1" w:rsidP="002A50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113EC">
              <w:rPr>
                <w:rFonts w:ascii="Verdana" w:hAnsi="Verdana"/>
                <w:bCs/>
                <w:sz w:val="18"/>
                <w:szCs w:val="18"/>
              </w:rPr>
              <w:t>ul. Rusznikarska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15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/85</w:t>
            </w:r>
          </w:p>
          <w:p w14:paraId="214042C4" w14:textId="77777777" w:rsidR="00C638B1" w:rsidRPr="000113EC" w:rsidRDefault="00C638B1" w:rsidP="002A50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113EC">
              <w:rPr>
                <w:rFonts w:ascii="Verdana" w:hAnsi="Verdana"/>
                <w:bCs/>
                <w:sz w:val="18"/>
                <w:szCs w:val="18"/>
              </w:rPr>
              <w:t>31­261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394E2841" w14:textId="77777777" w:rsidR="00C638B1" w:rsidRPr="000113EC" w:rsidRDefault="00C638B1" w:rsidP="002A50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13EC">
              <w:rPr>
                <w:rFonts w:ascii="Verdana" w:hAnsi="Verdana"/>
                <w:sz w:val="18"/>
                <w:szCs w:val="18"/>
              </w:rPr>
              <w:t>na:</w:t>
            </w:r>
          </w:p>
          <w:p w14:paraId="066B114B" w14:textId="77777777" w:rsidR="00C638B1" w:rsidRPr="000113EC" w:rsidRDefault="00C638B1" w:rsidP="002A50C4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13EC">
              <w:rPr>
                <w:rFonts w:ascii="Verdana" w:hAnsi="Verdana"/>
                <w:sz w:val="18"/>
                <w:szCs w:val="18"/>
              </w:rPr>
              <w:t xml:space="preserve">Dostawa i konfiguracja 7 stanowisk do laboratorium audio VR dla </w:t>
            </w:r>
            <w:proofErr w:type="spellStart"/>
            <w:r w:rsidRPr="000113EC">
              <w:rPr>
                <w:rFonts w:ascii="Verdana" w:hAnsi="Verdana"/>
                <w:sz w:val="18"/>
                <w:szCs w:val="18"/>
              </w:rPr>
              <w:t>WIMiR</w:t>
            </w:r>
            <w:proofErr w:type="spellEnd"/>
            <w:r w:rsidRPr="000113EC">
              <w:rPr>
                <w:rFonts w:ascii="Verdana" w:hAnsi="Verdana"/>
                <w:sz w:val="18"/>
                <w:szCs w:val="18"/>
              </w:rPr>
              <w:t xml:space="preserve"> AGH - DE-dzp.272-351/24</w:t>
            </w:r>
            <w:r w:rsidRPr="000113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4832F41" w14:textId="77777777" w:rsidR="00C638B1" w:rsidRPr="000113EC" w:rsidRDefault="00C638B1" w:rsidP="002A50C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113E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113EC">
              <w:rPr>
                <w:rFonts w:ascii="Verdana" w:hAnsi="Verdana"/>
                <w:b/>
                <w:sz w:val="18"/>
                <w:szCs w:val="18"/>
              </w:rPr>
              <w:t>213 200.82 zł</w:t>
            </w:r>
            <w:r w:rsidRPr="000113E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7B8B59E" w14:textId="77777777" w:rsidR="00C638B1" w:rsidRPr="000113EC" w:rsidRDefault="00C638B1" w:rsidP="002A50C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13E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113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113E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B31A7AA" w14:textId="77777777" w:rsidR="003A0AFC" w:rsidRPr="000113E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113E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843"/>
        <w:gridCol w:w="1985"/>
        <w:gridCol w:w="2268"/>
      </w:tblGrid>
      <w:tr w:rsidR="000113EC" w:rsidRPr="000113EC" w14:paraId="330CD70F" w14:textId="77777777" w:rsidTr="000113EC">
        <w:trPr>
          <w:trHeight w:val="510"/>
        </w:trPr>
        <w:tc>
          <w:tcPr>
            <w:tcW w:w="709" w:type="dxa"/>
            <w:vAlign w:val="center"/>
          </w:tcPr>
          <w:p w14:paraId="5AF9DE14" w14:textId="77777777" w:rsidR="000113EC" w:rsidRPr="000113EC" w:rsidRDefault="000113E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113E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3EC97D62" w14:textId="77777777" w:rsidR="000113EC" w:rsidRPr="000113EC" w:rsidRDefault="000113E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52DBE374" w14:textId="77777777" w:rsidR="000113EC" w:rsidRPr="000113EC" w:rsidRDefault="000113E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58B1C496" w14:textId="77777777" w:rsidR="000113EC" w:rsidRPr="000113EC" w:rsidRDefault="000113E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2268" w:type="dxa"/>
            <w:vAlign w:val="center"/>
          </w:tcPr>
          <w:p w14:paraId="50C86663" w14:textId="77777777" w:rsidR="000113EC" w:rsidRPr="000113EC" w:rsidRDefault="000113E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113EC" w:rsidRPr="000113EC" w14:paraId="4BCA4EAC" w14:textId="77777777" w:rsidTr="000113EC">
        <w:tc>
          <w:tcPr>
            <w:tcW w:w="709" w:type="dxa"/>
            <w:vAlign w:val="center"/>
          </w:tcPr>
          <w:p w14:paraId="0EA324EE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23CC8712" w14:textId="77777777" w:rsidR="000113EC" w:rsidRPr="000113EC" w:rsidRDefault="000113EC" w:rsidP="002A50C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>BOGDAN KORCZYŃSKI FIRMA "BK"</w:t>
            </w:r>
          </w:p>
          <w:p w14:paraId="78667163" w14:textId="77777777" w:rsidR="000113EC" w:rsidRPr="000113EC" w:rsidRDefault="000113EC" w:rsidP="002A50C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ul. Rusznikarska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15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/85</w:t>
            </w:r>
          </w:p>
          <w:p w14:paraId="0D18D77B" w14:textId="77777777" w:rsidR="000113EC" w:rsidRPr="000113EC" w:rsidRDefault="000113EC" w:rsidP="002A50C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31­261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0D0F4E8C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1F450191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511C753C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113EC" w:rsidRPr="000113EC" w14:paraId="5ECAB3A3" w14:textId="77777777" w:rsidTr="000113EC">
        <w:tc>
          <w:tcPr>
            <w:tcW w:w="709" w:type="dxa"/>
            <w:vAlign w:val="center"/>
          </w:tcPr>
          <w:p w14:paraId="2B38E817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14:paraId="412C7865" w14:textId="77777777" w:rsidR="000113EC" w:rsidRPr="000113EC" w:rsidRDefault="000113EC" w:rsidP="002A50C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>VISION Zbigniew Ducki</w:t>
            </w:r>
          </w:p>
          <w:p w14:paraId="6213A3D0" w14:textId="77777777" w:rsidR="000113EC" w:rsidRPr="000113EC" w:rsidRDefault="000113EC" w:rsidP="002A50C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Śreniawitów</w:t>
            </w:r>
            <w:proofErr w:type="spellEnd"/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/64</w:t>
            </w:r>
          </w:p>
          <w:p w14:paraId="26805CB3" w14:textId="77777777" w:rsidR="000113EC" w:rsidRPr="000113EC" w:rsidRDefault="000113EC" w:rsidP="002A50C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03-188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2570F55A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46,52</w:t>
            </w:r>
          </w:p>
        </w:tc>
        <w:tc>
          <w:tcPr>
            <w:tcW w:w="1985" w:type="dxa"/>
            <w:vAlign w:val="center"/>
          </w:tcPr>
          <w:p w14:paraId="79814B9E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188FC6CF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86,52</w:t>
            </w:r>
          </w:p>
        </w:tc>
      </w:tr>
      <w:tr w:rsidR="000113EC" w:rsidRPr="000113EC" w14:paraId="6608A3FF" w14:textId="77777777" w:rsidTr="000113EC">
        <w:tc>
          <w:tcPr>
            <w:tcW w:w="709" w:type="dxa"/>
            <w:vAlign w:val="center"/>
          </w:tcPr>
          <w:p w14:paraId="215A5626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21A7B2CB" w14:textId="77777777" w:rsidR="000113EC" w:rsidRPr="000113EC" w:rsidRDefault="000113EC" w:rsidP="002A50C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0113EC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Commercial Audio Sp. Z </w:t>
            </w:r>
            <w:proofErr w:type="spellStart"/>
            <w:r w:rsidRPr="000113EC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3982D80F" w14:textId="77777777" w:rsidR="000113EC" w:rsidRPr="000113EC" w:rsidRDefault="000113EC" w:rsidP="002A50C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Jeziorki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86a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BA787C5" w14:textId="77777777" w:rsidR="000113EC" w:rsidRPr="000113EC" w:rsidRDefault="000113EC" w:rsidP="002A50C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02-863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151085FB" w14:textId="7D7832CC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35F0B9F0" w14:textId="01AB2653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2268" w:type="dxa"/>
            <w:vAlign w:val="center"/>
          </w:tcPr>
          <w:p w14:paraId="5D6AD20A" w14:textId="34770D30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 xml:space="preserve"> *</w:t>
            </w:r>
          </w:p>
        </w:tc>
      </w:tr>
      <w:tr w:rsidR="000113EC" w:rsidRPr="000113EC" w14:paraId="20CE9D81" w14:textId="77777777" w:rsidTr="000113EC">
        <w:tc>
          <w:tcPr>
            <w:tcW w:w="709" w:type="dxa"/>
            <w:vAlign w:val="center"/>
          </w:tcPr>
          <w:p w14:paraId="748849B9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2B81211D" w14:textId="77777777" w:rsidR="000113EC" w:rsidRPr="000113EC" w:rsidRDefault="000113EC" w:rsidP="002A50C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>Kognita</w:t>
            </w:r>
            <w:proofErr w:type="spellEnd"/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13E02663" w14:textId="77777777" w:rsidR="000113EC" w:rsidRPr="000113EC" w:rsidRDefault="000113EC" w:rsidP="002A50C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Aleja Rzeczypospolitej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20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/96</w:t>
            </w:r>
          </w:p>
          <w:p w14:paraId="192D5712" w14:textId="77777777" w:rsidR="000113EC" w:rsidRPr="000113EC" w:rsidRDefault="000113EC" w:rsidP="002A50C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02-972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7B71FC5E" w14:textId="24F5BFAC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5EEB9024" w14:textId="27531EC6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42D5D80F" w14:textId="3219C03A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0113EC" w:rsidRPr="000113EC" w14:paraId="1829C42C" w14:textId="77777777" w:rsidTr="000113EC">
        <w:tc>
          <w:tcPr>
            <w:tcW w:w="709" w:type="dxa"/>
            <w:vAlign w:val="center"/>
          </w:tcPr>
          <w:p w14:paraId="317D207A" w14:textId="77777777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14:paraId="2853AE28" w14:textId="77777777" w:rsidR="000113EC" w:rsidRPr="000113EC" w:rsidRDefault="000113EC" w:rsidP="002A50C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>Poke</w:t>
            </w:r>
            <w:proofErr w:type="spellEnd"/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>Yoke</w:t>
            </w:r>
            <w:proofErr w:type="spellEnd"/>
            <w:r w:rsidRPr="000113EC">
              <w:rPr>
                <w:rFonts w:ascii="Verdana" w:hAnsi="Verdana" w:cs="Times New Roman"/>
                <w:b/>
                <w:sz w:val="18"/>
                <w:szCs w:val="18"/>
              </w:rPr>
              <w:t xml:space="preserve"> Marcin Szopa</w:t>
            </w:r>
          </w:p>
          <w:p w14:paraId="2D4CF319" w14:textId="77777777" w:rsidR="000113EC" w:rsidRPr="000113EC" w:rsidRDefault="000113EC" w:rsidP="002A50C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Kwiaty Polne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C16D341" w14:textId="77777777" w:rsidR="000113EC" w:rsidRPr="000113EC" w:rsidRDefault="000113EC" w:rsidP="002A50C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32-087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13EC">
              <w:rPr>
                <w:rFonts w:ascii="Verdana" w:hAnsi="Verdana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843" w:type="dxa"/>
            <w:vAlign w:val="center"/>
          </w:tcPr>
          <w:p w14:paraId="12B36844" w14:textId="20A04DC4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7B3B1BA" w14:textId="2D56CF34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13F77AAC" w14:textId="3CDB654D" w:rsidR="000113EC" w:rsidRPr="000113EC" w:rsidRDefault="000113EC" w:rsidP="002A50C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13E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58294A64" w14:textId="77777777" w:rsidR="00F960D7" w:rsidRPr="000113E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317D251" w14:textId="3F7ED097" w:rsidR="00F960D7" w:rsidRPr="000113EC" w:rsidRDefault="000113EC" w:rsidP="000113EC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0113EC">
        <w:rPr>
          <w:rFonts w:ascii="Verdana" w:hAnsi="Verdana"/>
          <w:bCs/>
          <w:sz w:val="18"/>
          <w:szCs w:val="18"/>
        </w:rPr>
        <w:t>* Zamawiający nie przyznawał punktów, oferta Wykonawcy została odrzucona.</w:t>
      </w:r>
    </w:p>
    <w:sectPr w:rsidR="00F960D7" w:rsidRPr="000113EC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3DBB3" w14:textId="77777777" w:rsidR="00426DF8" w:rsidRDefault="00426DF8">
      <w:r>
        <w:separator/>
      </w:r>
    </w:p>
  </w:endnote>
  <w:endnote w:type="continuationSeparator" w:id="0">
    <w:p w14:paraId="6C1F070F" w14:textId="77777777" w:rsidR="00426DF8" w:rsidRDefault="0042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33DE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B85E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EDB4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31B54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440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8541CE" w14:textId="77777777" w:rsidR="00426DF8" w:rsidRDefault="00426DF8">
      <w:r>
        <w:separator/>
      </w:r>
    </w:p>
  </w:footnote>
  <w:footnote w:type="continuationSeparator" w:id="0">
    <w:p w14:paraId="470BC4EF" w14:textId="77777777" w:rsidR="00426DF8" w:rsidRDefault="0042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342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C19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C554A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43756"/>
    <w:multiLevelType w:val="hybridMultilevel"/>
    <w:tmpl w:val="E10644CC"/>
    <w:lvl w:ilvl="0" w:tplc="0415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08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DF8"/>
    <w:rsid w:val="00005838"/>
    <w:rsid w:val="000113EC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6DF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4D19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38B1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558F2"/>
  <w15:chartTrackingRefBased/>
  <w15:docId w15:val="{077E74D1-4369-4033-974F-0DD75296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246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1601-01-01T00:00:00Z</cp:lastPrinted>
  <dcterms:created xsi:type="dcterms:W3CDTF">2024-10-02T08:58:00Z</dcterms:created>
  <dcterms:modified xsi:type="dcterms:W3CDTF">2024-10-02T09:00:00Z</dcterms:modified>
</cp:coreProperties>
</file>