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B58B27" w14:textId="77777777" w:rsidR="00890B92" w:rsidRPr="00C71F23" w:rsidRDefault="00DF6156" w:rsidP="00890B92">
      <w:pPr>
        <w:spacing w:after="240"/>
        <w:jc w:val="right"/>
        <w:rPr>
          <w:sz w:val="24"/>
          <w:szCs w:val="24"/>
        </w:rPr>
      </w:pPr>
      <w:r w:rsidRPr="00DF6156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DF6156">
        <w:rPr>
          <w:sz w:val="24"/>
          <w:szCs w:val="24"/>
        </w:rPr>
        <w:t>2024-10-02</w:t>
      </w:r>
    </w:p>
    <w:p w14:paraId="62A8216C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6717064C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959782F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8649676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5ED229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5546F6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423130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65BA75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DF6156" w:rsidRPr="00DF6156">
        <w:rPr>
          <w:b/>
          <w:sz w:val="24"/>
          <w:szCs w:val="24"/>
        </w:rPr>
        <w:t>ZP/52/2024</w:t>
      </w:r>
      <w:r w:rsidR="00A80738" w:rsidRPr="00C71F23">
        <w:rPr>
          <w:sz w:val="24"/>
          <w:szCs w:val="24"/>
        </w:rPr>
        <w:tab/>
        <w:t xml:space="preserve"> </w:t>
      </w:r>
    </w:p>
    <w:p w14:paraId="62AEE0F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F83E2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74B49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40993C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4C437C38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4015FFC" w14:textId="29F0D1DD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DF6156" w:rsidRPr="00DF6156">
        <w:rPr>
          <w:sz w:val="22"/>
          <w:szCs w:val="22"/>
        </w:rPr>
        <w:t>przetarg</w:t>
      </w:r>
      <w:r w:rsidR="000941B9">
        <w:rPr>
          <w:sz w:val="22"/>
          <w:szCs w:val="22"/>
        </w:rPr>
        <w:t>u</w:t>
      </w:r>
      <w:r w:rsidR="00DF6156" w:rsidRPr="00DF6156">
        <w:rPr>
          <w:sz w:val="22"/>
          <w:szCs w:val="22"/>
        </w:rPr>
        <w:t xml:space="preserve"> nieograniczon</w:t>
      </w:r>
      <w:r w:rsidR="000941B9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53CC391D" w14:textId="77777777" w:rsidR="00A80738" w:rsidRPr="00C71F23" w:rsidRDefault="00DF61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F6156">
        <w:rPr>
          <w:b/>
          <w:sz w:val="22"/>
          <w:szCs w:val="22"/>
        </w:rPr>
        <w:t>Zakup sprzętu do diagnostyki patomorfologicznej w ramach Narodowej Strategii Onkologicznej</w:t>
      </w:r>
    </w:p>
    <w:p w14:paraId="5CB7DCF5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F6156" w:rsidRPr="00C71F23" w14:paraId="086F9873" w14:textId="77777777" w:rsidTr="001C4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A49187" w14:textId="77777777" w:rsidR="00DF6156" w:rsidRPr="00C71F23" w:rsidRDefault="00DF6156" w:rsidP="001C449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F6156">
              <w:rPr>
                <w:sz w:val="24"/>
                <w:szCs w:val="24"/>
              </w:rPr>
              <w:t>części 1 zamówienia w wysokości 215 400.00 zł brutto;</w:t>
            </w:r>
          </w:p>
        </w:tc>
      </w:tr>
      <w:tr w:rsidR="00DF6156" w:rsidRPr="00C71F23" w14:paraId="533AE3C8" w14:textId="77777777" w:rsidTr="001C4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38344B" w14:textId="77777777" w:rsidR="00DF6156" w:rsidRPr="00C71F23" w:rsidRDefault="00DF6156" w:rsidP="001C449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F6156">
              <w:rPr>
                <w:sz w:val="24"/>
                <w:szCs w:val="24"/>
              </w:rPr>
              <w:t>części 2 zamówienia w wysokości 86 400.00 zł brutto;</w:t>
            </w:r>
          </w:p>
        </w:tc>
      </w:tr>
      <w:tr w:rsidR="00DF6156" w:rsidRPr="00C71F23" w14:paraId="06624B28" w14:textId="77777777" w:rsidTr="001C4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4154E3" w14:textId="77777777" w:rsidR="00DF6156" w:rsidRPr="00C71F23" w:rsidRDefault="00DF6156" w:rsidP="001C449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F6156">
              <w:rPr>
                <w:sz w:val="24"/>
                <w:szCs w:val="24"/>
              </w:rPr>
              <w:t>części 3 zamówienia w wysokości 442 800.00 zł brutto;</w:t>
            </w:r>
          </w:p>
        </w:tc>
      </w:tr>
      <w:tr w:rsidR="00DF6156" w:rsidRPr="00C71F23" w14:paraId="3EDB81E7" w14:textId="77777777" w:rsidTr="001C4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E9E3F9" w14:textId="77777777" w:rsidR="00DF6156" w:rsidRPr="00C71F23" w:rsidRDefault="00DF6156" w:rsidP="001C449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F6156">
              <w:rPr>
                <w:sz w:val="24"/>
                <w:szCs w:val="24"/>
              </w:rPr>
              <w:t>części 4 zamówienia w wysokości 589 500.00 zł brutto;</w:t>
            </w:r>
          </w:p>
        </w:tc>
      </w:tr>
      <w:tr w:rsidR="00DF6156" w:rsidRPr="00C71F23" w14:paraId="2CCFFD5C" w14:textId="77777777" w:rsidTr="001C4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134879" w14:textId="77777777" w:rsidR="00DF6156" w:rsidRPr="00C71F23" w:rsidRDefault="00DF6156" w:rsidP="001C449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F6156">
              <w:rPr>
                <w:sz w:val="24"/>
                <w:szCs w:val="24"/>
              </w:rPr>
              <w:t>części 5 zamówienia w wysokości 57 300.00 zł brutto;</w:t>
            </w:r>
          </w:p>
        </w:tc>
      </w:tr>
      <w:tr w:rsidR="00DF6156" w:rsidRPr="00C71F23" w14:paraId="65C81222" w14:textId="77777777" w:rsidTr="001C44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377D20" w14:textId="77777777" w:rsidR="00DF6156" w:rsidRPr="00C71F23" w:rsidRDefault="00DF6156" w:rsidP="001C449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F6156">
              <w:rPr>
                <w:sz w:val="24"/>
                <w:szCs w:val="24"/>
              </w:rPr>
              <w:t>części 6 zamówienia w wysokości 92 900.00 zł brutto;</w:t>
            </w:r>
          </w:p>
        </w:tc>
      </w:tr>
    </w:tbl>
    <w:p w14:paraId="2BD907F4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940CF89" w14:textId="77777777" w:rsidR="000941B9" w:rsidRDefault="000941B9" w:rsidP="000941B9">
      <w:pPr>
        <w:pStyle w:val="Tekstpodstawowy"/>
        <w:ind w:left="3117" w:firstLine="423"/>
        <w:jc w:val="right"/>
        <w:rPr>
          <w:i/>
          <w:szCs w:val="24"/>
        </w:rPr>
      </w:pPr>
    </w:p>
    <w:p w14:paraId="14A738DF" w14:textId="6396BF96" w:rsidR="000941B9" w:rsidRDefault="00C71F23" w:rsidP="000941B9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27F45612" w14:textId="77777777" w:rsidR="000941B9" w:rsidRDefault="000941B9" w:rsidP="000941B9">
      <w:pPr>
        <w:pStyle w:val="Tekstpodstawowy"/>
        <w:ind w:left="3117" w:firstLine="423"/>
        <w:jc w:val="center"/>
        <w:rPr>
          <w:i/>
          <w:szCs w:val="24"/>
        </w:rPr>
      </w:pPr>
    </w:p>
    <w:p w14:paraId="0EE8E970" w14:textId="6B9400EC" w:rsidR="00C236D3" w:rsidRPr="000941B9" w:rsidRDefault="000941B9" w:rsidP="000941B9">
      <w:pPr>
        <w:pStyle w:val="Tekstpodstawowy"/>
        <w:ind w:left="4533" w:firstLine="423"/>
        <w:jc w:val="center"/>
        <w:rPr>
          <w:i/>
          <w:szCs w:val="24"/>
        </w:rPr>
      </w:pPr>
      <w:r>
        <w:rPr>
          <w:szCs w:val="24"/>
        </w:rPr>
        <w:t>Piotr Nowakowski</w:t>
      </w:r>
    </w:p>
    <w:sectPr w:rsidR="00C236D3" w:rsidRPr="000941B9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94C2B" w14:textId="77777777" w:rsidR="00EA67EC" w:rsidRDefault="00EA67EC">
      <w:r>
        <w:separator/>
      </w:r>
    </w:p>
  </w:endnote>
  <w:endnote w:type="continuationSeparator" w:id="0">
    <w:p w14:paraId="2A31528A" w14:textId="77777777" w:rsidR="00EA67EC" w:rsidRDefault="00EA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C000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D4D6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C21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484751">
        <v:line id="_x0000_s1025" style="position:absolute;left:0;text-align:left;z-index:251657728" from="-3.85pt,8.7pt" to="455.15pt,8.7pt"/>
      </w:pict>
    </w:r>
  </w:p>
  <w:p w14:paraId="518F3C97" w14:textId="0E77312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63E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84DDCC" w14:textId="77777777" w:rsidR="009F189D" w:rsidRDefault="009F189D">
    <w:pPr>
      <w:pStyle w:val="Stopka"/>
      <w:tabs>
        <w:tab w:val="clear" w:pos="4536"/>
      </w:tabs>
      <w:jc w:val="center"/>
    </w:pPr>
  </w:p>
  <w:p w14:paraId="533D8F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B7203F" w14:textId="77777777" w:rsidR="00EA67EC" w:rsidRDefault="00EA67EC">
      <w:r>
        <w:separator/>
      </w:r>
    </w:p>
  </w:footnote>
  <w:footnote w:type="continuationSeparator" w:id="0">
    <w:p w14:paraId="0F5DD67B" w14:textId="77777777" w:rsidR="00EA67EC" w:rsidRDefault="00EA6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9D175" w14:textId="77777777" w:rsidR="00DF6156" w:rsidRDefault="00DF61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EB9D1" w14:textId="77777777" w:rsidR="00DF6156" w:rsidRDefault="00DF61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336FF" w14:textId="77777777" w:rsidR="00DF6156" w:rsidRDefault="00DF61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67EC"/>
    <w:rsid w:val="00007727"/>
    <w:rsid w:val="00017720"/>
    <w:rsid w:val="00035488"/>
    <w:rsid w:val="000941B9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DF6156"/>
    <w:rsid w:val="00EA3476"/>
    <w:rsid w:val="00EA67EC"/>
    <w:rsid w:val="00F95C33"/>
    <w:rsid w:val="00FC1EB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44374F"/>
  <w15:chartTrackingRefBased/>
  <w15:docId w15:val="{A5E9556A-5053-4780-ACE2-AD21DAC9D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135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2</cp:revision>
  <cp:lastPrinted>2024-10-02T06:16:00Z</cp:lastPrinted>
  <dcterms:created xsi:type="dcterms:W3CDTF">2024-10-02T06:20:00Z</dcterms:created>
  <dcterms:modified xsi:type="dcterms:W3CDTF">2024-10-02T06:20:00Z</dcterms:modified>
</cp:coreProperties>
</file>